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6FA" w:rsidRPr="00E1762A" w:rsidRDefault="00EC0D15"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rsidR="009B2B32" w:rsidRPr="001F1B06" w:rsidRDefault="009B2B32" w:rsidP="009B2B32">
      <w:pPr>
        <w:widowControl w:val="0"/>
        <w:spacing w:beforeLines="100" w:before="240" w:line="240" w:lineRule="auto"/>
        <w:contextualSpacing/>
        <w:jc w:val="center"/>
        <w:rPr>
          <w:sz w:val="28"/>
          <w:szCs w:val="28"/>
        </w:rPr>
      </w:pPr>
    </w:p>
    <w:p w:rsidR="009B2B32" w:rsidRPr="00363F19" w:rsidRDefault="009B2B32" w:rsidP="009B2B32">
      <w:pPr>
        <w:widowControl w:val="0"/>
        <w:spacing w:beforeLines="100" w:before="240" w:line="240" w:lineRule="auto"/>
        <w:contextualSpacing/>
        <w:jc w:val="center"/>
      </w:pPr>
    </w:p>
    <w:p w:rsidR="009B2B32" w:rsidRPr="00363F19" w:rsidRDefault="009B2B32" w:rsidP="009B2B32">
      <w:pPr>
        <w:widowControl w:val="0"/>
        <w:spacing w:beforeLines="100" w:before="240" w:line="240" w:lineRule="auto"/>
        <w:contextualSpacing/>
        <w:jc w:val="center"/>
      </w:pPr>
      <w:proofErr w:type="gramStart"/>
      <w:r w:rsidRPr="00363F19">
        <w:t>by</w:t>
      </w:r>
      <w:proofErr w:type="gramEnd"/>
    </w:p>
    <w:p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rsidR="009B2B32" w:rsidRPr="00363F19" w:rsidRDefault="009B2B32" w:rsidP="009B2B32">
          <w:pPr>
            <w:contextualSpacing/>
            <w:jc w:val="center"/>
          </w:pPr>
          <w:r w:rsidRPr="00363F19">
            <w:rPr>
              <w:color w:val="808080"/>
            </w:rPr>
            <w:t>Click here to enter text.</w:t>
          </w:r>
        </w:p>
      </w:sdtContent>
    </w:sdt>
    <w:p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rsidR="00590458" w:rsidRPr="00AA5F7F" w:rsidRDefault="00590458" w:rsidP="00590458">
      <w:pPr>
        <w:widowControl w:val="0"/>
        <w:spacing w:line="240" w:lineRule="auto"/>
        <w:jc w:val="center"/>
      </w:pPr>
      <w:r w:rsidRPr="00AA5F7F">
        <w:t>Submitted to the Graduate School,</w:t>
      </w:r>
    </w:p>
    <w:p w:rsidR="00590458" w:rsidRPr="00AA5F7F" w:rsidRDefault="00590458" w:rsidP="00590458">
      <w:pPr>
        <w:widowControl w:val="0"/>
        <w:spacing w:line="240" w:lineRule="auto"/>
        <w:jc w:val="center"/>
      </w:pPr>
      <w:proofErr w:type="gramStart"/>
      <w:r w:rsidRPr="00AA5F7F">
        <w:t>the</w:t>
      </w:r>
      <w:proofErr w:type="gramEnd"/>
      <w:r w:rsidRPr="00AA5F7F">
        <w:t xml:space="preserv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contextualSpacing/>
        <w:jc w:val="center"/>
      </w:pPr>
      <w:proofErr w:type="gramStart"/>
      <w:r w:rsidRPr="00AA5F7F">
        <w:t>and</w:t>
      </w:r>
      <w:proofErr w:type="gramEnd"/>
      <w:r w:rsidRPr="00AA5F7F">
        <w:t xml:space="preserve">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rsidR="00590458" w:rsidRPr="00AA5F7F" w:rsidRDefault="00590458" w:rsidP="00590458">
      <w:pPr>
        <w:widowControl w:val="0"/>
        <w:spacing w:line="240" w:lineRule="auto"/>
        <w:jc w:val="center"/>
      </w:pPr>
      <w:proofErr w:type="gramStart"/>
      <w:r w:rsidRPr="00AA5F7F">
        <w:t>at</w:t>
      </w:r>
      <w:proofErr w:type="gramEnd"/>
      <w:r w:rsidRPr="00AA5F7F">
        <w:t xml:space="preserve"> The University of Southern Mississippi</w:t>
      </w:r>
    </w:p>
    <w:p w:rsidR="00590458" w:rsidRPr="00AA5F7F" w:rsidRDefault="00590458" w:rsidP="00590458">
      <w:pPr>
        <w:widowControl w:val="0"/>
        <w:spacing w:line="240" w:lineRule="auto"/>
        <w:jc w:val="center"/>
      </w:pPr>
      <w:proofErr w:type="gramStart"/>
      <w:r w:rsidRPr="00AA5F7F">
        <w:t>in</w:t>
      </w:r>
      <w:proofErr w:type="gramEnd"/>
      <w:r w:rsidRPr="00AA5F7F">
        <w:t xml:space="preserve"> Partial Fulfillment of the Requirements</w:t>
      </w:r>
    </w:p>
    <w:p w:rsidR="00590458" w:rsidRPr="00AA5F7F" w:rsidRDefault="00590458" w:rsidP="00590458">
      <w:pPr>
        <w:widowControl w:val="0"/>
        <w:jc w:val="center"/>
      </w:pPr>
      <w:proofErr w:type="gramStart"/>
      <w:r w:rsidRPr="00AA5F7F">
        <w:t>for</w:t>
      </w:r>
      <w:proofErr w:type="gramEnd"/>
      <w:r w:rsidRPr="00AA5F7F">
        <w:t xml:space="preserve">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rsidR="009B2B32" w:rsidRPr="00363F19" w:rsidRDefault="009B2B32" w:rsidP="00E1762A">
      <w:pPr>
        <w:widowControl w:val="0"/>
        <w:spacing w:beforeLines="200" w:before="480" w:line="240" w:lineRule="auto"/>
        <w:jc w:val="center"/>
      </w:pPr>
      <w:r w:rsidRPr="00363F19">
        <w:t>Approved by:</w:t>
      </w:r>
    </w:p>
    <w:p w:rsidR="009B2B32" w:rsidRPr="00363F19" w:rsidRDefault="009B2B32" w:rsidP="009B2B32">
      <w:pPr>
        <w:widowControl w:val="0"/>
        <w:spacing w:line="240" w:lineRule="auto"/>
        <w:jc w:val="center"/>
      </w:pPr>
    </w:p>
    <w:p w:rsidR="009B2B32" w:rsidRPr="00363F19" w:rsidRDefault="009B2B32" w:rsidP="009B2B32">
      <w:pPr>
        <w:widowControl w:val="0"/>
        <w:spacing w:line="240" w:lineRule="auto"/>
        <w:jc w:val="center"/>
      </w:pPr>
      <w:r w:rsidRPr="00363F19">
        <w:t>Name of Committee Chair, Committee Chair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Pr="00363F19" w:rsidRDefault="009B2B32" w:rsidP="009B2B32">
      <w:pPr>
        <w:widowControl w:val="0"/>
        <w:spacing w:line="240" w:lineRule="auto"/>
        <w:jc w:val="center"/>
      </w:pPr>
      <w:r w:rsidRPr="00363F19">
        <w:t>Name of Committee Member</w:t>
      </w:r>
    </w:p>
    <w:p w:rsidR="009B2B32" w:rsidRDefault="009B2B32"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1F1B06" w:rsidRDefault="001F1B06" w:rsidP="009B2B32">
      <w:pPr>
        <w:widowControl w:val="0"/>
        <w:spacing w:line="240" w:lineRule="auto"/>
        <w:jc w:val="center"/>
      </w:pPr>
    </w:p>
    <w:p w:rsidR="001F1B06" w:rsidRDefault="001F1B06" w:rsidP="009B2B32">
      <w:pPr>
        <w:widowControl w:val="0"/>
        <w:spacing w:line="240" w:lineRule="auto"/>
        <w:jc w:val="center"/>
      </w:pPr>
    </w:p>
    <w:p w:rsidR="00B60C2A" w:rsidRDefault="00B60C2A" w:rsidP="009B2B32">
      <w:pPr>
        <w:widowControl w:val="0"/>
        <w:spacing w:line="240" w:lineRule="auto"/>
        <w:jc w:val="center"/>
      </w:pPr>
    </w:p>
    <w:p w:rsidR="001F1B06" w:rsidRDefault="001F1B06"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366EFD" w:rsidRDefault="00366EFD" w:rsidP="009B2B32">
      <w:pPr>
        <w:widowControl w:val="0"/>
        <w:spacing w:line="240" w:lineRule="auto"/>
        <w:jc w:val="center"/>
      </w:pPr>
    </w:p>
    <w:p w:rsidR="009B2B32" w:rsidRPr="00363F19" w:rsidRDefault="00EC0D15"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1-01-01T00:00:00Z">
            <w:dateFormat w:val="yyyy"/>
            <w:lid w:val="en-US"/>
            <w:storeMappedDataAs w:val="date"/>
            <w:calendar w:val="gregorian"/>
          </w:date>
        </w:sdtPr>
        <w:sdtEndPr/>
        <w:sdtContent>
          <w:r w:rsidR="002702BE">
            <w:t>20</w:t>
          </w:r>
          <w:r w:rsidR="00F841F6">
            <w:t>21</w:t>
          </w:r>
        </w:sdtContent>
      </w:sdt>
    </w:p>
    <w:p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rsidR="009B2B32" w:rsidRPr="00363F19" w:rsidRDefault="009B2B32" w:rsidP="009B2B32">
          <w:pPr>
            <w:spacing w:before="480"/>
            <w:jc w:val="center"/>
          </w:pPr>
          <w:r w:rsidRPr="00363F19">
            <w:rPr>
              <w:color w:val="808080"/>
            </w:rPr>
            <w:t>Click here to enter text.</w:t>
          </w:r>
        </w:p>
      </w:sdtContent>
    </w:sdt>
    <w:p w:rsidR="009B2B32" w:rsidRPr="00363F19" w:rsidRDefault="00EC0D15"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1-01-01T00:00:00Z">
            <w:dateFormat w:val="yyyy"/>
            <w:lid w:val="en-US"/>
            <w:storeMappedDataAs w:val="date"/>
            <w:calendar w:val="gregorian"/>
          </w:date>
        </w:sdtPr>
        <w:sdtEndPr/>
        <w:sdtContent>
          <w:r w:rsidR="00F841F6">
            <w:t>2021</w:t>
          </w:r>
        </w:sdtContent>
      </w:sdt>
    </w:p>
    <w:p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rsidR="009B2B32" w:rsidRPr="00363F19" w:rsidRDefault="009B2B32" w:rsidP="009B2B32">
      <w:pPr>
        <w:widowControl w:val="0"/>
        <w:spacing w:before="1680"/>
        <w:contextualSpacing/>
        <w:jc w:val="center"/>
        <w:rPr>
          <w:b/>
          <w:i/>
          <w:sz w:val="28"/>
          <w:szCs w:val="28"/>
        </w:rPr>
      </w:pPr>
    </w:p>
    <w:p w:rsidR="009B2B32" w:rsidRPr="00363F19" w:rsidRDefault="009B2B32" w:rsidP="009B2B32">
      <w:pPr>
        <w:jc w:val="center"/>
      </w:pPr>
      <w:r w:rsidRPr="00363F19">
        <w:rPr>
          <w:noProof/>
        </w:rPr>
        <w:drawing>
          <wp:inline distT="0" distB="0" distL="0" distR="0" wp14:anchorId="7787FE02" wp14:editId="3728790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rsidR="009B2B32" w:rsidRDefault="009B2B32" w:rsidP="009B2B32"/>
    <w:p w:rsidR="005976FA" w:rsidRDefault="005976FA" w:rsidP="009B2B32"/>
    <w:p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rsidR="009B2B32" w:rsidRPr="00363F19" w:rsidRDefault="009B2B32" w:rsidP="00747BBF">
      <w:pPr>
        <w:pStyle w:val="PPH"/>
        <w:rPr>
          <w:rFonts w:eastAsia="Times New Roman"/>
        </w:rPr>
      </w:pPr>
      <w:bookmarkStart w:id="0" w:name="_Toc459703519"/>
      <w:bookmarkStart w:id="1" w:name="_Toc12869299"/>
      <w:r w:rsidRPr="00363F19">
        <w:rPr>
          <w:rFonts w:eastAsia="Times New Roman"/>
        </w:rPr>
        <w:lastRenderedPageBreak/>
        <w:t>ABSTRACT</w:t>
      </w:r>
      <w:bookmarkEnd w:id="0"/>
      <w:bookmarkEnd w:id="1"/>
    </w:p>
    <w:p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p>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rsidR="009B2B32" w:rsidRPr="00363F19" w:rsidRDefault="009B2B32" w:rsidP="00747BBF">
      <w:pPr>
        <w:pStyle w:val="PPH"/>
        <w:rPr>
          <w:rFonts w:eastAsia="Times New Roman"/>
        </w:rPr>
      </w:pPr>
      <w:bookmarkStart w:id="2" w:name="_Toc459703520"/>
      <w:bookmarkStart w:id="3" w:name="_Toc12869300"/>
      <w:r w:rsidRPr="00363F19">
        <w:rPr>
          <w:rFonts w:eastAsia="Times New Roman"/>
        </w:rPr>
        <w:lastRenderedPageBreak/>
        <w:t>ACKNOWLEDGMENTS</w:t>
      </w:r>
      <w:bookmarkEnd w:id="2"/>
      <w:bookmarkEnd w:id="3"/>
    </w:p>
    <w:p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rsidR="009B2B32" w:rsidRPr="00363F19" w:rsidRDefault="009B2B32" w:rsidP="009B2B32"/>
    <w:p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 w:rsidR="009B2B32" w:rsidRPr="00363F19" w:rsidRDefault="009B2B32" w:rsidP="009B2B32">
      <w:pPr>
        <w:jc w:val="center"/>
      </w:pPr>
    </w:p>
    <w:p w:rsidR="009B2B32" w:rsidRPr="00363F19" w:rsidRDefault="009B2B32" w:rsidP="009B2B32"/>
    <w:p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rsidR="009B2B32" w:rsidRPr="00363F19" w:rsidRDefault="009B2B32" w:rsidP="00747BBF">
      <w:pPr>
        <w:pStyle w:val="PPH"/>
        <w:rPr>
          <w:rFonts w:eastAsia="Times New Roman"/>
        </w:rPr>
      </w:pPr>
      <w:bookmarkStart w:id="4" w:name="_Toc459703521"/>
      <w:bookmarkStart w:id="5" w:name="_Toc12869301"/>
      <w:r w:rsidRPr="00363F19">
        <w:rPr>
          <w:rFonts w:eastAsia="Times New Roman"/>
        </w:rPr>
        <w:lastRenderedPageBreak/>
        <w:t>DEDICATION</w:t>
      </w:r>
      <w:bookmarkEnd w:id="4"/>
      <w:bookmarkEnd w:id="5"/>
    </w:p>
    <w:p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rsidR="009B2B32" w:rsidRPr="00363F19" w:rsidRDefault="009B2B32" w:rsidP="009B2B32"/>
    <w:p w:rsidR="009B2B32" w:rsidRPr="00363F19" w:rsidRDefault="009B2B32" w:rsidP="009B2B32"/>
    <w:p w:rsidR="009B2B32" w:rsidRPr="00363F19" w:rsidRDefault="009B2B32" w:rsidP="009B2B32">
      <w:pPr>
        <w:jc w:val="center"/>
        <w:rPr>
          <w:vanish/>
        </w:rPr>
      </w:pPr>
      <w:r w:rsidRPr="00363F19">
        <w:rPr>
          <w:vanish/>
        </w:rPr>
        <w:t>This page is optional. If you do not plan to use this page, please delete it.</w:t>
      </w:r>
    </w:p>
    <w:p w:rsidR="003E1BEE" w:rsidRPr="00434CA6" w:rsidRDefault="003E1BEE" w:rsidP="003E1BEE">
      <w:pPr>
        <w:rPr>
          <w:rFonts w:cs="Arial"/>
        </w:rPr>
      </w:pPr>
    </w:p>
    <w:p w:rsidR="003E1BEE" w:rsidRDefault="003E1BEE" w:rsidP="003E1BEE"/>
    <w:p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rsidR="003E1BEE" w:rsidRPr="0074459B" w:rsidRDefault="003E1BEE" w:rsidP="00D72DD5">
      <w:pPr>
        <w:jc w:val="center"/>
        <w:outlineLvl w:val="0"/>
      </w:pPr>
      <w:r w:rsidRPr="0074459B">
        <w:lastRenderedPageBreak/>
        <w:t>TABLE OF CONTENTS</w:t>
      </w:r>
    </w:p>
    <w:p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rsidR="00B110A3" w:rsidRDefault="00EC0D15">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EC0D15">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EC0D15">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EC0D15">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EC0D15">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rsidR="00B110A3" w:rsidRDefault="00EC0D15">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rsidR="00B110A3" w:rsidRDefault="00EC0D15">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rsidR="00B110A3" w:rsidRDefault="00EC0D15">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rsidR="00B110A3" w:rsidRDefault="00EC0D15">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rsidR="00B110A3" w:rsidRDefault="00EC0D15">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rsidR="003E1BEE" w:rsidRPr="00D72DD5" w:rsidRDefault="005E02FB" w:rsidP="00D72DD5">
      <w:r w:rsidRPr="0074459B">
        <w:fldChar w:fldCharType="end"/>
      </w:r>
    </w:p>
    <w:p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rsidR="003E1BEE" w:rsidRPr="00F64983" w:rsidRDefault="003E1BEE" w:rsidP="00E22ACE">
      <w:pPr>
        <w:pStyle w:val="PPH"/>
        <w:rPr>
          <w:rFonts w:cs="Arial"/>
        </w:rPr>
      </w:pPr>
      <w:bookmarkStart w:id="6" w:name="_Toc12869302"/>
      <w:r w:rsidRPr="00F64983">
        <w:rPr>
          <w:rFonts w:cs="Arial"/>
        </w:rPr>
        <w:lastRenderedPageBreak/>
        <w:t>LIST OF TABLES</w:t>
      </w:r>
      <w:bookmarkEnd w:id="6"/>
    </w:p>
    <w:p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rsidR="006F374D" w:rsidRDefault="00EC0D15">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rsidR="003E1BEE" w:rsidRPr="008D722F" w:rsidRDefault="00401C06" w:rsidP="008D722F">
      <w:r>
        <w:fldChar w:fldCharType="end"/>
      </w:r>
    </w:p>
    <w:p w:rsidR="003E1BEE" w:rsidRDefault="003E1BEE" w:rsidP="003E1BEE"/>
    <w:p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rsidR="00661D38" w:rsidRDefault="003E1BEE" w:rsidP="00E82AD8">
      <w:pPr>
        <w:pStyle w:val="PPH"/>
        <w:rPr>
          <w:rFonts w:cs="Arial"/>
        </w:rPr>
      </w:pPr>
      <w:bookmarkStart w:id="7" w:name="_Toc12869303"/>
      <w:r w:rsidRPr="00F64983">
        <w:rPr>
          <w:rFonts w:cs="Arial"/>
        </w:rPr>
        <w:lastRenderedPageBreak/>
        <w:t>LIST OF ILLUSTRATIONS</w:t>
      </w:r>
      <w:bookmarkEnd w:id="7"/>
    </w:p>
    <w:p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rsidR="00293C32" w:rsidRDefault="00EC0D15">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rsidR="003E1BEE" w:rsidRDefault="003E1BEE" w:rsidP="00D204E8">
      <w:pPr>
        <w:pStyle w:val="TableofFigures"/>
        <w:tabs>
          <w:tab w:val="right" w:leader="dot" w:pos="8630"/>
        </w:tabs>
      </w:pPr>
    </w:p>
    <w:p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rsidR="003E1BEE" w:rsidRDefault="00661D38" w:rsidP="00661D38">
      <w:pPr>
        <w:pStyle w:val="PPH"/>
      </w:pPr>
      <w:bookmarkStart w:id="8" w:name="_Toc12869304"/>
      <w:r>
        <w:lastRenderedPageBreak/>
        <w:t>LIST OF SCHEMES</w:t>
      </w:r>
      <w:bookmarkEnd w:id="8"/>
    </w:p>
    <w:p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rsidR="0058135F" w:rsidRDefault="0058135F" w:rsidP="00661D38">
      <w:pPr>
        <w:pStyle w:val="TableofFigures"/>
        <w:tabs>
          <w:tab w:val="right" w:leader="dot" w:pos="8630"/>
        </w:tabs>
        <w:rPr>
          <w:rFonts w:cs="Arial"/>
        </w:rPr>
      </w:pPr>
    </w:p>
    <w:p w:rsidR="005976FA" w:rsidRDefault="005976FA" w:rsidP="005976FA"/>
    <w:p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rsidR="00661D38" w:rsidRDefault="0058135F" w:rsidP="0058135F">
      <w:pPr>
        <w:pStyle w:val="PPH"/>
      </w:pPr>
      <w:bookmarkStart w:id="9" w:name="_Toc12869305"/>
      <w:r>
        <w:lastRenderedPageBreak/>
        <w:t>LIST OF MUSICAL EXAMPLES</w:t>
      </w:r>
      <w:bookmarkEnd w:id="9"/>
    </w:p>
    <w:p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rsidR="003E1BEE" w:rsidRDefault="003E1BEE" w:rsidP="003E4B3B">
      <w:pPr>
        <w:rPr>
          <w:rFonts w:cs="Arial"/>
        </w:rPr>
      </w:pPr>
    </w:p>
    <w:p w:rsidR="00C0503E" w:rsidRDefault="00C0503E" w:rsidP="003E4B3B"/>
    <w:p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rsidR="003E1BEE" w:rsidRPr="009454E8" w:rsidRDefault="00F91CBF" w:rsidP="00F91CBF">
      <w:pPr>
        <w:pStyle w:val="PPH"/>
        <w:rPr>
          <w:rFonts w:cs="Arial"/>
        </w:rPr>
      </w:pPr>
      <w:bookmarkStart w:id="10" w:name="_Toc12869306"/>
      <w:r w:rsidRPr="009454E8">
        <w:rPr>
          <w:rFonts w:cs="Arial"/>
        </w:rPr>
        <w:lastRenderedPageBreak/>
        <w:t>LIST OF ABBREVIATIONS</w:t>
      </w:r>
      <w:bookmarkEnd w:id="10"/>
    </w:p>
    <w:p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proofErr w:type="gramStart"/>
      <w:r w:rsidRPr="009454E8">
        <w:rPr>
          <w:rFonts w:cs="Arial"/>
        </w:rPr>
        <w:t>The</w:t>
      </w:r>
      <w:proofErr w:type="gramEnd"/>
      <w:r w:rsidRPr="009454E8">
        <w:rPr>
          <w:rFonts w:cs="Arial"/>
        </w:rPr>
        <w:t xml:space="preserve"> University of Southern Mississippi</w:t>
      </w:r>
    </w:p>
    <w:p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rsidR="00CF3B9F" w:rsidRPr="009454E8" w:rsidRDefault="00CF3B9F" w:rsidP="003E1BEE">
      <w:pPr>
        <w:rPr>
          <w:rFonts w:cs="Arial"/>
          <w:i/>
        </w:rPr>
      </w:pPr>
    </w:p>
    <w:p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rsidR="00CF3B9F" w:rsidRDefault="00CF3B9F" w:rsidP="003E1BEE"/>
    <w:p w:rsidR="00CF3B9F" w:rsidRPr="00CF3B9F" w:rsidRDefault="00CF3B9F" w:rsidP="003E1BEE"/>
    <w:p w:rsidR="003E1BEE" w:rsidRDefault="003E1BEE" w:rsidP="003E1BEE"/>
    <w:p w:rsidR="00CF3B9F" w:rsidRDefault="00CF3B9F" w:rsidP="003E1BEE"/>
    <w:p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rsidR="008D722F" w:rsidRPr="00D72DD5" w:rsidRDefault="00877D73" w:rsidP="00D72DD5">
      <w:pPr>
        <w:pStyle w:val="CT"/>
      </w:pPr>
      <w:bookmarkStart w:id="11" w:name="_Toc12869307"/>
      <w:r>
        <w:lastRenderedPageBreak/>
        <w:t xml:space="preserve">- </w:t>
      </w:r>
      <w:r w:rsidR="008D722F" w:rsidRPr="00CB5815">
        <w:t>PLACEHOLDER CHAPTER TITLE</w:t>
      </w:r>
      <w:bookmarkEnd w:id="11"/>
    </w:p>
    <w:p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rsidR="008A20CF" w:rsidRPr="00B24B17" w:rsidRDefault="008A20CF" w:rsidP="008A20CF">
      <w:pPr>
        <w:pStyle w:val="H1"/>
      </w:pPr>
      <w:bookmarkStart w:id="12" w:name="_Toc497295653"/>
      <w:bookmarkStart w:id="13" w:name="_Toc12869308"/>
      <w:r w:rsidRPr="00B24B17">
        <w:t>Example 1st level heading</w:t>
      </w:r>
      <w:bookmarkEnd w:id="12"/>
      <w:bookmarkEnd w:id="13"/>
    </w:p>
    <w:p w:rsidR="008A20CF" w:rsidRPr="004F1ED3" w:rsidRDefault="002621A6" w:rsidP="00DF6AA3">
      <w:pPr>
        <w:pStyle w:val="Paragraphs"/>
      </w:pPr>
      <w:r>
        <w:t>P</w:t>
      </w:r>
      <w:r w:rsidR="008A20CF">
        <w:t>aragraph will begin</w:t>
      </w:r>
      <w:r>
        <w:t xml:space="preserve"> here</w:t>
      </w:r>
    </w:p>
    <w:p w:rsidR="008A20CF" w:rsidRPr="004F1ED3" w:rsidRDefault="008A20CF" w:rsidP="008A20CF">
      <w:pPr>
        <w:pStyle w:val="H2"/>
        <w:keepNext/>
        <w:contextualSpacing/>
        <w:outlineLvl w:val="2"/>
        <w:rPr>
          <w:rFonts w:cs="Times New Roman"/>
        </w:rPr>
      </w:pPr>
      <w:bookmarkStart w:id="14" w:name="_Toc497295654"/>
      <w:bookmarkStart w:id="15"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4"/>
      <w:bookmarkEnd w:id="15"/>
    </w:p>
    <w:p w:rsidR="008A20CF" w:rsidRPr="004F1ED3" w:rsidRDefault="002621A6" w:rsidP="00DF6AA3">
      <w:pPr>
        <w:pStyle w:val="Paragraphs"/>
      </w:pPr>
      <w:r>
        <w:t>P</w:t>
      </w:r>
      <w:r w:rsidR="008A20CF">
        <w:t>aragraph will begin</w:t>
      </w:r>
      <w:r w:rsidR="004B1B0C">
        <w:t xml:space="preserve"> here</w:t>
      </w:r>
      <w:r w:rsidR="008A20CF" w:rsidRPr="004F1ED3">
        <w:t>.</w:t>
      </w:r>
    </w:p>
    <w:p w:rsidR="008A20CF" w:rsidRPr="004F1ED3" w:rsidRDefault="008A20CF" w:rsidP="00DF6AA3">
      <w:pPr>
        <w:pStyle w:val="Paragraphs"/>
      </w:pPr>
      <w:bookmarkStart w:id="16" w:name="_Toc497295655"/>
      <w:bookmarkStart w:id="17" w:name="_Toc12869310"/>
      <w:r w:rsidRPr="004F1ED3">
        <w:rPr>
          <w:rStyle w:val="H3Char"/>
          <w:rFonts w:cs="Times New Roman"/>
        </w:rPr>
        <w:t>Example 3rd level heading (in paragraph)</w:t>
      </w:r>
      <w:bookmarkEnd w:id="16"/>
      <w:bookmarkEnd w:id="17"/>
      <w:r w:rsidR="004B1B0C">
        <w:t xml:space="preserve">. </w:t>
      </w:r>
      <w:r w:rsidRPr="004F1ED3">
        <w:t>Example paragraph with heading in line with paragraph.</w:t>
      </w:r>
    </w:p>
    <w:p w:rsidR="008A20CF" w:rsidRPr="004F1ED3" w:rsidRDefault="008A20CF" w:rsidP="008A20CF">
      <w:pPr>
        <w:pStyle w:val="H4"/>
        <w:contextualSpacing/>
        <w:rPr>
          <w:rFonts w:cs="Times New Roman"/>
        </w:rPr>
      </w:pPr>
      <w:bookmarkStart w:id="18" w:name="_Toc497295656"/>
      <w:bookmarkStart w:id="19"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8"/>
      <w:bookmarkEnd w:id="19"/>
    </w:p>
    <w:p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w:t>
      </w:r>
      <w:proofErr w:type="gramStart"/>
      <w:r w:rsidRPr="00CB1CBA">
        <w:t>1</w:t>
      </w:r>
      <w:proofErr w:type="gramEnd"/>
      <w:r w:rsidR="00EE2BE9">
        <w:t>”</w:t>
      </w:r>
      <w:r w:rsidRPr="00CB1CBA">
        <w:t xml:space="preserve"> bottom margins.</w:t>
      </w:r>
    </w:p>
    <w:p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rsidR="002621A6" w:rsidRDefault="002621A6" w:rsidP="008A20CF">
      <w:pPr>
        <w:ind w:firstLine="720"/>
      </w:pPr>
    </w:p>
    <w:p w:rsidR="008A20CF" w:rsidRPr="004F1ED3" w:rsidRDefault="008A20CF" w:rsidP="00C67756">
      <w:pPr>
        <w:pStyle w:val="TableTitle"/>
        <w:numPr>
          <w:ilvl w:val="6"/>
          <w:numId w:val="8"/>
        </w:numPr>
        <w:ind w:left="0"/>
        <w:rPr>
          <w:rFonts w:cs="Times New Roman"/>
        </w:rPr>
      </w:pPr>
      <w:r w:rsidRPr="004F1ED3">
        <w:rPr>
          <w:rFonts w:cs="Times New Roman"/>
        </w:rPr>
        <w:br/>
      </w:r>
      <w:bookmarkStart w:id="20" w:name="_Toc451783336"/>
      <w:bookmarkStart w:id="21" w:name="_Toc12866832"/>
      <w:r w:rsidRPr="004F1ED3">
        <w:rPr>
          <w:rFonts w:cs="Times New Roman"/>
        </w:rPr>
        <w:t>Example Table Title (be concise)</w:t>
      </w:r>
      <w:bookmarkEnd w:id="20"/>
      <w:bookmarkEnd w:id="21"/>
    </w:p>
    <w:tbl>
      <w:tblPr>
        <w:tblStyle w:val="TableGrid"/>
        <w:tblW w:w="0" w:type="auto"/>
        <w:tblLook w:val="04A0" w:firstRow="1" w:lastRow="0" w:firstColumn="1" w:lastColumn="0" w:noHBand="0" w:noVBand="1"/>
        <w:tblCaption w:val="Sample Table"/>
        <w:tblDescription w:val="Three horizontal, parallel lines connected at each end to form a sample table. The italicized text above and the superscript text below the table are intended as examples of a table title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8A20CF">
      <w:pPr>
        <w:pStyle w:val="TableNotes"/>
        <w:rPr>
          <w:rFonts w:cs="Times New Roman"/>
        </w:rPr>
      </w:pPr>
    </w:p>
    <w:p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rsidR="002621A6" w:rsidRDefault="002621A6" w:rsidP="00DF6AA3">
      <w:pPr>
        <w:pStyle w:val="Paragraphs"/>
      </w:pPr>
    </w:p>
    <w:p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8A20CF" w:rsidRPr="004F1ED3" w:rsidTr="002621A6">
        <w:tc>
          <w:tcPr>
            <w:tcW w:w="8630" w:type="dxa"/>
          </w:tcPr>
          <w:p w:rsidR="008A20CF" w:rsidRPr="004F1ED3" w:rsidRDefault="008A20CF" w:rsidP="002621A6">
            <w:pPr>
              <w:pStyle w:val="TableNotes"/>
              <w:rPr>
                <w:rFonts w:cs="Times New Roman"/>
              </w:rPr>
            </w:pPr>
          </w:p>
        </w:tc>
      </w:tr>
      <w:tr w:rsidR="008A20CF" w:rsidRPr="004F1ED3" w:rsidTr="002621A6">
        <w:tc>
          <w:tcPr>
            <w:tcW w:w="8630" w:type="dxa"/>
          </w:tcPr>
          <w:p w:rsidR="008A20CF" w:rsidRPr="004F1ED3" w:rsidRDefault="008A20CF" w:rsidP="002621A6">
            <w:pPr>
              <w:pStyle w:val="TableNotes"/>
              <w:rPr>
                <w:rFonts w:cs="Times New Roman"/>
              </w:rPr>
            </w:pPr>
          </w:p>
        </w:tc>
      </w:tr>
    </w:tbl>
    <w:p w:rsidR="008A20CF" w:rsidRPr="004F1ED3" w:rsidRDefault="008A20CF" w:rsidP="00DF6AA3">
      <w:pPr>
        <w:pStyle w:val="Paragraphs"/>
      </w:pPr>
    </w:p>
    <w:p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rsidR="008A20CF" w:rsidRDefault="008A20CF" w:rsidP="00DF6AA3">
      <w:pPr>
        <w:pStyle w:val="Paragraphs"/>
      </w:pPr>
    </w:p>
    <w:p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w:t>
      </w:r>
      <w:proofErr w:type="gramStart"/>
      <w:r w:rsidR="002621A6" w:rsidRPr="002621A6">
        <w:t>1</w:t>
      </w:r>
      <w:proofErr w:type="gramEnd"/>
      <w:r w:rsidR="00EE2BE9">
        <w:t>”</w:t>
      </w:r>
      <w:r w:rsidR="002621A6" w:rsidRPr="002621A6">
        <w:t xml:space="preserve"> bottom margins. </w:t>
      </w:r>
    </w:p>
    <w:p w:rsidR="002621A6" w:rsidRPr="002621A6" w:rsidRDefault="002621A6" w:rsidP="00DF6AA3">
      <w:pPr>
        <w:pStyle w:val="Paragraphs"/>
      </w:pPr>
    </w:p>
    <w:p w:rsidR="008A20CF" w:rsidRPr="004F1ED3" w:rsidRDefault="008A20CF" w:rsidP="00DF6AA3">
      <w:pPr>
        <w:pStyle w:val="Paragraphs"/>
      </w:pPr>
      <w:r>
        <w:rPr>
          <w:noProof/>
        </w:rPr>
        <w:drawing>
          <wp:inline distT="0" distB="0" distL="0" distR="0" wp14:anchorId="506F5407" wp14:editId="59F7674F">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rsidR="008A20CF" w:rsidRPr="0095355C" w:rsidRDefault="0095355C" w:rsidP="0095355C">
      <w:pPr>
        <w:pStyle w:val="FigureTitle"/>
      </w:pPr>
      <w:bookmarkStart w:id="22" w:name="_Toc497295381"/>
      <w:bookmarkStart w:id="23" w:name="_Toc12356874"/>
      <w:r>
        <w:t>Example Figure T</w:t>
      </w:r>
      <w:r w:rsidR="008A20CF" w:rsidRPr="0095355C">
        <w:t>itle.</w:t>
      </w:r>
      <w:bookmarkEnd w:id="22"/>
      <w:bookmarkEnd w:id="23"/>
    </w:p>
    <w:p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rsidR="002621A6" w:rsidRPr="00CB1CBA" w:rsidRDefault="002621A6" w:rsidP="00917DC3">
      <w:pPr>
        <w:ind w:firstLine="720"/>
        <w:rPr>
          <w:rFonts w:cstheme="minorBidi"/>
        </w:rPr>
      </w:pPr>
    </w:p>
    <w:p w:rsidR="002E11D5" w:rsidRPr="00712CA0" w:rsidRDefault="002E11D5" w:rsidP="00712CA0">
      <w:pPr>
        <w:jc w:val="center"/>
      </w:pPr>
      <w:r w:rsidRPr="00712CA0">
        <w:rPr>
          <w:noProof/>
        </w:rPr>
        <w:drawing>
          <wp:inline distT="0" distB="0" distL="0" distR="0" wp14:anchorId="03432894" wp14:editId="4278784D">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rsidR="00712CA0" w:rsidRPr="004B7B3F" w:rsidRDefault="00712CA0" w:rsidP="004B7B3F">
      <w:pPr>
        <w:pStyle w:val="SchemeTitleST"/>
      </w:pPr>
      <w:bookmarkStart w:id="24" w:name="_Toc12866929"/>
      <w:r w:rsidRPr="004B7B3F">
        <w:t>Example Scheme Title</w:t>
      </w:r>
      <w:bookmarkEnd w:id="24"/>
    </w:p>
    <w:p w:rsidR="002E11D5" w:rsidRDefault="002E11D5" w:rsidP="002E11D5">
      <w:pPr>
        <w:pStyle w:val="SchemeNotes"/>
      </w:pPr>
      <w:r>
        <w:t xml:space="preserve">Note. Use Scheme notes to explain what the scheme is and to add any needed citations. </w:t>
      </w:r>
    </w:p>
    <w:p w:rsidR="004B7B3F" w:rsidRPr="004B7B3F" w:rsidRDefault="004B7B3F" w:rsidP="00DF6AA3">
      <w:pPr>
        <w:pStyle w:val="Paragraphs"/>
      </w:pPr>
    </w:p>
    <w:p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rsidR="00917DC3" w:rsidRPr="00917DC3" w:rsidRDefault="00917DC3" w:rsidP="00DF6AA3">
      <w:pPr>
        <w:pStyle w:val="Paragraphs"/>
      </w:pPr>
    </w:p>
    <w:p w:rsidR="00712CA0" w:rsidRDefault="00473F2E" w:rsidP="0058135F">
      <w:r w:rsidRPr="0058135F">
        <w:rPr>
          <w:noProof/>
        </w:rPr>
        <w:lastRenderedPageBreak/>
        <w:drawing>
          <wp:inline distT="0" distB="0" distL="0" distR="0" wp14:anchorId="22AC0735" wp14:editId="3C9D2F95">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rsidR="00473F2E" w:rsidRDefault="00473F2E" w:rsidP="00AF6338">
      <w:pPr>
        <w:pStyle w:val="MusicalExampletitle"/>
      </w:pPr>
      <w:bookmarkStart w:id="25" w:name="_Toc12866934"/>
      <w:r>
        <w:t>Music</w:t>
      </w:r>
      <w:r w:rsidR="00AF6338">
        <w:t>a</w:t>
      </w:r>
      <w:r>
        <w:t>l Example Title.</w:t>
      </w:r>
      <w:bookmarkEnd w:id="25"/>
    </w:p>
    <w:p w:rsidR="00473F2E" w:rsidRDefault="00473F2E" w:rsidP="00473F2E">
      <w:pPr>
        <w:pStyle w:val="MusicalExampleNotes"/>
      </w:pPr>
      <w:r>
        <w:t xml:space="preserve">Note. Use Musical notes to explain what the musical example is and to add any needed citations. </w:t>
      </w:r>
    </w:p>
    <w:p w:rsidR="005E455C" w:rsidRPr="005E455C" w:rsidRDefault="005E455C" w:rsidP="005E455C">
      <w:pPr>
        <w:pStyle w:val="MusicalExampleNotes"/>
      </w:pPr>
    </w:p>
    <w:p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 xml:space="preserve">h. See USM Guidelines for more information on </w:t>
      </w:r>
      <w:proofErr w:type="gramStart"/>
      <w:r>
        <w:rPr>
          <w:rFonts w:cs="Arial"/>
        </w:rPr>
        <w:t>Landscaped</w:t>
      </w:r>
      <w:proofErr w:type="gramEnd"/>
      <w:r>
        <w:rPr>
          <w:rFonts w:cs="Arial"/>
        </w:rPr>
        <w:t xml:space="preserve"> pages.</w:t>
      </w:r>
    </w:p>
    <w:p w:rsidR="00866EA2" w:rsidRDefault="00917DC3" w:rsidP="00917DC3">
      <w:pPr>
        <w:ind w:firstLine="288"/>
        <w:rPr>
          <w:rFonts w:cs="Arial"/>
        </w:rPr>
      </w:pPr>
      <w:r>
        <w:rPr>
          <w:rFonts w:cs="Arial"/>
        </w:rPr>
        <w:t xml:space="preserve"> </w:t>
      </w:r>
    </w:p>
    <w:p w:rsidR="00917DC3" w:rsidRPr="00CB5815" w:rsidRDefault="00917DC3" w:rsidP="00F51C60">
      <w:pPr>
        <w:ind w:left="360"/>
        <w:rPr>
          <w:rFonts w:cs="Arial"/>
        </w:rPr>
      </w:pPr>
    </w:p>
    <w:p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rsidR="00B31E34" w:rsidRPr="00CB5815" w:rsidRDefault="00B31E34" w:rsidP="00D72DD5">
      <w:pPr>
        <w:pStyle w:val="CT"/>
      </w:pPr>
      <w:bookmarkStart w:id="26" w:name="_Toc12869312"/>
      <w:r>
        <w:lastRenderedPageBreak/>
        <w:t xml:space="preserve">- </w:t>
      </w:r>
      <w:r w:rsidRPr="00CB5815">
        <w:t>PLACEHOLDER CHAPTER TITLE</w:t>
      </w:r>
      <w:bookmarkEnd w:id="26"/>
    </w:p>
    <w:p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rsidR="00DF6AA3" w:rsidRDefault="00DF6AA3" w:rsidP="00DF6AA3">
      <w:pPr>
        <w:pStyle w:val="Paragraphs"/>
      </w:pPr>
      <w:r>
        <w:t>To insert an additional chapter(s) in this template follow these steps:</w:t>
      </w:r>
    </w:p>
    <w:p w:rsidR="00DF6AA3" w:rsidRDefault="00DF6AA3" w:rsidP="00DF6AA3">
      <w:pPr>
        <w:pStyle w:val="Paragraphs"/>
        <w:numPr>
          <w:ilvl w:val="0"/>
          <w:numId w:val="5"/>
        </w:numPr>
      </w:pPr>
      <w:r>
        <w:t>Place your cursor between the last line of the content of this chapter and the “section break (next page).”</w:t>
      </w:r>
    </w:p>
    <w:p w:rsidR="00DF6AA3" w:rsidRDefault="00DF6AA3" w:rsidP="00DF6AA3">
      <w:pPr>
        <w:pStyle w:val="Paragraphs"/>
        <w:numPr>
          <w:ilvl w:val="0"/>
          <w:numId w:val="5"/>
        </w:numPr>
      </w:pPr>
      <w:r>
        <w:t>Click on “Page Layout”</w:t>
      </w:r>
    </w:p>
    <w:p w:rsidR="00DF6AA3" w:rsidRDefault="00DF6AA3" w:rsidP="00DF6AA3">
      <w:pPr>
        <w:pStyle w:val="Paragraphs"/>
        <w:numPr>
          <w:ilvl w:val="0"/>
          <w:numId w:val="5"/>
        </w:numPr>
      </w:pPr>
      <w:r>
        <w:t>Click on “Section Break (next page).”</w:t>
      </w:r>
    </w:p>
    <w:p w:rsidR="00DF6AA3" w:rsidRDefault="00DF6AA3" w:rsidP="00DF6AA3">
      <w:pPr>
        <w:pStyle w:val="Paragraphs"/>
        <w:numPr>
          <w:ilvl w:val="0"/>
          <w:numId w:val="5"/>
        </w:numPr>
      </w:pPr>
      <w:r>
        <w:t>Place your cursor at the top of the new page created by the last step and then click on “Chapter” in the style ribbon.</w:t>
      </w:r>
    </w:p>
    <w:p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rsidR="004B7B3F" w:rsidRDefault="004B7B3F" w:rsidP="00DF6AA3">
      <w:pPr>
        <w:pStyle w:val="Paragraphs"/>
      </w:pPr>
    </w:p>
    <w:p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rsidR="005E455C" w:rsidRDefault="005E455C" w:rsidP="00D72DD5">
      <w:pPr>
        <w:pStyle w:val="CT"/>
        <w:ind w:firstLine="0"/>
      </w:pPr>
      <w:bookmarkStart w:id="27" w:name="_Toc12869313"/>
      <w:r>
        <w:lastRenderedPageBreak/>
        <w:t>– PLACEHOLDER CHAPTER TITLE</w:t>
      </w:r>
      <w:bookmarkEnd w:id="27"/>
    </w:p>
    <w:p w:rsidR="005E455C" w:rsidRPr="00E40C3E" w:rsidRDefault="005E455C" w:rsidP="00DF6AA3">
      <w:pPr>
        <w:pStyle w:val="Paragraphs"/>
      </w:pPr>
      <w:r w:rsidRPr="00E40C3E">
        <w:t xml:space="preserve">Begin a new chapter here. </w:t>
      </w:r>
    </w:p>
    <w:p w:rsidR="005E455C" w:rsidRDefault="005E455C" w:rsidP="00DF6AA3">
      <w:pPr>
        <w:pStyle w:val="Paragraphs"/>
      </w:pPr>
    </w:p>
    <w:p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8" w:name="_Toc12869314"/>
      <w:r>
        <w:lastRenderedPageBreak/>
        <w:t>– PLACEHOLDER CHAPTER TITLE</w:t>
      </w:r>
      <w:bookmarkEnd w:id="28"/>
    </w:p>
    <w:p w:rsidR="001A54F0" w:rsidRPr="005472F4" w:rsidRDefault="00CA036B" w:rsidP="00DF6AA3">
      <w:pPr>
        <w:pStyle w:val="Paragraphs"/>
      </w:pPr>
      <w:r>
        <w:t>Begin a new chapter here.</w:t>
      </w:r>
    </w:p>
    <w:p w:rsidR="005472F4" w:rsidRDefault="005472F4" w:rsidP="00DF6AA3">
      <w:pPr>
        <w:pStyle w:val="Paragraphs"/>
      </w:pPr>
    </w:p>
    <w:p w:rsidR="005434AB" w:rsidRDefault="005434AB" w:rsidP="00DF6AA3">
      <w:pPr>
        <w:pStyle w:val="Paragraphs"/>
      </w:pPr>
    </w:p>
    <w:p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rsidR="005E455C" w:rsidRDefault="005E455C" w:rsidP="00D72DD5">
      <w:pPr>
        <w:pStyle w:val="CT"/>
        <w:ind w:firstLine="0"/>
      </w:pPr>
      <w:bookmarkStart w:id="29" w:name="_Toc12869315"/>
      <w:r>
        <w:lastRenderedPageBreak/>
        <w:t>– PLACEHOLDER CHAPTER TITLE</w:t>
      </w:r>
      <w:bookmarkEnd w:id="29"/>
    </w:p>
    <w:p w:rsidR="005E455C" w:rsidRPr="005E455C" w:rsidRDefault="005E455C" w:rsidP="00DF6AA3">
      <w:pPr>
        <w:pStyle w:val="Paragraphs"/>
      </w:pPr>
      <w:r w:rsidRPr="005E455C">
        <w:t xml:space="preserve">Begin a new chapter here. </w:t>
      </w:r>
    </w:p>
    <w:p w:rsidR="005E455C" w:rsidRPr="00CB5815" w:rsidRDefault="005E455C" w:rsidP="00DF6AA3">
      <w:pPr>
        <w:pStyle w:val="Paragraphs"/>
      </w:pPr>
    </w:p>
    <w:p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rsidR="00A653A8" w:rsidRDefault="00EF528C" w:rsidP="009D000B">
      <w:pPr>
        <w:pStyle w:val="APPENDIX"/>
        <w:spacing w:line="480" w:lineRule="auto"/>
      </w:pPr>
      <w:bookmarkStart w:id="30" w:name="_Toc12869316"/>
      <w:r>
        <w:lastRenderedPageBreak/>
        <w:t xml:space="preserve">– </w:t>
      </w:r>
      <w:r w:rsidR="00564FE6">
        <w:t>Placeholder Appendix Title</w:t>
      </w:r>
      <w:bookmarkEnd w:id="30"/>
    </w:p>
    <w:p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rsidR="00AB0FD3" w:rsidRDefault="00AB0FD3" w:rsidP="00DF6AA3">
      <w:pPr>
        <w:pStyle w:val="Paragraphs"/>
      </w:pPr>
    </w:p>
    <w:p w:rsidR="00934162" w:rsidRPr="00715640" w:rsidRDefault="00715640" w:rsidP="00715640">
      <w:pPr>
        <w:pStyle w:val="AT-AppendixTable"/>
      </w:pPr>
      <w:r>
        <w:br/>
      </w:r>
      <w:bookmarkStart w:id="31" w:name="_Toc12866833"/>
      <w:r w:rsidR="00934162" w:rsidRPr="00715640">
        <w:t>Appendix Table Title Example</w:t>
      </w:r>
      <w:r w:rsidR="00BD0744" w:rsidRPr="00715640">
        <w:t xml:space="preserve"> (be concise)</w:t>
      </w:r>
      <w:bookmarkEnd w:id="31"/>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503B2E" w:rsidTr="00866EA2">
        <w:tc>
          <w:tcPr>
            <w:tcW w:w="8630" w:type="dxa"/>
          </w:tcPr>
          <w:p w:rsidR="00503B2E" w:rsidRDefault="00503B2E" w:rsidP="00E859E6">
            <w:pPr>
              <w:pStyle w:val="TableNotes"/>
            </w:pPr>
          </w:p>
        </w:tc>
      </w:tr>
      <w:tr w:rsidR="00503B2E" w:rsidTr="00866EA2">
        <w:tc>
          <w:tcPr>
            <w:tcW w:w="8630" w:type="dxa"/>
          </w:tcPr>
          <w:p w:rsidR="00503B2E" w:rsidRDefault="00503B2E" w:rsidP="00E859E6">
            <w:pPr>
              <w:pStyle w:val="TableNotes"/>
            </w:pPr>
          </w:p>
        </w:tc>
      </w:tr>
    </w:tbl>
    <w:p w:rsidR="00503B2E" w:rsidRDefault="00503B2E" w:rsidP="00E859E6">
      <w:pPr>
        <w:pStyle w:val="TableNotes"/>
      </w:pPr>
    </w:p>
    <w:p w:rsidR="00CE44CD" w:rsidRPr="00CE44CD" w:rsidRDefault="00CE44CD" w:rsidP="00DF6AA3">
      <w:pPr>
        <w:pStyle w:val="Paragraphs"/>
      </w:pPr>
    </w:p>
    <w:p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063545" w:rsidTr="002621A6">
        <w:tc>
          <w:tcPr>
            <w:tcW w:w="8630" w:type="dxa"/>
          </w:tcPr>
          <w:p w:rsidR="00063545" w:rsidRDefault="00063545" w:rsidP="002621A6">
            <w:pPr>
              <w:pStyle w:val="TableNotes"/>
            </w:pPr>
          </w:p>
        </w:tc>
      </w:tr>
      <w:tr w:rsidR="00063545" w:rsidTr="002621A6">
        <w:tc>
          <w:tcPr>
            <w:tcW w:w="8630" w:type="dxa"/>
          </w:tcPr>
          <w:p w:rsidR="00063545" w:rsidRDefault="00063545" w:rsidP="002621A6">
            <w:pPr>
              <w:pStyle w:val="TableNotes"/>
            </w:pPr>
          </w:p>
        </w:tc>
      </w:tr>
    </w:tbl>
    <w:p w:rsidR="00063545" w:rsidRDefault="00063545" w:rsidP="00DF6AA3">
      <w:pPr>
        <w:pStyle w:val="Paragraphs"/>
      </w:pPr>
    </w:p>
    <w:p w:rsidR="00BD0744" w:rsidRDefault="00BD0744" w:rsidP="00DF6AA3">
      <w:pPr>
        <w:pStyle w:val="Paragraphs"/>
      </w:pPr>
      <w:r>
        <w:rPr>
          <w:noProof/>
        </w:rPr>
        <w:drawing>
          <wp:inline distT="0" distB="0" distL="0" distR="0" wp14:anchorId="31CD5173" wp14:editId="2CBA6984">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rsidR="00BD0744" w:rsidRDefault="00BD0744" w:rsidP="00293C32">
      <w:pPr>
        <w:pStyle w:val="AFAppendixFigure"/>
      </w:pPr>
      <w:bookmarkStart w:id="32" w:name="_Toc449947977"/>
      <w:bookmarkStart w:id="33" w:name="_Toc12356875"/>
      <w:r w:rsidRPr="00293C32">
        <w:t xml:space="preserve">Example </w:t>
      </w:r>
      <w:r w:rsidR="00293C32">
        <w:t>F</w:t>
      </w:r>
      <w:r w:rsidRPr="00293C32">
        <w:t xml:space="preserve">igure </w:t>
      </w:r>
      <w:r w:rsidR="00293C32" w:rsidRPr="00293C32">
        <w:t>T</w:t>
      </w:r>
      <w:r w:rsidRPr="00293C32">
        <w:t>itle</w:t>
      </w:r>
      <w:bookmarkEnd w:id="32"/>
      <w:bookmarkEnd w:id="33"/>
    </w:p>
    <w:p w:rsidR="00AB0FD3" w:rsidRDefault="00AB0FD3" w:rsidP="00AB0FD3">
      <w:pPr>
        <w:rPr>
          <w:rFonts w:cstheme="minorBidi"/>
        </w:rPr>
      </w:pPr>
    </w:p>
    <w:p w:rsidR="00AB0FD3" w:rsidRDefault="00AB0FD3" w:rsidP="00AB0FD3">
      <w:pPr>
        <w:rPr>
          <w:rFonts w:cstheme="minorBidi"/>
        </w:rPr>
      </w:pPr>
    </w:p>
    <w:p w:rsidR="000E7551" w:rsidRDefault="000E7551" w:rsidP="00AB0FD3">
      <w:pPr>
        <w:rPr>
          <w:rFonts w:cstheme="minorBidi"/>
        </w:rPr>
      </w:pPr>
    </w:p>
    <w:p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rsidR="00293C32" w:rsidRDefault="00293C32" w:rsidP="00293C32">
      <w:pPr>
        <w:spacing w:after="160"/>
        <w:contextualSpacing/>
        <w:rPr>
          <w:rFonts w:cstheme="minorBidi"/>
        </w:rPr>
      </w:pPr>
    </w:p>
    <w:p w:rsidR="00A602E1" w:rsidRPr="00C03FAD" w:rsidRDefault="00A602E1" w:rsidP="00293C32">
      <w:pPr>
        <w:spacing w:after="160"/>
        <w:contextualSpacing/>
        <w:rPr>
          <w:rFonts w:cstheme="minorBidi"/>
        </w:rPr>
      </w:pPr>
    </w:p>
    <w:p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rsidR="00C45011" w:rsidRDefault="000800C8" w:rsidP="000E7551">
      <w:pPr>
        <w:pStyle w:val="APPENDIX"/>
      </w:pPr>
      <w:bookmarkStart w:id="34" w:name="_Toc12869317"/>
      <w:r>
        <w:lastRenderedPageBreak/>
        <w:t>-</w:t>
      </w:r>
      <w:r w:rsidR="00C45011">
        <w:t xml:space="preserve"> IR</w:t>
      </w:r>
      <w:r w:rsidR="00AB0FD3">
        <w:t xml:space="preserve">B </w:t>
      </w:r>
      <w:r w:rsidR="00564FE6">
        <w:t xml:space="preserve">Approval Letter </w:t>
      </w:r>
      <w:r w:rsidR="00AB0FD3">
        <w:t>(Remove if not required)</w:t>
      </w:r>
      <w:bookmarkEnd w:id="34"/>
    </w:p>
    <w:p w:rsidR="00C45011" w:rsidRDefault="00C45011" w:rsidP="00220896">
      <w:r w:rsidRPr="00D123CA">
        <w:rPr>
          <w:noProof/>
        </w:rPr>
        <w:drawing>
          <wp:inline distT="0" distB="0" distL="0" distR="0" wp14:anchorId="14DDF62E" wp14:editId="2239F644">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rsidR="00C45011" w:rsidRPr="00220896" w:rsidRDefault="00C45011" w:rsidP="00220896"/>
    <w:p w:rsidR="00C45011" w:rsidRDefault="00C45011" w:rsidP="008F227A">
      <w:pPr>
        <w:pStyle w:val="PPH"/>
        <w:sectPr w:rsidR="00C45011" w:rsidSect="003C1756">
          <w:pgSz w:w="12240" w:h="15840"/>
          <w:pgMar w:top="1440" w:right="1440" w:bottom="1440" w:left="2160" w:header="720" w:footer="1440" w:gutter="0"/>
          <w:cols w:space="720"/>
          <w:docGrid w:linePitch="360"/>
        </w:sectPr>
      </w:pPr>
    </w:p>
    <w:p w:rsidR="003E1BEE" w:rsidRPr="0058135F" w:rsidRDefault="00693E4E" w:rsidP="0058135F">
      <w:pPr>
        <w:pStyle w:val="PPH"/>
      </w:pPr>
      <w:bookmarkStart w:id="35" w:name="_Toc12869318"/>
      <w:r w:rsidRPr="0058135F">
        <w:lastRenderedPageBreak/>
        <w:t>REFERENCES</w:t>
      </w:r>
      <w:bookmarkEnd w:id="35"/>
    </w:p>
    <w:p w:rsidR="00AB0FD3" w:rsidRPr="00277DF4" w:rsidRDefault="00AB0FD3" w:rsidP="00AB0FD3">
      <w:r w:rsidRPr="00277DF4">
        <w:t xml:space="preserve">Example reference. Change heading to Bibliography or Works Cited, depending </w:t>
      </w:r>
    </w:p>
    <w:p w:rsidR="00AB0FD3" w:rsidRPr="00277DF4" w:rsidRDefault="00AB0FD3" w:rsidP="00AB0FD3">
      <w:pPr>
        <w:ind w:left="720"/>
      </w:pPr>
      <w:proofErr w:type="gramStart"/>
      <w:r w:rsidRPr="00277DF4">
        <w:t>on</w:t>
      </w:r>
      <w:proofErr w:type="gramEnd"/>
      <w:r w:rsidRPr="00277DF4">
        <w:t xml:space="preserve"> your chosen style manual. </w:t>
      </w:r>
    </w:p>
    <w:p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E1BEE" w:rsidRDefault="003E1BEE" w:rsidP="003E1BEE"/>
    <w:p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D15" w:rsidRDefault="00EC0D15" w:rsidP="003C1756">
      <w:pPr>
        <w:spacing w:line="240" w:lineRule="auto"/>
      </w:pPr>
      <w:r>
        <w:separator/>
      </w:r>
    </w:p>
  </w:endnote>
  <w:endnote w:type="continuationSeparator" w:id="0">
    <w:p w:rsidR="00EC0D15" w:rsidRDefault="00EC0D15"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81120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9C10E3">
          <w:rPr>
            <w:noProof/>
          </w:rPr>
          <w:t>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3667"/>
      <w:docPartObj>
        <w:docPartGallery w:val="Page Numbers (Bottom of Page)"/>
        <w:docPartUnique/>
      </w:docPartObj>
    </w:sdtPr>
    <w:sdtEndPr>
      <w:rPr>
        <w:noProof/>
      </w:rPr>
    </w:sdtEndPr>
    <w:sdtContent>
      <w:p w:rsidR="009B2B32" w:rsidRDefault="009B2B32" w:rsidP="003C1756">
        <w:pPr>
          <w:pStyle w:val="Footer"/>
          <w:tabs>
            <w:tab w:val="clear" w:pos="4680"/>
          </w:tabs>
          <w:jc w:val="center"/>
        </w:pPr>
        <w:r>
          <w:fldChar w:fldCharType="begin"/>
        </w:r>
        <w:r>
          <w:instrText xml:space="preserve"> PAGE   \* MERGEFORMAT </w:instrText>
        </w:r>
        <w:r>
          <w:fldChar w:fldCharType="separate"/>
        </w:r>
        <w:r w:rsidR="009C10E3" w:rsidRPr="009C10E3">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8816"/>
      <w:docPartObj>
        <w:docPartGallery w:val="Page Numbers (Bottom of Page)"/>
        <w:docPartUnique/>
      </w:docPartObj>
    </w:sdtPr>
    <w:sdtEndPr>
      <w:rPr>
        <w:rFonts w:cs="Arial"/>
        <w:noProof/>
      </w:rPr>
    </w:sdtEndPr>
    <w:sdtContent>
      <w:p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9C10E3">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236597"/>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9C10E3" w:rsidRPr="009C10E3">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5495"/>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457F5">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009756"/>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9C10E3">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329045"/>
      <w:docPartObj>
        <w:docPartGallery w:val="Page Numbers (Bottom of Page)"/>
        <w:docPartUnique/>
      </w:docPartObj>
    </w:sdtPr>
    <w:sdtEndPr>
      <w:rPr>
        <w:noProof/>
      </w:rPr>
    </w:sdtEndPr>
    <w:sdtContent>
      <w:p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457F5">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323714"/>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457F5">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666360"/>
      <w:docPartObj>
        <w:docPartGallery w:val="Page Numbers (Bottom of Page)"/>
        <w:docPartUnique/>
      </w:docPartObj>
    </w:sdtPr>
    <w:sdtEndPr>
      <w:rPr>
        <w:noProof/>
      </w:rPr>
    </w:sdtEndPr>
    <w:sdtContent>
      <w:p w:rsidR="00715640" w:rsidRDefault="00715640">
        <w:pPr>
          <w:pStyle w:val="Footer"/>
          <w:jc w:val="center"/>
        </w:pPr>
        <w:r>
          <w:fldChar w:fldCharType="begin"/>
        </w:r>
        <w:r>
          <w:instrText xml:space="preserve"> PAGE   \* MERGEFORMAT </w:instrText>
        </w:r>
        <w:r>
          <w:fldChar w:fldCharType="separate"/>
        </w:r>
        <w:r w:rsidR="007457F5">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D15" w:rsidRDefault="00EC0D15" w:rsidP="003C1756">
      <w:pPr>
        <w:spacing w:line="240" w:lineRule="auto"/>
      </w:pPr>
      <w:r>
        <w:separator/>
      </w:r>
    </w:p>
  </w:footnote>
  <w:footnote w:type="continuationSeparator" w:id="0">
    <w:p w:rsidR="00EC0D15" w:rsidRDefault="00EC0D15"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abstractNumId w:val="10"/>
  </w:num>
  <w:num w:numId="2">
    <w:abstractNumId w:val="18"/>
  </w:num>
  <w:num w:numId="3">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6">
      <w:lvl w:ilvl="6">
        <w:start w:val="1"/>
        <w:numFmt w:val="decimal"/>
        <w:lvlRestart w:val="1"/>
        <w:pStyle w:val="AT-AppendixTable"/>
        <w:suff w:val="space"/>
        <w:lvlText w:val="Table A%7."/>
        <w:lvlJc w:val="left"/>
        <w:pPr>
          <w:ind w:left="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A%8."/>
        <w:lvlJc w:val="left"/>
        <w:pPr>
          <w:ind w:left="810" w:firstLine="0"/>
        </w:pPr>
        <w:rPr>
          <w:rFonts w:ascii="Times New Roman" w:hAnsi="Times New Roman" w:cs="Times New Roman" w:hint="default"/>
          <w:b w:val="0"/>
          <w:i w:val="0"/>
          <w:caps w:val="0"/>
          <w:strike w:val="0"/>
          <w:dstrike w:val="0"/>
          <w:vanish w:val="0"/>
          <w:color w:val="auto"/>
          <w:kern w:val="0"/>
          <w:sz w:val="24"/>
          <w:vertAlign w:val="baseline"/>
          <w14:cntxtAlts w14:val="0"/>
        </w:rPr>
      </w:lvl>
    </w:lvlOverride>
  </w:num>
  <w:num w:numId="4">
    <w:abstractNumId w:val="12"/>
  </w:num>
  <w:num w:numId="5">
    <w:abstractNumId w:val="14"/>
  </w:num>
  <w:num w:numId="6">
    <w:abstractNumId w:val="13"/>
  </w:num>
  <w:num w:numId="7">
    <w:abstractNumId w:val="1"/>
  </w:num>
  <w:num w:numId="8">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7">
      <w:lvl w:ilvl="7">
        <w:start w:val="1"/>
        <w:numFmt w:val="decimal"/>
        <w:lvlRestart w:val="0"/>
        <w:pStyle w:val="FigureTitle"/>
        <w:suff w:val="space"/>
        <w:lvlText w:val="Figure %8."/>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3274"/>
    <w:rsid w:val="0034406A"/>
    <w:rsid w:val="003475BB"/>
    <w:rsid w:val="00360EEA"/>
    <w:rsid w:val="003667A3"/>
    <w:rsid w:val="00366EFD"/>
    <w:rsid w:val="00375F8F"/>
    <w:rsid w:val="00377546"/>
    <w:rsid w:val="00394B58"/>
    <w:rsid w:val="00397D1C"/>
    <w:rsid w:val="003A7D91"/>
    <w:rsid w:val="003B2A7E"/>
    <w:rsid w:val="003B42E4"/>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3A89"/>
    <w:rsid w:val="00423F9D"/>
    <w:rsid w:val="00434CA6"/>
    <w:rsid w:val="004360DA"/>
    <w:rsid w:val="0045097C"/>
    <w:rsid w:val="00460072"/>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3646"/>
    <w:rsid w:val="00740ADB"/>
    <w:rsid w:val="00743031"/>
    <w:rsid w:val="0074459B"/>
    <w:rsid w:val="007457F5"/>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4761"/>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10E3"/>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C0D15"/>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ind w:left="0"/>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48"/>
    <w:rsid w:val="000869DE"/>
    <w:rsid w:val="002130B7"/>
    <w:rsid w:val="00260BDE"/>
    <w:rsid w:val="00284053"/>
    <w:rsid w:val="002D3F53"/>
    <w:rsid w:val="00313373"/>
    <w:rsid w:val="00367DFC"/>
    <w:rsid w:val="003F1C4F"/>
    <w:rsid w:val="00836048"/>
    <w:rsid w:val="00931E0E"/>
    <w:rsid w:val="00944F22"/>
    <w:rsid w:val="009E1B3C"/>
    <w:rsid w:val="00BC5C2B"/>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F2BB426278E74FF3892B8B37BC77AD98">
    <w:name w:val="F2BB426278E74FF3892B8B37BC77AD98"/>
  </w:style>
  <w:style w:type="paragraph" w:customStyle="1" w:styleId="0A10345F25E948D081F3B9733FC8FB14">
    <w:name w:val="0A10345F25E948D081F3B9733FC8FB14"/>
  </w:style>
  <w:style w:type="paragraph" w:customStyle="1" w:styleId="AC90CFB7EB35423DB804E1FC91ED2F0D">
    <w:name w:val="AC90CFB7EB35423DB804E1FC91ED2F0D"/>
  </w:style>
  <w:style w:type="paragraph" w:customStyle="1" w:styleId="05133354D4A548C6BAB544DBF83F15E7">
    <w:name w:val="05133354D4A548C6BAB544DBF83F15E7"/>
  </w:style>
  <w:style w:type="paragraph" w:customStyle="1" w:styleId="74C04821125E404591572443EB84BC93">
    <w:name w:val="74C04821125E404591572443EB84BC93"/>
  </w:style>
  <w:style w:type="paragraph" w:customStyle="1" w:styleId="21DF434C624C4BEAA6E70BA8FC9952D7">
    <w:name w:val="21DF434C624C4BEAA6E70BA8FC9952D7"/>
  </w:style>
  <w:style w:type="paragraph" w:customStyle="1" w:styleId="84334DA736B4428680AACD5BD00F1F98">
    <w:name w:val="84334DA736B4428680AACD5BD00F1F98"/>
  </w:style>
  <w:style w:type="paragraph" w:customStyle="1" w:styleId="A82D2C34C3364D359CA8AE8A7564F0ED">
    <w:name w:val="A82D2C34C3364D359CA8AE8A7564F0ED"/>
  </w:style>
  <w:style w:type="paragraph" w:customStyle="1" w:styleId="198A729ECE324E61959C30BC3A2A9533">
    <w:name w:val="198A729ECE324E61959C30BC3A2A9533"/>
  </w:style>
  <w:style w:type="paragraph" w:customStyle="1" w:styleId="0575F7D1502749C885E14A4887AFD525">
    <w:name w:val="0575F7D1502749C885E14A4887AFD525"/>
  </w:style>
  <w:style w:type="paragraph" w:customStyle="1" w:styleId="EE994A02C8AD4A52AFF7FF6874DBC690">
    <w:name w:val="EE994A02C8AD4A52AFF7FF6874DBC690"/>
  </w:style>
  <w:style w:type="paragraph" w:customStyle="1" w:styleId="DC0084D580D546E18E5B80D6EAD7015A">
    <w:name w:val="DC0084D580D546E18E5B80D6EAD7015A"/>
  </w:style>
  <w:style w:type="paragraph" w:customStyle="1" w:styleId="D6F5BBFC60234EF0A3D0F03CABD95329">
    <w:name w:val="D6F5BBFC60234EF0A3D0F03CABD95329"/>
  </w:style>
  <w:style w:type="paragraph" w:customStyle="1" w:styleId="C17E114F4CDC43F5801186CB68CA3FB8">
    <w:name w:val="C17E114F4CDC43F5801186CB68CA3FB8"/>
  </w:style>
  <w:style w:type="paragraph" w:customStyle="1" w:styleId="F3D4452BE5BA407D81B84CC22CCCE3AB">
    <w:name w:val="F3D4452BE5BA407D81B84CC22CCCE3AB"/>
  </w:style>
  <w:style w:type="paragraph" w:customStyle="1" w:styleId="726E148376334D0C81D787691A816731">
    <w:name w:val="726E148376334D0C81D787691A816731"/>
  </w:style>
  <w:style w:type="paragraph" w:customStyle="1" w:styleId="87DB0F0F04214C2BB389A28B8F73C2CF">
    <w:name w:val="87DB0F0F04214C2BB389A28B8F73C2CF"/>
  </w:style>
  <w:style w:type="paragraph" w:customStyle="1" w:styleId="13540CB39DB6426DBE80FC0146974A3A">
    <w:name w:val="13540CB39DB6426DBE80FC0146974A3A"/>
  </w:style>
  <w:style w:type="paragraph" w:customStyle="1" w:styleId="5B98D99522F7478283BF2D1EDAE65A1C">
    <w:name w:val="5B98D99522F7478283BF2D1EDAE65A1C"/>
  </w:style>
  <w:style w:type="paragraph" w:customStyle="1" w:styleId="851BE266D8CB41C19FD6B4CE681D05B0">
    <w:name w:val="851BE266D8CB41C19FD6B4CE681D05B0"/>
  </w:style>
  <w:style w:type="paragraph" w:customStyle="1" w:styleId="9EA57C51B3F240FABD94FDA699034BA8">
    <w:name w:val="9EA57C51B3F240FABD94FDA699034BA8"/>
  </w:style>
  <w:style w:type="paragraph" w:customStyle="1" w:styleId="C40C667D2D3145DFA388FB3BD0EA3B2E">
    <w:name w:val="C40C667D2D3145DFA388FB3BD0EA3B2E"/>
  </w:style>
  <w:style w:type="paragraph" w:customStyle="1" w:styleId="6D0C33958627482285A33FCA927B04EC">
    <w:name w:val="6D0C33958627482285A33FCA927B04EC"/>
  </w:style>
  <w:style w:type="paragraph" w:customStyle="1" w:styleId="6D7D1ECE088943CAB929C37F9B5B934D">
    <w:name w:val="6D7D1ECE088943CAB929C37F9B5B934D"/>
  </w:style>
  <w:style w:type="paragraph" w:customStyle="1" w:styleId="333EA05E6AC24F0D9416167B0C7D118D">
    <w:name w:val="333EA05E6AC24F0D9416167B0C7D118D"/>
  </w:style>
  <w:style w:type="paragraph" w:customStyle="1" w:styleId="C220BC1DA30A40A2AEECB16772B341C1">
    <w:name w:val="C220BC1DA30A40A2AEECB16772B341C1"/>
  </w:style>
  <w:style w:type="paragraph" w:customStyle="1" w:styleId="F83856E067C54CEEA0D8C8353E59DE00">
    <w:name w:val="F83856E067C54CEEA0D8C8353E59DE00"/>
  </w:style>
  <w:style w:type="paragraph" w:customStyle="1" w:styleId="B347DCFECBF64BA192F7132529D272B5">
    <w:name w:val="B347DCFECBF64BA192F7132529D272B5"/>
  </w:style>
  <w:style w:type="paragraph" w:customStyle="1" w:styleId="2AED6EE3144F45349C3E2D33EF681CA7">
    <w:name w:val="2AED6EE3144F45349C3E2D33EF681CA7"/>
  </w:style>
  <w:style w:type="paragraph" w:customStyle="1" w:styleId="184F3767F3414B4BA3D620E4580E0E2D">
    <w:name w:val="184F3767F3414B4BA3D620E4580E0E2D"/>
  </w:style>
  <w:style w:type="paragraph" w:customStyle="1" w:styleId="3AD82E11067740468EDBD330F31A0A16">
    <w:name w:val="3AD82E11067740468EDBD330F31A0A16"/>
  </w:style>
  <w:style w:type="paragraph" w:customStyle="1" w:styleId="46358C24C20448B3A89EAC92633F84EF">
    <w:name w:val="46358C24C20448B3A89EAC92633F84EF"/>
  </w:style>
  <w:style w:type="paragraph" w:customStyle="1" w:styleId="5D13DC170C7E48CD959DF30F0ACE1542">
    <w:name w:val="5D13DC170C7E48CD959DF30F0ACE1542"/>
  </w:style>
  <w:style w:type="paragraph" w:customStyle="1" w:styleId="FBABF8655C30426BA21B9B56685C6F12">
    <w:name w:val="FBABF8655C30426BA21B9B56685C6F12"/>
  </w:style>
  <w:style w:type="paragraph" w:customStyle="1" w:styleId="9391A4635BD149ED98D399C89DC118F8">
    <w:name w:val="9391A4635BD149ED98D399C89DC118F8"/>
  </w:style>
  <w:style w:type="paragraph" w:customStyle="1" w:styleId="3BC5949E1D6147FEAF87CF37E4E008A2">
    <w:name w:val="3BC5949E1D6147FEAF87CF37E4E008A2"/>
  </w:style>
  <w:style w:type="paragraph" w:customStyle="1" w:styleId="711ABEE256EF483396EDE4DB7145CFAD">
    <w:name w:val="711ABEE256EF483396EDE4DB7145CFAD"/>
  </w:style>
  <w:style w:type="paragraph" w:customStyle="1" w:styleId="1D4D3C237B4B4877A96BD39556B60714">
    <w:name w:val="1D4D3C237B4B4877A96BD39556B60714"/>
  </w:style>
  <w:style w:type="paragraph" w:customStyle="1" w:styleId="2F35E172A59F4CE6A43F7D6E524CC028">
    <w:name w:val="2F35E172A59F4CE6A43F7D6E524CC028"/>
    <w:rsid w:val="00836048"/>
  </w:style>
  <w:style w:type="paragraph" w:customStyle="1" w:styleId="0D5C6EB03C7B43B19FC3B74421E979BD">
    <w:name w:val="0D5C6EB03C7B43B19FC3B74421E979BD"/>
    <w:rsid w:val="00836048"/>
  </w:style>
  <w:style w:type="paragraph" w:customStyle="1" w:styleId="71D92E5F2ABD4870AB2D4332262442FC">
    <w:name w:val="71D92E5F2ABD4870AB2D4332262442FC"/>
    <w:rsid w:val="00836048"/>
  </w:style>
  <w:style w:type="paragraph" w:customStyle="1" w:styleId="84D45EACDD2E4FDA97EDF221E099B13A">
    <w:name w:val="84D45EACDD2E4FDA97EDF221E099B13A"/>
    <w:rsid w:val="00836048"/>
  </w:style>
  <w:style w:type="paragraph" w:customStyle="1" w:styleId="09FBCA66408B4AEB96DCDE50645C6532">
    <w:name w:val="09FBCA66408B4AEB96DCDE50645C6532"/>
    <w:rsid w:val="00836048"/>
  </w:style>
  <w:style w:type="paragraph" w:customStyle="1" w:styleId="EB5CA99454A24650B12C1101166FCAB6">
    <w:name w:val="EB5CA99454A24650B12C1101166FCAB6"/>
    <w:rsid w:val="00836048"/>
  </w:style>
  <w:style w:type="paragraph" w:customStyle="1" w:styleId="9485FBD257AB44E3A0521B3095CE07FF">
    <w:name w:val="9485FBD257AB44E3A0521B3095CE07FF"/>
    <w:rsid w:val="00836048"/>
  </w:style>
  <w:style w:type="paragraph" w:customStyle="1" w:styleId="90237F908F694CD5BB02A4D642E8F27C">
    <w:name w:val="90237F908F694CD5BB02A4D642E8F27C"/>
    <w:rsid w:val="00836048"/>
  </w:style>
  <w:style w:type="paragraph" w:customStyle="1" w:styleId="5B6EBF55DB06411FA902390E70BD68E1">
    <w:name w:val="5B6EBF55DB06411FA902390E70BD68E1"/>
    <w:rsid w:val="00836048"/>
  </w:style>
  <w:style w:type="paragraph" w:customStyle="1" w:styleId="4FD36CFA06CB4815BA03D9DAA4671A8B">
    <w:name w:val="4FD36CFA06CB4815BA03D9DAA4671A8B"/>
    <w:rsid w:val="00836048"/>
  </w:style>
  <w:style w:type="paragraph" w:customStyle="1" w:styleId="91D74D91864C4DC598C71B295F7A21D6">
    <w:name w:val="91D74D91864C4DC598C71B295F7A21D6"/>
    <w:rsid w:val="00836048"/>
  </w:style>
  <w:style w:type="paragraph" w:customStyle="1" w:styleId="72CD9394AFCE461881AA6E1E447FDD9D">
    <w:name w:val="72CD9394AFCE461881AA6E1E447FDD9D"/>
    <w:rsid w:val="00836048"/>
  </w:style>
  <w:style w:type="paragraph" w:customStyle="1" w:styleId="E8FC8E2A59A04E0AB31D45021B83B784">
    <w:name w:val="E8FC8E2A59A04E0AB31D45021B83B784"/>
    <w:rsid w:val="00836048"/>
  </w:style>
  <w:style w:type="paragraph" w:customStyle="1" w:styleId="04C87A5830C5471C9213FCDEE0D7E58D">
    <w:name w:val="04C87A5830C5471C9213FCDEE0D7E58D"/>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34680EF4133F4AEE8B4EF89AC5083B4B">
    <w:name w:val="34680EF4133F4AEE8B4EF89AC5083B4B"/>
    <w:rsid w:val="00931E0E"/>
  </w:style>
  <w:style w:type="paragraph" w:customStyle="1" w:styleId="8A9759A9DD22462CB5368DF4DA639245">
    <w:name w:val="8A9759A9DD22462CB5368DF4DA639245"/>
    <w:rsid w:val="00931E0E"/>
  </w:style>
  <w:style w:type="paragraph" w:customStyle="1" w:styleId="83DBA1A6AC7A4A45B5219F1A798689AA">
    <w:name w:val="83DBA1A6AC7A4A45B5219F1A798689AA"/>
    <w:rsid w:val="00931E0E"/>
  </w:style>
  <w:style w:type="paragraph" w:customStyle="1" w:styleId="0D78B40DE17F490F82D9C510E58B7683">
    <w:name w:val="0D78B40DE17F490F82D9C510E58B7683"/>
    <w:rsid w:val="00931E0E"/>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2021</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176BF69E-DF4F-4648-BE37-FB030232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2</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Jonathan Snyder</cp:lastModifiedBy>
  <cp:revision>3</cp:revision>
  <cp:lastPrinted>2016-01-06T20:45:00Z</cp:lastPrinted>
  <dcterms:created xsi:type="dcterms:W3CDTF">2021-07-28T20:55:00Z</dcterms:created>
  <dcterms:modified xsi:type="dcterms:W3CDTF">2021-07-28T20:57:00Z</dcterms:modified>
</cp:coreProperties>
</file>