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FA" w:rsidRPr="00E1762A" w:rsidRDefault="00473A85"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proofErr w:type="gramStart"/>
      <w:r w:rsidRPr="00363F19">
        <w:t>by</w:t>
      </w:r>
      <w:proofErr w:type="gramEnd"/>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r w:rsidRPr="00AA5F7F">
        <w:t>at The University of Southern Mississippi</w:t>
      </w:r>
    </w:p>
    <w:p w:rsidR="00590458" w:rsidRPr="00AA5F7F" w:rsidRDefault="00590458" w:rsidP="00590458">
      <w:pPr>
        <w:widowControl w:val="0"/>
        <w:spacing w:line="240" w:lineRule="auto"/>
        <w:jc w:val="center"/>
      </w:pPr>
      <w:r w:rsidRPr="00AA5F7F">
        <w:t>in Partial Fulfillment of the Requirements</w:t>
      </w:r>
    </w:p>
    <w:p w:rsidR="00590458" w:rsidRPr="00AA5F7F" w:rsidRDefault="00590458" w:rsidP="00590458">
      <w:pPr>
        <w:widowControl w:val="0"/>
        <w:jc w:val="center"/>
      </w:pPr>
      <w:r w:rsidRPr="00AA5F7F">
        <w:t xml:space="preserve">for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bookmarkStart w:id="0" w:name="_GoBack"/>
      <w:bookmarkEnd w:id="0"/>
    </w:p>
    <w:p w:rsidR="009B2B32" w:rsidRPr="00363F19" w:rsidRDefault="00473A85"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3-01-01T00:00:00Z">
            <w:dateFormat w:val="yyyy"/>
            <w:lid w:val="en-US"/>
            <w:storeMappedDataAs w:val="date"/>
            <w:calendar w:val="gregorian"/>
          </w:date>
        </w:sdtPr>
        <w:sdtEndPr/>
        <w:sdtContent>
          <w:r w:rsidR="00FA5293">
            <w:t>2023</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473A85"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3-01-01T00:00:00Z">
            <w:dateFormat w:val="yyyy"/>
            <w:lid w:val="en-US"/>
            <w:storeMappedDataAs w:val="date"/>
            <w:calendar w:val="gregorian"/>
          </w:date>
        </w:sdtPr>
        <w:sdtEndPr/>
        <w:sdtContent>
          <w:r w:rsidR="00FA5293">
            <w:t>2023</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1" w:name="_Toc459703519"/>
      <w:bookmarkStart w:id="2" w:name="_Toc12869299"/>
      <w:r w:rsidRPr="00363F19">
        <w:rPr>
          <w:rFonts w:eastAsia="Times New Roman"/>
        </w:rPr>
        <w:lastRenderedPageBreak/>
        <w:t>ABSTRACT</w:t>
      </w:r>
      <w:bookmarkEnd w:id="1"/>
      <w:bookmarkEnd w:id="2"/>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3" w:name="_Toc459703520"/>
      <w:bookmarkStart w:id="4" w:name="_Toc12869300"/>
      <w:r w:rsidRPr="00363F19">
        <w:rPr>
          <w:rFonts w:eastAsia="Times New Roman"/>
        </w:rPr>
        <w:lastRenderedPageBreak/>
        <w:t>ACKNOWLEDGMENTS</w:t>
      </w:r>
      <w:bookmarkEnd w:id="3"/>
      <w:bookmarkEnd w:id="4"/>
    </w:p>
    <w:p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5" w:name="_Toc459703521"/>
      <w:bookmarkStart w:id="6" w:name="_Toc12869301"/>
      <w:r w:rsidRPr="00363F19">
        <w:rPr>
          <w:rFonts w:eastAsia="Times New Roman"/>
        </w:rPr>
        <w:lastRenderedPageBreak/>
        <w:t>DEDICATION</w:t>
      </w:r>
      <w:bookmarkEnd w:id="5"/>
      <w:bookmarkEnd w:id="6"/>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473A85">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473A85">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473A85">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473A85">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473A85">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473A85">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473A85">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473A85">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473A85">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473A85">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7" w:name="_Toc12869302"/>
      <w:r w:rsidRPr="00F64983">
        <w:rPr>
          <w:rFonts w:cs="Arial"/>
        </w:rPr>
        <w:lastRenderedPageBreak/>
        <w:t>LIST OF TABLES</w:t>
      </w:r>
      <w:bookmarkEnd w:id="7"/>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473A85">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8" w:name="_Toc12869303"/>
      <w:r w:rsidRPr="00F64983">
        <w:rPr>
          <w:rFonts w:cs="Arial"/>
        </w:rPr>
        <w:lastRenderedPageBreak/>
        <w:t>LIST OF ILLUSTRATIONS</w:t>
      </w:r>
      <w:bookmarkEnd w:id="8"/>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473A85">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9" w:name="_Toc12869304"/>
      <w:r>
        <w:lastRenderedPageBreak/>
        <w:t>LIST OF SCHEMES</w:t>
      </w:r>
      <w:bookmarkEnd w:id="9"/>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10" w:name="_Toc12869305"/>
      <w:r>
        <w:lastRenderedPageBreak/>
        <w:t>LIST OF MUSICAL EXAMPLES</w:t>
      </w:r>
      <w:bookmarkEnd w:id="10"/>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1" w:name="_Toc12869306"/>
      <w:r w:rsidRPr="009454E8">
        <w:rPr>
          <w:rFonts w:cs="Arial"/>
        </w:rPr>
        <w:lastRenderedPageBreak/>
        <w:t>LIST OF ABBREVIATIONS</w:t>
      </w:r>
      <w:bookmarkEnd w:id="11"/>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proofErr w:type="gramStart"/>
      <w:r w:rsidRPr="009454E8">
        <w:rPr>
          <w:rFonts w:cs="Arial"/>
        </w:rPr>
        <w:t>The</w:t>
      </w:r>
      <w:proofErr w:type="gramEnd"/>
      <w:r w:rsidRPr="009454E8">
        <w:rPr>
          <w:rFonts w:cs="Arial"/>
        </w:rPr>
        <w:t xml:space="preserv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2" w:name="_Toc12869307"/>
      <w:r>
        <w:lastRenderedPageBreak/>
        <w:t xml:space="preserve">- </w:t>
      </w:r>
      <w:r w:rsidR="008D722F" w:rsidRPr="00CB5815">
        <w:t>PLACEHOLDER CHAPTER TITLE</w:t>
      </w:r>
      <w:bookmarkEnd w:id="12"/>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3" w:name="_Toc497295653"/>
      <w:bookmarkStart w:id="14" w:name="_Toc12869308"/>
      <w:r w:rsidRPr="00B24B17">
        <w:t>Example 1st level heading</w:t>
      </w:r>
      <w:bookmarkEnd w:id="13"/>
      <w:bookmarkEnd w:id="14"/>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5" w:name="_Toc497295654"/>
      <w:bookmarkStart w:id="16"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5"/>
      <w:bookmarkEnd w:id="16"/>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7" w:name="_Toc497295655"/>
      <w:bookmarkStart w:id="18" w:name="_Toc12869310"/>
      <w:r w:rsidRPr="004F1ED3">
        <w:rPr>
          <w:rStyle w:val="H3Char"/>
          <w:rFonts w:cs="Times New Roman"/>
        </w:rPr>
        <w:t>Example 3rd level heading (in paragraph)</w:t>
      </w:r>
      <w:bookmarkEnd w:id="17"/>
      <w:bookmarkEnd w:id="18"/>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9" w:name="_Toc497295656"/>
      <w:bookmarkStart w:id="20"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bookmarkEnd w:id="20"/>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w:t>
      </w:r>
      <w:proofErr w:type="gramStart"/>
      <w:r w:rsidRPr="00CB1CBA">
        <w:t>1</w:t>
      </w:r>
      <w:proofErr w:type="gramEnd"/>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1" w:name="_Toc451783336"/>
      <w:bookmarkStart w:id="22" w:name="_Toc12866832"/>
      <w:r w:rsidRPr="004F1ED3">
        <w:rPr>
          <w:rFonts w:cs="Times New Roman"/>
        </w:rPr>
        <w:t>Example Table Title (be concise)</w:t>
      </w:r>
      <w:bookmarkEnd w:id="21"/>
      <w:bookmarkEnd w:id="22"/>
    </w:p>
    <w:tbl>
      <w:tblPr>
        <w:tblStyle w:val="TableGrid"/>
        <w:tblW w:w="0" w:type="auto"/>
        <w:tblLook w:val="04A0" w:firstRow="1" w:lastRow="0" w:firstColumn="1" w:lastColumn="0" w:noHBand="0" w:noVBand="1"/>
        <w:tblCaption w:val="Sample Table"/>
        <w:tblDescription w:val="Three horizontal, parallel lines connected at each end to form a sample table. The italicized text above and the superscript text below the table are intended as examples of a table title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w:t>
      </w:r>
      <w:proofErr w:type="gramStart"/>
      <w:r w:rsidR="002621A6" w:rsidRPr="002621A6">
        <w:t>1</w:t>
      </w:r>
      <w:proofErr w:type="gramEnd"/>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3" w:name="_Toc497295381"/>
      <w:bookmarkStart w:id="24" w:name="_Toc12356874"/>
      <w:r>
        <w:t>Example Figure T</w:t>
      </w:r>
      <w:r w:rsidR="008A20CF" w:rsidRPr="0095355C">
        <w:t>itle.</w:t>
      </w:r>
      <w:bookmarkEnd w:id="23"/>
      <w:bookmarkEnd w:id="24"/>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5" w:name="_Toc12866929"/>
      <w:r w:rsidRPr="004B7B3F">
        <w:t>Example Scheme Title</w:t>
      </w:r>
      <w:bookmarkEnd w:id="25"/>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rsidR="00917DC3" w:rsidRPr="00917DC3" w:rsidRDefault="00917DC3" w:rsidP="00DF6AA3">
      <w:pPr>
        <w:pStyle w:val="Paragraphs"/>
      </w:pPr>
    </w:p>
    <w:p w:rsidR="00712CA0" w:rsidRDefault="00473F2E" w:rsidP="0058135F">
      <w:r w:rsidRPr="0058135F">
        <w:rPr>
          <w:noProof/>
        </w:rPr>
        <w:lastRenderedPageBreak/>
        <w:drawing>
          <wp:inline distT="0" distB="0" distL="0" distR="0" wp14:anchorId="22AC0735" wp14:editId="3C9D2F95">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6" w:name="_Toc12866934"/>
      <w:r>
        <w:t>Music</w:t>
      </w:r>
      <w:r w:rsidR="00AF6338">
        <w:t>a</w:t>
      </w:r>
      <w:r>
        <w:t>l Example Title.</w:t>
      </w:r>
      <w:bookmarkEnd w:id="26"/>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 xml:space="preserve">h. See USM Guidelines for more information on </w:t>
      </w:r>
      <w:proofErr w:type="gramStart"/>
      <w:r>
        <w:rPr>
          <w:rFonts w:cs="Arial"/>
        </w:rPr>
        <w:t>Landscaped</w:t>
      </w:r>
      <w:proofErr w:type="gramEnd"/>
      <w:r>
        <w:rPr>
          <w:rFonts w:cs="Arial"/>
        </w:rPr>
        <w:t xml:space="preserve">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7" w:name="_Toc12869312"/>
      <w:r>
        <w:lastRenderedPageBreak/>
        <w:t xml:space="preserve">- </w:t>
      </w:r>
      <w:r w:rsidRPr="00CB5815">
        <w:t>PLACEHOLDER CHAPTER TITLE</w:t>
      </w:r>
      <w:bookmarkEnd w:id="27"/>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3"/>
      <w:r>
        <w:lastRenderedPageBreak/>
        <w:t>– PLACEHOLDER CHAPTER TITLE</w:t>
      </w:r>
      <w:bookmarkEnd w:id="28"/>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4"/>
      <w:r>
        <w:lastRenderedPageBreak/>
        <w:t>– PLACEHOLDER CHAPTER TITLE</w:t>
      </w:r>
      <w:bookmarkEnd w:id="29"/>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30" w:name="_Toc12869315"/>
      <w:r>
        <w:lastRenderedPageBreak/>
        <w:t>– PLACEHOLDER CHAPTER TITLE</w:t>
      </w:r>
      <w:bookmarkEnd w:id="30"/>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1" w:name="_Toc12869316"/>
      <w:r>
        <w:lastRenderedPageBreak/>
        <w:t xml:space="preserve">– </w:t>
      </w:r>
      <w:r w:rsidR="00564FE6">
        <w:t>Placeholder Appendix Title</w:t>
      </w:r>
      <w:bookmarkEnd w:id="31"/>
    </w:p>
    <w:p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2" w:name="_Toc12866833"/>
      <w:r w:rsidR="00934162" w:rsidRPr="00715640">
        <w:t>Appendix Table Title Example</w:t>
      </w:r>
      <w:r w:rsidR="00BD0744" w:rsidRPr="00715640">
        <w:t xml:space="preserve"> (be concise)</w:t>
      </w:r>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3" w:name="_Toc449947977"/>
      <w:bookmarkStart w:id="34" w:name="_Toc12356875"/>
      <w:r w:rsidRPr="00293C32">
        <w:t xml:space="preserve">Example </w:t>
      </w:r>
      <w:r w:rsidR="00293C32">
        <w:t>F</w:t>
      </w:r>
      <w:r w:rsidRPr="00293C32">
        <w:t xml:space="preserve">igure </w:t>
      </w:r>
      <w:r w:rsidR="00293C32" w:rsidRPr="00293C32">
        <w:t>T</w:t>
      </w:r>
      <w:r w:rsidRPr="00293C32">
        <w:t>itle</w:t>
      </w:r>
      <w:bookmarkEnd w:id="33"/>
      <w:bookmarkEnd w:id="34"/>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5" w:name="_Toc12869317"/>
      <w:r>
        <w:lastRenderedPageBreak/>
        <w:t>-</w:t>
      </w:r>
      <w:r w:rsidR="00C45011">
        <w:t xml:space="preserve"> IR</w:t>
      </w:r>
      <w:r w:rsidR="00AB0FD3">
        <w:t xml:space="preserve">B </w:t>
      </w:r>
      <w:r w:rsidR="00564FE6">
        <w:t xml:space="preserve">Approval Letter </w:t>
      </w:r>
      <w:r w:rsidR="00AB0FD3">
        <w:t>(Remove if not required)</w:t>
      </w:r>
      <w:bookmarkEnd w:id="35"/>
    </w:p>
    <w:p w:rsidR="00C45011" w:rsidRDefault="00C45011" w:rsidP="00220896">
      <w:r w:rsidRPr="00D123CA">
        <w:rPr>
          <w:noProof/>
        </w:rPr>
        <w:drawing>
          <wp:inline distT="0" distB="0" distL="0" distR="0" wp14:anchorId="14DDF62E" wp14:editId="2239F644">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6" w:name="_Toc12869318"/>
      <w:r w:rsidRPr="0058135F">
        <w:lastRenderedPageBreak/>
        <w:t>REFERENCES</w:t>
      </w:r>
      <w:bookmarkEnd w:id="36"/>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proofErr w:type="gramStart"/>
      <w:r w:rsidRPr="00277DF4">
        <w:t>on</w:t>
      </w:r>
      <w:proofErr w:type="gramEnd"/>
      <w:r w:rsidRPr="00277DF4">
        <w:t xml:space="preserve">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A85" w:rsidRDefault="00473A85" w:rsidP="003C1756">
      <w:pPr>
        <w:spacing w:line="240" w:lineRule="auto"/>
      </w:pPr>
      <w:r>
        <w:separator/>
      </w:r>
    </w:p>
  </w:endnote>
  <w:endnote w:type="continuationSeparator" w:id="0">
    <w:p w:rsidR="00473A85" w:rsidRDefault="00473A85"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A5293">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FA5293" w:rsidRPr="00FA5293">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FA5293">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A5293" w:rsidRPr="00FA5293">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A5293">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A5293">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FA5293">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A5293">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FA5293">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A85" w:rsidRDefault="00473A85" w:rsidP="003C1756">
      <w:pPr>
        <w:spacing w:line="240" w:lineRule="auto"/>
      </w:pPr>
      <w:r>
        <w:separator/>
      </w:r>
    </w:p>
  </w:footnote>
  <w:footnote w:type="continuationSeparator" w:id="0">
    <w:p w:rsidR="00473A85" w:rsidRDefault="00473A85"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1699"/>
    <w:rsid w:val="00343274"/>
    <w:rsid w:val="0034406A"/>
    <w:rsid w:val="003475BB"/>
    <w:rsid w:val="00360EEA"/>
    <w:rsid w:val="003667A3"/>
    <w:rsid w:val="00366EFD"/>
    <w:rsid w:val="00375F8F"/>
    <w:rsid w:val="00377546"/>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A85"/>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1E0C"/>
    <w:rsid w:val="00723646"/>
    <w:rsid w:val="00740ADB"/>
    <w:rsid w:val="00743031"/>
    <w:rsid w:val="0074459B"/>
    <w:rsid w:val="007457F5"/>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4761"/>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10E3"/>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0CF7"/>
    <w:rsid w:val="00A271A0"/>
    <w:rsid w:val="00A401C3"/>
    <w:rsid w:val="00A42285"/>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BF6262"/>
    <w:rsid w:val="00C00E85"/>
    <w:rsid w:val="00C03FAD"/>
    <w:rsid w:val="00C0503E"/>
    <w:rsid w:val="00C10E41"/>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C0D15"/>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5293"/>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48"/>
    <w:rsid w:val="000869DE"/>
    <w:rsid w:val="00165690"/>
    <w:rsid w:val="002130B7"/>
    <w:rsid w:val="00260BDE"/>
    <w:rsid w:val="00284053"/>
    <w:rsid w:val="002D3F53"/>
    <w:rsid w:val="00313373"/>
    <w:rsid w:val="00367DFC"/>
    <w:rsid w:val="003F1C4F"/>
    <w:rsid w:val="004D0B3F"/>
    <w:rsid w:val="00836048"/>
    <w:rsid w:val="00931E0E"/>
    <w:rsid w:val="00944F22"/>
    <w:rsid w:val="009E1B3C"/>
    <w:rsid w:val="00BC5C2B"/>
    <w:rsid w:val="00C14040"/>
    <w:rsid w:val="00C46700"/>
    <w:rsid w:val="00D43466"/>
    <w:rsid w:val="00D447F1"/>
    <w:rsid w:val="00D518D1"/>
    <w:rsid w:val="00DA44B6"/>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2023-01-01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99E90668-F964-4143-8E0F-D23AC428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3</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6</cp:revision>
  <cp:lastPrinted>2016-01-06T20:45:00Z</cp:lastPrinted>
  <dcterms:created xsi:type="dcterms:W3CDTF">2021-07-28T20:55:00Z</dcterms:created>
  <dcterms:modified xsi:type="dcterms:W3CDTF">2022-12-20T15:50:00Z</dcterms:modified>
</cp:coreProperties>
</file>