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F3" w:rsidRPr="003E35D3" w:rsidRDefault="003E0A33"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 xml:space="preserve">REFER TO THE </w:t>
          </w:r>
          <w:r w:rsidR="00FE19A2">
            <w:rPr>
              <w:rFonts w:eastAsia="Calibri"/>
            </w:rPr>
            <w:t>DOCUMENT GUIDELINES FOR ADDITION</w:t>
          </w:r>
          <w:r w:rsidR="002014B9">
            <w:rPr>
              <w:rFonts w:eastAsia="Calibri"/>
            </w:rPr>
            <w:t>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proofErr w:type="gramStart"/>
      <w:r w:rsidRPr="00363F19">
        <w:t>by</w:t>
      </w:r>
      <w:proofErr w:type="gramEnd"/>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proofErr w:type="gramStart"/>
      <w:r w:rsidRPr="00AA5F7F">
        <w:t>at</w:t>
      </w:r>
      <w:proofErr w:type="gramEnd"/>
      <w:r w:rsidRPr="00AA5F7F">
        <w:t xml:space="preserve"> The University of Southern Mississippi</w:t>
      </w:r>
    </w:p>
    <w:p w:rsidR="006F22E5" w:rsidRPr="00AA5F7F" w:rsidRDefault="006F22E5" w:rsidP="006F22E5">
      <w:pPr>
        <w:widowControl w:val="0"/>
        <w:spacing w:line="240" w:lineRule="auto"/>
        <w:jc w:val="center"/>
      </w:pPr>
      <w:proofErr w:type="gramStart"/>
      <w:r w:rsidRPr="00AA5F7F">
        <w:t>in</w:t>
      </w:r>
      <w:proofErr w:type="gramEnd"/>
      <w:r w:rsidRPr="00AA5F7F">
        <w:t xml:space="preserve"> Partial Fulfillment of the Requirements</w:t>
      </w:r>
    </w:p>
    <w:p w:rsidR="006F22E5" w:rsidRPr="00AA5F7F" w:rsidRDefault="006F22E5" w:rsidP="006F22E5">
      <w:pPr>
        <w:widowControl w:val="0"/>
        <w:jc w:val="center"/>
      </w:pPr>
      <w:proofErr w:type="gramStart"/>
      <w:r w:rsidRPr="00AA5F7F">
        <w:t>for</w:t>
      </w:r>
      <w:proofErr w:type="gramEnd"/>
      <w:r w:rsidRPr="00AA5F7F">
        <w:t xml:space="preserve">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p w:rsidR="00E739F3" w:rsidRPr="00363F19" w:rsidRDefault="00E739F3" w:rsidP="00E739F3">
      <w:pPr>
        <w:widowControl w:val="0"/>
        <w:spacing w:beforeLines="200" w:before="480" w:line="240" w:lineRule="auto"/>
      </w:pPr>
    </w:p>
    <w:p w:rsidR="00363F19" w:rsidRPr="00363F19" w:rsidRDefault="003E0A33"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1-01-01T00:00:00Z">
            <w:dateFormat w:val="yyyy"/>
            <w:lid w:val="en-US"/>
            <w:storeMappedDataAs w:val="date"/>
            <w:calendar w:val="gregorian"/>
          </w:date>
        </w:sdtPr>
        <w:sdtEndPr/>
        <w:sdtContent>
          <w:r w:rsidR="00E739F3">
            <w:t>20</w:t>
          </w:r>
          <w:r w:rsidR="00D25DD5">
            <w:t>21</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3E0A33"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1-01-01T00:00:00Z">
            <w:dateFormat w:val="yyyy"/>
            <w:lid w:val="en-US"/>
            <w:storeMappedDataAs w:val="date"/>
            <w:calendar w:val="gregorian"/>
          </w:date>
        </w:sdtPr>
        <w:sdtEndPr/>
        <w:sdtContent>
          <w:r w:rsidR="00D25DD5">
            <w:t>2021</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0" w:name="_Toc497297672"/>
      <w:bookmarkStart w:id="1" w:name="_Toc12869045"/>
      <w:r w:rsidRPr="006963B6">
        <w:lastRenderedPageBreak/>
        <w:t>ABSTRACT</w:t>
      </w:r>
      <w:bookmarkEnd w:id="0"/>
      <w:bookmarkEnd w:id="1"/>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2" w:name="_Toc459703520"/>
      <w:bookmarkStart w:id="3" w:name="_Toc12869046"/>
      <w:r w:rsidRPr="00363F19">
        <w:lastRenderedPageBreak/>
        <w:t>ACKNOWLEDGMENTS</w:t>
      </w:r>
      <w:bookmarkEnd w:id="2"/>
      <w:bookmarkEnd w:id="3"/>
    </w:p>
    <w:p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4" w:name="_Toc459703521"/>
      <w:bookmarkStart w:id="5" w:name="_Toc12869047"/>
      <w:r w:rsidRPr="00363F19">
        <w:lastRenderedPageBreak/>
        <w:t>DEDICATION</w:t>
      </w:r>
      <w:bookmarkEnd w:id="4"/>
      <w:bookmarkEnd w:id="5"/>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E0A33">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E0A33">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E0A33">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E0A33">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3E0A33">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6" w:name="_Toc12869048"/>
      <w:r w:rsidR="003E1BEE" w:rsidRPr="004F1ED3">
        <w:t>LIST OF TABLES</w:t>
      </w:r>
      <w:bookmarkEnd w:id="6"/>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3E0A33">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7" w:name="_Toc12869049"/>
      <w:r w:rsidRPr="004F1ED3">
        <w:lastRenderedPageBreak/>
        <w:t>LIST OF ILLUSTRATIONS</w:t>
      </w:r>
      <w:bookmarkEnd w:id="7"/>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3E0A33">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8" w:name="_Toc12869050"/>
      <w:r>
        <w:lastRenderedPageBreak/>
        <w:t>LIST OF SCHEMES</w:t>
      </w:r>
      <w:bookmarkEnd w:id="8"/>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9" w:name="_Toc12869051"/>
      <w:r w:rsidRPr="004F1ED3">
        <w:lastRenderedPageBreak/>
        <w:t>LIST OF ABBREVIATIONS</w:t>
      </w:r>
      <w:bookmarkEnd w:id="9"/>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proofErr w:type="gramStart"/>
      <w:r w:rsidRPr="004F1ED3">
        <w:t>The</w:t>
      </w:r>
      <w:proofErr w:type="gramEnd"/>
      <w:r w:rsidRPr="004F1ED3">
        <w:t xml:space="preserv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0" w:name="_Toc12869052"/>
      <w:r w:rsidRPr="004F1ED3">
        <w:lastRenderedPageBreak/>
        <w:t xml:space="preserve">- </w:t>
      </w:r>
      <w:r w:rsidR="008D722F" w:rsidRPr="004F1ED3">
        <w:t>PLACEHOLDER CHAPTER TITLE</w:t>
      </w:r>
      <w:bookmarkEnd w:id="10"/>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1" w:name="_Toc459703526"/>
      <w:bookmarkStart w:id="12" w:name="_Toc12869053"/>
      <w:r w:rsidRPr="00CB1CBA">
        <w:t>Example 1st level heading</w:t>
      </w:r>
      <w:bookmarkEnd w:id="11"/>
      <w:bookmarkEnd w:id="12"/>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3" w:name="_Toc459703527"/>
      <w:bookmarkStart w:id="14" w:name="_Toc12869054"/>
      <w:r w:rsidRPr="00CB1CBA">
        <w:t>Example 2</w:t>
      </w:r>
      <w:r w:rsidRPr="00CB1CBA">
        <w:rPr>
          <w:vertAlign w:val="superscript"/>
        </w:rPr>
        <w:t>nd</w:t>
      </w:r>
      <w:r w:rsidRPr="00CB1CBA">
        <w:t xml:space="preserve"> level heading</w:t>
      </w:r>
      <w:bookmarkEnd w:id="13"/>
      <w:bookmarkEnd w:id="14"/>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5" w:name="_Toc459703668"/>
      <w:bookmarkStart w:id="16" w:name="_Toc12869055"/>
      <w:bookmarkStart w:id="17" w:name="_Toc459703529"/>
      <w:r w:rsidRPr="00100339">
        <w:t>Third Level Heading.</w:t>
      </w:r>
      <w:bookmarkEnd w:id="15"/>
      <w:bookmarkEnd w:id="16"/>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8" w:name="_Toc459703669"/>
      <w:bookmarkStart w:id="19" w:name="_Toc12869056"/>
      <w:r w:rsidRPr="00406C86">
        <w:t>Fourth Level Heading.</w:t>
      </w:r>
      <w:bookmarkEnd w:id="18"/>
      <w:bookmarkEnd w:id="19"/>
    </w:p>
    <w:p w:rsidR="009F4839" w:rsidRPr="00CB1CBA" w:rsidRDefault="009F4839" w:rsidP="009F4839">
      <w:pPr>
        <w:ind w:firstLine="720"/>
      </w:pPr>
      <w:bookmarkStart w:id="20" w:name="_Toc451783336"/>
      <w:bookmarkEnd w:id="17"/>
      <w:r w:rsidRPr="00CB1CBA">
        <w:t>Tables must be formatted to fit within the 1.5</w:t>
      </w:r>
      <w:r>
        <w:t>”</w:t>
      </w:r>
      <w:r w:rsidRPr="00CB1CBA">
        <w:t xml:space="preserve"> left, 1</w:t>
      </w:r>
      <w:r>
        <w:t>”</w:t>
      </w:r>
      <w:r w:rsidRPr="00CB1CBA">
        <w:t xml:space="preserve"> right, 1</w:t>
      </w:r>
      <w:r>
        <w:t>”</w:t>
      </w:r>
      <w:r w:rsidRPr="00CB1CBA">
        <w:t xml:space="preserve"> top, </w:t>
      </w:r>
      <w:proofErr w:type="gramStart"/>
      <w:r w:rsidRPr="00CB1CBA">
        <w:t>1</w:t>
      </w:r>
      <w:proofErr w:type="gramEnd"/>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1" w:name="_Toc12866824"/>
      <w:r w:rsidR="00CB1CBA" w:rsidRPr="009F4839">
        <w:t>Example Table Title</w:t>
      </w:r>
      <w:bookmarkEnd w:id="20"/>
      <w:bookmarkEnd w:id="21"/>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w:t>
      </w:r>
      <w:proofErr w:type="gramStart"/>
      <w:r w:rsidR="00564A2E" w:rsidRPr="002621A6">
        <w:t>1</w:t>
      </w:r>
      <w:proofErr w:type="gramEnd"/>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2" w:name="_Toc451783338"/>
      <w:bookmarkStart w:id="23"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2"/>
      <w:bookmarkEnd w:id="23"/>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4" w:name="_Toc448819469"/>
      <w:bookmarkStart w:id="25" w:name="_Toc12868941"/>
      <w:r w:rsidRPr="008D2C0B">
        <w:t>Example of a Scheme</w:t>
      </w:r>
      <w:bookmarkEnd w:id="24"/>
      <w:bookmarkEnd w:id="25"/>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6" w:name="_Toc12869057"/>
      <w:r w:rsidRPr="004F1ED3">
        <w:lastRenderedPageBreak/>
        <w:t>- PLACEHOLDER CHAPTER TITLE</w:t>
      </w:r>
      <w:bookmarkEnd w:id="26"/>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7" w:name="_Toc12869058"/>
      <w:r>
        <w:lastRenderedPageBreak/>
        <w:t>- PLACEHOLDER CHAPTER TITLE</w:t>
      </w:r>
      <w:bookmarkEnd w:id="27"/>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8" w:name="_Toc12869059"/>
      <w:r>
        <w:lastRenderedPageBreak/>
        <w:t>– PLACEHOLDER CHAPTER TITLE</w:t>
      </w:r>
      <w:bookmarkEnd w:id="28"/>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29" w:name="_Toc12869060"/>
      <w:r>
        <w:lastRenderedPageBreak/>
        <w:t>– PLACEHOLDER CHAPTER TITLE</w:t>
      </w:r>
      <w:bookmarkEnd w:id="29"/>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0" w:name="_Toc12869061"/>
      <w:r>
        <w:lastRenderedPageBreak/>
        <w:t xml:space="preserve">- </w:t>
      </w:r>
      <w:r w:rsidR="00851B91" w:rsidRPr="00F47FA7">
        <w:rPr>
          <w:rFonts w:cs="Times New Roman"/>
          <w:szCs w:val="24"/>
        </w:rPr>
        <w:t>Placeholder Appendix Title</w:t>
      </w:r>
      <w:bookmarkEnd w:id="30"/>
    </w:p>
    <w:p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w:t>
      </w:r>
      <w:bookmarkStart w:id="31" w:name="_GoBack"/>
      <w:bookmarkEnd w:id="31"/>
      <w:r w:rsidRPr="005E190E">
        <w:rPr>
          <w:rFonts w:cstheme="minorBidi"/>
        </w:rPr>
        <w:t xml:space="preserve"> put into the appendix. Also,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2" w:name="_Toc497215222"/>
    </w:p>
    <w:p w:rsidR="00EF4A71" w:rsidRPr="00851815" w:rsidRDefault="00EF4A71" w:rsidP="00851815">
      <w:pPr>
        <w:pStyle w:val="AT-AppendixTable"/>
      </w:pPr>
      <w:bookmarkStart w:id="33" w:name="_Toc12866825"/>
      <w:r w:rsidRPr="00851815">
        <w:t>Appendix Table Title Example (be concise)</w:t>
      </w:r>
      <w:bookmarkEnd w:id="32"/>
      <w:bookmarkEnd w:id="33"/>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4" w:name="_Toc449947977"/>
      <w:bookmarkStart w:id="35" w:name="_Toc472429492"/>
      <w:bookmarkStart w:id="36" w:name="_Toc12866915"/>
      <w:r>
        <w:t>Example Figure T</w:t>
      </w:r>
      <w:r w:rsidR="00EF4A71" w:rsidRPr="000A0262">
        <w:t>itle.</w:t>
      </w:r>
      <w:bookmarkEnd w:id="34"/>
      <w:bookmarkEnd w:id="35"/>
      <w:bookmarkEnd w:id="36"/>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7"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7"/>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8" w:name="_Toc12869063"/>
      <w:r w:rsidRPr="004F1ED3">
        <w:lastRenderedPageBreak/>
        <w:t>REFERENCES</w:t>
      </w:r>
      <w:bookmarkEnd w:id="38"/>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proofErr w:type="gramStart"/>
      <w:r w:rsidRPr="00277DF4">
        <w:t>on</w:t>
      </w:r>
      <w:proofErr w:type="gramEnd"/>
      <w:r w:rsidRPr="00277DF4">
        <w:t xml:space="preserve">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A33" w:rsidRDefault="003E0A33" w:rsidP="003C1756">
      <w:pPr>
        <w:spacing w:line="240" w:lineRule="auto"/>
      </w:pPr>
      <w:r>
        <w:separator/>
      </w:r>
    </w:p>
  </w:endnote>
  <w:endnote w:type="continuationSeparator" w:id="0">
    <w:p w:rsidR="003E0A33" w:rsidRDefault="003E0A33"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AF05C2">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AF05C2" w:rsidRPr="00AF05C2">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AF05C2">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AF05C2" w:rsidRPr="00AF05C2">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AF05C2">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AF05C2">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AF05C2">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AF05C2">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AF05C2">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A33" w:rsidRDefault="003E0A33" w:rsidP="003C1756">
      <w:pPr>
        <w:spacing w:line="240" w:lineRule="auto"/>
      </w:pPr>
      <w:r>
        <w:separator/>
      </w:r>
    </w:p>
  </w:footnote>
  <w:footnote w:type="continuationSeparator" w:id="0">
    <w:p w:rsidR="003E0A33" w:rsidRDefault="003E0A33"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5D1"/>
    <w:rsid w:val="00143F49"/>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3B6B"/>
    <w:rsid w:val="002834DE"/>
    <w:rsid w:val="002875D2"/>
    <w:rsid w:val="0029307F"/>
    <w:rsid w:val="002A0D44"/>
    <w:rsid w:val="002A668E"/>
    <w:rsid w:val="002B0444"/>
    <w:rsid w:val="002E6806"/>
    <w:rsid w:val="002E726C"/>
    <w:rsid w:val="002F1183"/>
    <w:rsid w:val="002F23B1"/>
    <w:rsid w:val="002F292C"/>
    <w:rsid w:val="002F6B0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7CA0"/>
    <w:rsid w:val="004A412D"/>
    <w:rsid w:val="004A6E8B"/>
    <w:rsid w:val="004B167E"/>
    <w:rsid w:val="004B1C85"/>
    <w:rsid w:val="004B42AC"/>
    <w:rsid w:val="004B4F59"/>
    <w:rsid w:val="004B5006"/>
    <w:rsid w:val="004B5B01"/>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628B4"/>
    <w:rsid w:val="00866EA2"/>
    <w:rsid w:val="008819A7"/>
    <w:rsid w:val="008830A9"/>
    <w:rsid w:val="00883CB4"/>
    <w:rsid w:val="00884F58"/>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05C2"/>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E19A2"/>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BA902"/>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C"/>
    <w:rsid w:val="000318BC"/>
    <w:rsid w:val="00305732"/>
    <w:rsid w:val="004949FA"/>
    <w:rsid w:val="00557CAF"/>
    <w:rsid w:val="00600B17"/>
    <w:rsid w:val="006260C4"/>
    <w:rsid w:val="006E537C"/>
    <w:rsid w:val="00703A10"/>
    <w:rsid w:val="008B6702"/>
    <w:rsid w:val="0092298E"/>
    <w:rsid w:val="00AD73DD"/>
    <w:rsid w:val="00BD5C2C"/>
    <w:rsid w:val="00C311B6"/>
    <w:rsid w:val="00D6376B"/>
    <w:rsid w:val="00E54AD9"/>
    <w:rsid w:val="00E64E16"/>
    <w:rsid w:val="00E873E3"/>
    <w:rsid w:val="00E9158A"/>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F2C7279C-E19D-4164-9DA8-997F2845F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23</TotalTime>
  <Pages>21</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ADDITIOMAL FORMATTING INSTRUCTIONS</vt:lpstr>
    </vt:vector>
  </TitlesOfParts>
  <Company>Mississippi State University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4</cp:revision>
  <cp:lastPrinted>2016-08-02T15:53:00Z</cp:lastPrinted>
  <dcterms:created xsi:type="dcterms:W3CDTF">2021-07-21T20:37:00Z</dcterms:created>
  <dcterms:modified xsi:type="dcterms:W3CDTF">2021-07-21T21:01:00Z</dcterms:modified>
  <cp:category>[Choose an item.]</cp:category>
</cp:coreProperties>
</file>