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A3D" w:rsidRPr="001F1B06" w:rsidRDefault="007E2DA8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proofErr w:type="gramStart"/>
      <w:r w:rsidRPr="00363F19">
        <w:t>by</w:t>
      </w:r>
      <w:proofErr w:type="gramEnd"/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bookmarkStart w:id="0" w:name="_GoBack"/>
      <w:bookmarkEnd w:id="0"/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the</w:t>
      </w:r>
      <w:proofErr w:type="gramEnd"/>
      <w:r w:rsidRPr="00AA5F7F">
        <w:t xml:space="preserve">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proofErr w:type="gramStart"/>
      <w:r w:rsidRPr="00AA5F7F">
        <w:t>and</w:t>
      </w:r>
      <w:proofErr w:type="gramEnd"/>
      <w:r w:rsidRPr="00AA5F7F">
        <w:t xml:space="preserve">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astal Resilience" w:value="Coastal Resilience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" w:value="Leadership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at</w:t>
      </w:r>
      <w:proofErr w:type="gramEnd"/>
      <w:r w:rsidRPr="00AA5F7F">
        <w:t xml:space="preserve">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in</w:t>
      </w:r>
      <w:proofErr w:type="gramEnd"/>
      <w:r w:rsidRPr="00AA5F7F">
        <w:t xml:space="preserve"> Partial Fulfillment of the Requirements</w:t>
      </w:r>
    </w:p>
    <w:p w:rsidR="00AA5F7F" w:rsidRPr="00AA5F7F" w:rsidRDefault="00AA5F7F" w:rsidP="00AA5F7F">
      <w:pPr>
        <w:widowControl w:val="0"/>
        <w:jc w:val="center"/>
      </w:pPr>
      <w:proofErr w:type="gramStart"/>
      <w:r w:rsidRPr="00AA5F7F">
        <w:t>for</w:t>
      </w:r>
      <w:proofErr w:type="gramEnd"/>
      <w:r w:rsidRPr="00AA5F7F">
        <w:t xml:space="preserve">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175A3D" w:rsidRPr="00363F19" w:rsidRDefault="007E2DA8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1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DA2A0A">
            <w:t>2021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7E2DA8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1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DA2A0A">
            <w:t>2021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7"/>
      <w:r w:rsidRPr="004F1ED3">
        <w:lastRenderedPageBreak/>
        <w:t>ABSTRACT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8"/>
      <w:r w:rsidRPr="004F1ED3">
        <w:lastRenderedPageBreak/>
        <w:t>ACKNOWLEDGMENTS</w:t>
      </w:r>
      <w:bookmarkEnd w:id="2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49"/>
      <w:r w:rsidRPr="004F1ED3">
        <w:lastRenderedPageBreak/>
        <w:t>DEDICATION</w:t>
      </w:r>
      <w:bookmarkEnd w:id="3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E2DA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4" w:name="_Toc12868350"/>
      <w:r w:rsidRPr="004F1ED3">
        <w:lastRenderedPageBreak/>
        <w:t>LIST OF TABLES</w:t>
      </w:r>
      <w:bookmarkEnd w:id="4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7E2D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5" w:name="_Toc12868351"/>
      <w:r w:rsidRPr="004F1ED3">
        <w:lastRenderedPageBreak/>
        <w:t>LIST OF ILLUSTRATIONS</w:t>
      </w:r>
      <w:bookmarkEnd w:id="5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7E2D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7E2D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6" w:name="_Toc12868352"/>
      <w:r w:rsidRPr="004F1ED3">
        <w:lastRenderedPageBreak/>
        <w:t>LIST OF ABBREVIATIONS</w:t>
      </w:r>
      <w:bookmarkEnd w:id="6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proofErr w:type="gramStart"/>
      <w:r w:rsidRPr="004F1ED3">
        <w:t>The</w:t>
      </w:r>
      <w:proofErr w:type="gramEnd"/>
      <w:r w:rsidRPr="004F1ED3">
        <w:t xml:space="preserve">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7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7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8" w:name="_Toc12868354"/>
      <w:r w:rsidRPr="00B24B17">
        <w:t>Example 1st level heading</w:t>
      </w:r>
      <w:bookmarkEnd w:id="8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9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9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10" w:name="_Toc12868356"/>
      <w:r w:rsidRPr="004F1ED3">
        <w:rPr>
          <w:rStyle w:val="H3Char"/>
          <w:rFonts w:cs="Times New Roman"/>
        </w:rPr>
        <w:t>Example 3rd level heading (in paragraph)</w:t>
      </w:r>
      <w:bookmarkEnd w:id="10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1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1"/>
    </w:p>
    <w:p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2" w:name="_Toc12866814"/>
      <w:r w:rsidRPr="004F1ED3">
        <w:rPr>
          <w:rFonts w:cs="Times New Roman"/>
        </w:rPr>
        <w:t>Example Table Title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3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3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 xml:space="preserve">h. See USM Guidelines for more information on </w:t>
      </w:r>
      <w:proofErr w:type="gramStart"/>
      <w:r>
        <w:rPr>
          <w:rFonts w:cs="Arial"/>
        </w:rPr>
        <w:t>Landscaped</w:t>
      </w:r>
      <w:proofErr w:type="gramEnd"/>
      <w:r>
        <w:rPr>
          <w:rFonts w:cs="Arial"/>
        </w:rPr>
        <w:t xml:space="preserve">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4" w:name="_Toc12868358"/>
      <w:r w:rsidRPr="004F1ED3">
        <w:lastRenderedPageBreak/>
        <w:t>- PLACEHOLDER CHAPTER TITLE</w:t>
      </w:r>
      <w:bookmarkEnd w:id="14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5" w:name="_Toc12868359"/>
      <w:r w:rsidR="003B6058">
        <w:t>- PLACEHOLDER CHAPTER TITLE</w:t>
      </w:r>
      <w:bookmarkEnd w:id="15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6" w:name="_Toc12868360"/>
      <w:r>
        <w:t>– PLACEHOLDER CHAPTER TITLE</w:t>
      </w:r>
      <w:bookmarkEnd w:id="16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7" w:name="_Toc12868361"/>
      <w:r>
        <w:lastRenderedPageBreak/>
        <w:t>– PLACEHOLDER CHAPTER TITLE</w:t>
      </w:r>
      <w:bookmarkEnd w:id="17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8" w:name="_Toc12868362"/>
      <w:r>
        <w:lastRenderedPageBreak/>
        <w:t xml:space="preserve">- </w:t>
      </w:r>
      <w:r w:rsidR="00C32A66" w:rsidRPr="004F1ED3">
        <w:t>Placeholder Appendix Title</w:t>
      </w:r>
      <w:bookmarkEnd w:id="18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9" w:name="_Toc497215222"/>
      <w:r>
        <w:br/>
      </w:r>
      <w:bookmarkStart w:id="20" w:name="_Toc12866815"/>
      <w:r w:rsidR="00946785" w:rsidRPr="00F601C4">
        <w:t>Appendix Table Title Example</w:t>
      </w:r>
      <w:bookmarkEnd w:id="20"/>
      <w:r w:rsidR="00946785" w:rsidRPr="00F601C4">
        <w:t xml:space="preserve"> 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1" w:name="_Toc449947977"/>
      <w:bookmarkStart w:id="22" w:name="_Toc472429492"/>
      <w:bookmarkStart w:id="23" w:name="_Toc12866843"/>
      <w:r w:rsidRPr="00F601C4">
        <w:t>Example Figure T</w:t>
      </w:r>
      <w:r w:rsidR="00946785" w:rsidRPr="00F601C4">
        <w:t>itle</w:t>
      </w:r>
      <w:bookmarkEnd w:id="21"/>
      <w:bookmarkEnd w:id="22"/>
      <w:bookmarkEnd w:id="23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4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4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5" w:name="_Toc12868364"/>
      <w:r w:rsidRPr="004F1ED3">
        <w:lastRenderedPageBreak/>
        <w:t>REFERENCES</w:t>
      </w:r>
      <w:bookmarkEnd w:id="25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proofErr w:type="gramStart"/>
      <w:r w:rsidRPr="00277DF4">
        <w:t>on</w:t>
      </w:r>
      <w:proofErr w:type="gramEnd"/>
      <w:r w:rsidRPr="00277DF4">
        <w:t xml:space="preserve">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DA8" w:rsidRDefault="007E2DA8" w:rsidP="003C1756">
      <w:pPr>
        <w:spacing w:line="240" w:lineRule="auto"/>
      </w:pPr>
      <w:r>
        <w:separator/>
      </w:r>
    </w:p>
  </w:endnote>
  <w:endnote w:type="continuationSeparator" w:id="0">
    <w:p w:rsidR="007E2DA8" w:rsidRDefault="007E2DA8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 w:rsidRPr="00FD2094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FD2094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 w:rsidRPr="00FD2094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FD2094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9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DA8" w:rsidRDefault="007E2DA8" w:rsidP="003C1756">
      <w:pPr>
        <w:spacing w:line="240" w:lineRule="auto"/>
      </w:pPr>
      <w:r>
        <w:separator/>
      </w:r>
    </w:p>
  </w:footnote>
  <w:footnote w:type="continuationSeparator" w:id="0">
    <w:p w:rsidR="007E2DA8" w:rsidRDefault="007E2DA8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2DA8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2094"/>
    <w:rsid w:val="00FD3125"/>
    <w:rsid w:val="00FD547D"/>
    <w:rsid w:val="00FD5FEA"/>
    <w:rsid w:val="00FD6E33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96"/>
    <w:rsid w:val="000B16FF"/>
    <w:rsid w:val="0012099B"/>
    <w:rsid w:val="0025100F"/>
    <w:rsid w:val="00290070"/>
    <w:rsid w:val="002E1FEB"/>
    <w:rsid w:val="0032197F"/>
    <w:rsid w:val="0036792B"/>
    <w:rsid w:val="00380596"/>
    <w:rsid w:val="003D2D7E"/>
    <w:rsid w:val="0040410F"/>
    <w:rsid w:val="00444B53"/>
    <w:rsid w:val="00665DEB"/>
    <w:rsid w:val="00721BA4"/>
    <w:rsid w:val="00750EDD"/>
    <w:rsid w:val="007A0652"/>
    <w:rsid w:val="00805160"/>
    <w:rsid w:val="008F507E"/>
    <w:rsid w:val="009B742C"/>
    <w:rsid w:val="009E1C20"/>
    <w:rsid w:val="00AF77DD"/>
    <w:rsid w:val="00B84FF4"/>
    <w:rsid w:val="00BA69E3"/>
    <w:rsid w:val="00BB237E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4B53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2021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55FE9B43-2ABD-449A-9D7A-CC907B02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1</TotalTime>
  <Pages>20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Jonathan Snyder</cp:lastModifiedBy>
  <cp:revision>2</cp:revision>
  <cp:lastPrinted>2017-11-01T17:18:00Z</cp:lastPrinted>
  <dcterms:created xsi:type="dcterms:W3CDTF">2021-07-28T20:45:00Z</dcterms:created>
  <dcterms:modified xsi:type="dcterms:W3CDTF">2021-07-28T20:45:00Z</dcterms:modified>
</cp:coreProperties>
</file>