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15ED6" w14:textId="77CD9DE6" w:rsidR="00175A3D" w:rsidRPr="001F1B06" w:rsidRDefault="0022257D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217BF0E8FEEC41AEB727A79E2A0BD91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FE7D94" w:rsidRPr="00FE7D94">
            <w:t xml:space="preserve">TYPE YOUR DOCUMENT TITLE INTO THIS TEXT BOX IN 12 pt. TIMES NEW ROMAN ALL CAPS. </w:t>
          </w:r>
          <w:r w:rsidR="007B3024">
            <w:t>R</w:t>
          </w:r>
          <w:r w:rsidR="00FE7D94" w:rsidRPr="00FE7D94">
            <w:t>EFER TO THE DOCUMENT GUIDELINES FOR ADDITIONAL FORMATTING INSTRUCTIONS</w:t>
          </w:r>
        </w:sdtContent>
      </w:sdt>
    </w:p>
    <w:p w14:paraId="52300B36" w14:textId="77777777"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14:paraId="182AFDCC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14:paraId="44573328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r w:rsidRPr="00363F19">
        <w:t>by</w:t>
      </w:r>
    </w:p>
    <w:p w14:paraId="60525A46" w14:textId="77777777"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F6A3FB1B3AA94F948F08B6DADD050C49"/>
        </w:placeholder>
        <w:showingPlcHdr/>
        <w:dataBinding w:xpath="/root[1]/Author[1]" w:storeItemID="{5A8915B1-27E1-4F4A-8974-14C0B14C1207}"/>
        <w:text/>
      </w:sdtPr>
      <w:sdtEndPr/>
      <w:sdtContent>
        <w:p w14:paraId="525E19FA" w14:textId="77777777"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14:paraId="7F1770E5" w14:textId="77777777"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393B4CF208D4876B86319B769BEF59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14:paraId="415302AB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14:paraId="289A2F2B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 xml:space="preserve">the College of </w:t>
      </w:r>
      <w:sdt>
        <w:sdtPr>
          <w:alias w:val="College"/>
          <w:tag w:val="College"/>
          <w:id w:val="2104599279"/>
          <w:placeholder>
            <w:docPart w:val="A0878D3CFB124097B06CA4D794E289DD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14:paraId="3E103E51" w14:textId="77777777" w:rsidR="00AA5F7F" w:rsidRPr="00AA5F7F" w:rsidRDefault="00AA5F7F" w:rsidP="00AA5F7F">
      <w:pPr>
        <w:widowControl w:val="0"/>
        <w:spacing w:line="240" w:lineRule="auto"/>
        <w:contextualSpacing/>
        <w:jc w:val="center"/>
      </w:pPr>
      <w:r w:rsidRPr="00AA5F7F">
        <w:t xml:space="preserve">and the </w:t>
      </w:r>
      <w:sdt>
        <w:sdtPr>
          <w:alias w:val="School/Center"/>
          <w:tag w:val="School/Center"/>
          <w:id w:val="-1853946695"/>
          <w:placeholder>
            <w:docPart w:val="02D621EC36AB4358BAB99EE84AC3F7AD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C94DA6A17A7B43E397D1B2B19D371D2E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astal Resilience" w:value="Coastal Resilience"/>
            <w:listItem w:displayText="Communication" w:value="Communication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" w:value="Leadership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14:paraId="10337E06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at The University of Southern Mississippi</w:t>
      </w:r>
    </w:p>
    <w:p w14:paraId="2276626E" w14:textId="77777777"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in Partial Fulfillment of the Requirements</w:t>
      </w:r>
    </w:p>
    <w:p w14:paraId="32AADCEB" w14:textId="77777777" w:rsidR="00AA5F7F" w:rsidRPr="00AA5F7F" w:rsidRDefault="00AA5F7F" w:rsidP="00AA5F7F">
      <w:pPr>
        <w:widowControl w:val="0"/>
        <w:jc w:val="center"/>
      </w:pPr>
      <w:r w:rsidRPr="00AA5F7F">
        <w:t xml:space="preserve">for the Degree of </w:t>
      </w:r>
      <w:sdt>
        <w:sdtPr>
          <w:alias w:val="Degree"/>
          <w:tag w:val="Degree"/>
          <w:id w:val="1710768624"/>
          <w:placeholder>
            <w:docPart w:val="AE61EEC5609A48A48E8AFD2BA09EFC4F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14:paraId="5FE9FDBC" w14:textId="3C5788A8" w:rsidR="00175A3D" w:rsidRPr="00363F19" w:rsidRDefault="00D82E99" w:rsidP="00AA5F7F">
      <w:pPr>
        <w:widowControl w:val="0"/>
        <w:spacing w:beforeLines="200" w:before="480" w:line="240" w:lineRule="auto"/>
        <w:jc w:val="center"/>
      </w:pPr>
      <w:r>
        <w:t>Committee</w:t>
      </w:r>
      <w:r w:rsidR="00175A3D" w:rsidRPr="00363F19">
        <w:t>:</w:t>
      </w:r>
    </w:p>
    <w:p w14:paraId="2EB7F163" w14:textId="77777777" w:rsidR="00175A3D" w:rsidRPr="00363F19" w:rsidRDefault="00175A3D" w:rsidP="00175A3D">
      <w:pPr>
        <w:widowControl w:val="0"/>
        <w:spacing w:line="240" w:lineRule="auto"/>
        <w:jc w:val="center"/>
      </w:pPr>
    </w:p>
    <w:p w14:paraId="61B41F81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14:paraId="56298F13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1362A55F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4A6EDC57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1A07E39A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3BB3574C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6A28DBF8" w14:textId="77777777"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14:paraId="3C8B9F5F" w14:textId="77777777"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14:paraId="022AD3EE" w14:textId="77777777" w:rsidR="00175A3D" w:rsidRDefault="00175A3D" w:rsidP="00B92F8F">
      <w:pPr>
        <w:widowControl w:val="0"/>
        <w:spacing w:line="240" w:lineRule="auto"/>
      </w:pPr>
    </w:p>
    <w:p w14:paraId="40111413" w14:textId="77777777" w:rsidR="00175A3D" w:rsidRDefault="00175A3D" w:rsidP="00175A3D">
      <w:pPr>
        <w:widowControl w:val="0"/>
        <w:spacing w:line="240" w:lineRule="auto"/>
        <w:jc w:val="center"/>
      </w:pPr>
    </w:p>
    <w:p w14:paraId="6A3BE2BC" w14:textId="77777777" w:rsidR="00DC6895" w:rsidRDefault="00DC6895" w:rsidP="00175A3D">
      <w:pPr>
        <w:widowControl w:val="0"/>
        <w:spacing w:line="240" w:lineRule="auto"/>
        <w:jc w:val="center"/>
      </w:pPr>
    </w:p>
    <w:p w14:paraId="1676423B" w14:textId="77777777" w:rsidR="00175A3D" w:rsidRDefault="00175A3D" w:rsidP="00175A3D">
      <w:pPr>
        <w:widowControl w:val="0"/>
        <w:spacing w:line="240" w:lineRule="auto"/>
        <w:jc w:val="center"/>
      </w:pPr>
    </w:p>
    <w:p w14:paraId="51D7958B" w14:textId="77777777" w:rsidR="00175A3D" w:rsidRDefault="00175A3D" w:rsidP="00175A3D">
      <w:pPr>
        <w:widowControl w:val="0"/>
        <w:spacing w:beforeLines="200" w:before="480" w:line="240" w:lineRule="auto"/>
      </w:pPr>
    </w:p>
    <w:p w14:paraId="5690D39B" w14:textId="77777777" w:rsidR="009E6BDF" w:rsidRDefault="009E6BDF" w:rsidP="00175A3D">
      <w:pPr>
        <w:widowControl w:val="0"/>
        <w:spacing w:beforeLines="200" w:before="480" w:line="240" w:lineRule="auto"/>
      </w:pPr>
    </w:p>
    <w:p w14:paraId="0D12C08C" w14:textId="77777777" w:rsidR="009E6BDF" w:rsidRDefault="009E6BDF" w:rsidP="00175A3D">
      <w:pPr>
        <w:widowControl w:val="0"/>
        <w:spacing w:beforeLines="200" w:before="480" w:line="240" w:lineRule="auto"/>
      </w:pPr>
    </w:p>
    <w:p w14:paraId="2371692B" w14:textId="7FDE2C00" w:rsidR="00175A3D" w:rsidRPr="00363F19" w:rsidRDefault="0022257D" w:rsidP="009E6BDF">
      <w:pPr>
        <w:jc w:val="center"/>
      </w:pPr>
      <w:sdt>
        <w:sdtPr>
          <w:alias w:val="Month"/>
          <w:tag w:val="Month"/>
          <w:id w:val="-1616207287"/>
          <w:placeholder>
            <w:docPart w:val="B588AA99F61C47F1A0C75EC6B80C4C96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A334DAD00019434790D77EC13DCB3E15"/>
          </w:placeholder>
          <w:dataBinding w:xpath="/root[1]/Date[1]" w:storeItemID="{5A8915B1-27E1-4F4A-8974-14C0B14C1207}"/>
          <w:date w:fullDate="2024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8B29B3">
            <w:t>202</w:t>
          </w:r>
          <w:r w:rsidR="00E35E0D">
            <w:t>4</w:t>
          </w:r>
        </w:sdtContent>
      </w:sdt>
    </w:p>
    <w:p w14:paraId="50DC53D6" w14:textId="77777777" w:rsidR="006F47B9" w:rsidRPr="004F1ED3" w:rsidRDefault="006F47B9" w:rsidP="003E1BEE">
      <w:pPr>
        <w:sectPr w:rsidR="006F47B9" w:rsidRPr="004F1ED3" w:rsidSect="003C75A3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14:paraId="2F8921F1" w14:textId="77777777"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2C4779C74ADC4E83B048AEF03CF72427"/>
        </w:placeholder>
        <w:showingPlcHdr/>
        <w:dataBinding w:xpath="/root[1]/Author[1]" w:storeItemID="{5A8915B1-27E1-4F4A-8974-14C0B14C1207}"/>
        <w:text/>
      </w:sdtPr>
      <w:sdtEndPr/>
      <w:sdtContent>
        <w:p w14:paraId="3AE7F54A" w14:textId="77777777"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14:paraId="6FB9F072" w14:textId="1D300343" w:rsidR="003E1BEE" w:rsidRPr="004F1ED3" w:rsidRDefault="0022257D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E779BD036CE6425EA36AE8507BC9650D"/>
          </w:placeholder>
          <w:dataBinding w:xpath="/root[1]/Date[1]" w:storeItemID="{5A8915B1-27E1-4F4A-8974-14C0B14C1207}"/>
          <w:date w:fullDate="2024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E35E0D">
            <w:t>2024</w:t>
          </w:r>
        </w:sdtContent>
      </w:sdt>
    </w:p>
    <w:p w14:paraId="4B4A3A14" w14:textId="77777777"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14:paraId="79A2E40F" w14:textId="77777777"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14:paraId="791408A2" w14:textId="77777777"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6E14723B" wp14:editId="216F3C3E">
            <wp:extent cx="2922722" cy="1020725"/>
            <wp:effectExtent l="0" t="0" r="0" b="8255"/>
            <wp:docPr id="1" name="Picture 1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C325B" w14:textId="77777777" w:rsidR="003E1BEE" w:rsidRDefault="003E1BEE" w:rsidP="003E1BEE"/>
    <w:p w14:paraId="53447824" w14:textId="77777777" w:rsidR="00040124" w:rsidRPr="004F1ED3" w:rsidRDefault="00040124" w:rsidP="003E1BEE">
      <w:pPr>
        <w:sectPr w:rsidR="00040124" w:rsidRPr="004F1ED3" w:rsidSect="003C75A3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14:paraId="04C1E7EE" w14:textId="77777777" w:rsidR="003E1BEE" w:rsidRPr="004F1ED3" w:rsidRDefault="003E1BEE" w:rsidP="007C0562">
      <w:pPr>
        <w:pStyle w:val="PPH"/>
      </w:pPr>
      <w:bookmarkStart w:id="0" w:name="_Toc12868347"/>
      <w:r w:rsidRPr="004F1ED3">
        <w:lastRenderedPageBreak/>
        <w:t>ABSTRACT</w:t>
      </w:r>
      <w:bookmarkEnd w:id="0"/>
    </w:p>
    <w:p w14:paraId="1DEB49B0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14:paraId="6676AF90" w14:textId="77777777"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14:paraId="723A2437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14:paraId="3B8C4A51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14:paraId="100BD47A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14:paraId="30E31800" w14:textId="77777777" w:rsidR="00151157" w:rsidRDefault="00151157" w:rsidP="00E45A7D"/>
    <w:p w14:paraId="131C7D03" w14:textId="77777777" w:rsidR="00151157" w:rsidRDefault="00151157" w:rsidP="00E45A7D"/>
    <w:p w14:paraId="46F49ABB" w14:textId="77777777" w:rsidR="00151157" w:rsidRPr="004F1ED3" w:rsidRDefault="00151157" w:rsidP="00E45A7D"/>
    <w:p w14:paraId="30E0CC14" w14:textId="77777777" w:rsidR="003E1BEE" w:rsidRPr="004F1ED3" w:rsidRDefault="003E1BEE" w:rsidP="00E45A7D">
      <w:pPr>
        <w:sectPr w:rsidR="003E1BEE" w:rsidRPr="004F1ED3" w:rsidSect="003C75A3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14:paraId="3B01F46E" w14:textId="77777777" w:rsidR="003E1BEE" w:rsidRPr="004F1ED3" w:rsidRDefault="003E1BEE" w:rsidP="007C0562">
      <w:pPr>
        <w:pStyle w:val="PPH"/>
      </w:pPr>
      <w:bookmarkStart w:id="1" w:name="_Toc12868348"/>
      <w:r w:rsidRPr="004F1ED3">
        <w:lastRenderedPageBreak/>
        <w:t>ACKNOWLEDGMENTS</w:t>
      </w:r>
      <w:bookmarkEnd w:id="1"/>
    </w:p>
    <w:p w14:paraId="550AFFA5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14:paraId="21FE350F" w14:textId="77777777"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14:paraId="30464B4E" w14:textId="77777777" w:rsidR="003E1BEE" w:rsidRPr="004F1ED3" w:rsidRDefault="003E1BEE" w:rsidP="003E1BEE"/>
    <w:p w14:paraId="13C3B46C" w14:textId="77777777" w:rsidR="003E1BEE" w:rsidRPr="004F1ED3" w:rsidRDefault="003E1BEE" w:rsidP="003E1BEE"/>
    <w:p w14:paraId="55ED58D7" w14:textId="77777777"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14:paraId="0D76267F" w14:textId="77777777" w:rsidR="00AA6B49" w:rsidRPr="004F1ED3" w:rsidRDefault="00AA6B49" w:rsidP="003E1BEE"/>
    <w:p w14:paraId="08AF8951" w14:textId="77777777" w:rsidR="00AA6B49" w:rsidRPr="004F1ED3" w:rsidRDefault="00AA6B49" w:rsidP="00AA6B49"/>
    <w:p w14:paraId="51339E39" w14:textId="77777777" w:rsidR="00AA6B49" w:rsidRPr="004F1ED3" w:rsidRDefault="00AA6B49" w:rsidP="00AA6B49"/>
    <w:p w14:paraId="4449DA95" w14:textId="77777777" w:rsidR="00AA6B49" w:rsidRPr="004F1ED3" w:rsidRDefault="00AA6B49" w:rsidP="00AA6B49"/>
    <w:p w14:paraId="605352DB" w14:textId="77777777" w:rsidR="00AA6B49" w:rsidRPr="004F1ED3" w:rsidRDefault="00AA6B49" w:rsidP="00AA6B49">
      <w:pPr>
        <w:jc w:val="center"/>
      </w:pPr>
    </w:p>
    <w:p w14:paraId="779E7565" w14:textId="77777777" w:rsidR="00AA6B49" w:rsidRPr="004F1ED3" w:rsidRDefault="00AA6B49" w:rsidP="00AA6B49"/>
    <w:p w14:paraId="150A9BBB" w14:textId="77777777" w:rsidR="003E1BEE" w:rsidRPr="004F1ED3" w:rsidRDefault="003E1BEE" w:rsidP="00AA6B49">
      <w:pPr>
        <w:sectPr w:rsidR="003E1BEE" w:rsidRPr="004F1ED3" w:rsidSect="003C75A3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5305081C" w14:textId="77777777" w:rsidR="003E1BEE" w:rsidRPr="004F1ED3" w:rsidRDefault="003E1BEE" w:rsidP="007C0562">
      <w:pPr>
        <w:pStyle w:val="PPH"/>
      </w:pPr>
      <w:bookmarkStart w:id="2" w:name="_Toc12868349"/>
      <w:r w:rsidRPr="004F1ED3">
        <w:lastRenderedPageBreak/>
        <w:t>DEDICATION</w:t>
      </w:r>
      <w:bookmarkEnd w:id="2"/>
    </w:p>
    <w:p w14:paraId="0314F656" w14:textId="77777777"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14:paraId="5E59C5F8" w14:textId="76F61079" w:rsidR="003C28D4" w:rsidRPr="00CD7E0D" w:rsidRDefault="00E25BF9" w:rsidP="003C28D4">
      <w:pPr>
        <w:pStyle w:val="Paragraphs"/>
        <w:rPr>
          <w:color w:val="FF0000"/>
        </w:rPr>
      </w:pPr>
      <w:r w:rsidRPr="00CD7E0D">
        <w:rPr>
          <w:color w:val="FF0000"/>
        </w:rPr>
        <w:t xml:space="preserve">DO NOT TYPE </w:t>
      </w:r>
      <w:r>
        <w:rPr>
          <w:color w:val="FF0000"/>
        </w:rPr>
        <w:t>o</w:t>
      </w:r>
      <w:r w:rsidR="003C28D4" w:rsidRPr="00CD7E0D">
        <w:rPr>
          <w:color w:val="FF0000"/>
        </w:rPr>
        <w:t xml:space="preserve">n the Table of Contents and list pages which follow. </w:t>
      </w:r>
      <w:r>
        <w:rPr>
          <w:color w:val="FF0000"/>
        </w:rPr>
        <w:t>Instead, u</w:t>
      </w:r>
      <w:r w:rsidR="003C28D4" w:rsidRPr="00CD7E0D">
        <w:rPr>
          <w:color w:val="FF0000"/>
        </w:rPr>
        <w:t xml:space="preserve">pdate the fields after applying the appropriate styles to headings within your document. Chapter 4 of the document guidelines explains what role each style plays and how to update the fields for preliminary pages after applying styles. </w:t>
      </w:r>
    </w:p>
    <w:p w14:paraId="563B04C0" w14:textId="77777777" w:rsidR="00151157" w:rsidRDefault="00151157" w:rsidP="003E1BEE"/>
    <w:p w14:paraId="31322CD8" w14:textId="77777777"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14:paraId="6CEF24F2" w14:textId="77777777" w:rsidR="00151157" w:rsidRPr="004F1ED3" w:rsidRDefault="00151157" w:rsidP="003E1BEE"/>
    <w:p w14:paraId="2D6946E2" w14:textId="77777777" w:rsidR="003E1BEE" w:rsidRPr="004F1ED3" w:rsidRDefault="003E1BEE" w:rsidP="003E1BEE"/>
    <w:p w14:paraId="3AD12664" w14:textId="77777777" w:rsidR="003E1BEE" w:rsidRPr="004F1ED3" w:rsidRDefault="003E1BEE" w:rsidP="003E1BEE">
      <w:pPr>
        <w:sectPr w:rsidR="003E1BEE" w:rsidRPr="004F1ED3" w:rsidSect="003C75A3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04BA9F73" w14:textId="77777777"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14:paraId="0683BF72" w14:textId="77777777"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14:paraId="07542287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14:paraId="41BD4BAA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14:paraId="160CA28F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14:paraId="7DC50DB4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14:paraId="0BABB6B8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14:paraId="558D5BED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2B0C7DF2" w14:textId="77777777" w:rsidR="004511C8" w:rsidRDefault="0022257D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19488781" w14:textId="77777777" w:rsidR="004511C8" w:rsidRDefault="0022257D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0E832A7F" w14:textId="77777777" w:rsidR="004511C8" w:rsidRDefault="0022257D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5901FA50" w14:textId="77777777" w:rsidR="004511C8" w:rsidRDefault="0022257D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14:paraId="3BECC766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14:paraId="05AA62F5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14:paraId="74A30EBE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14:paraId="2E7982A4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14:paraId="06958B8C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14:paraId="321735A7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14:paraId="3F721F8F" w14:textId="77777777" w:rsidR="004511C8" w:rsidRDefault="0022257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14:paraId="18318D43" w14:textId="77777777"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14:paraId="400514CA" w14:textId="77777777" w:rsidR="003E1BEE" w:rsidRPr="004F1ED3" w:rsidRDefault="003E1BEE" w:rsidP="003E1BEE">
      <w:pPr>
        <w:sectPr w:rsidR="003E1BEE" w:rsidRPr="004F1ED3" w:rsidSect="003C75A3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1DFB4DDF" w14:textId="77777777" w:rsidR="003E1BEE" w:rsidRPr="004F1ED3" w:rsidRDefault="003E1BEE" w:rsidP="007C0562">
      <w:pPr>
        <w:pStyle w:val="PPH"/>
      </w:pPr>
      <w:bookmarkStart w:id="3" w:name="_Toc12868350"/>
      <w:r w:rsidRPr="004F1ED3">
        <w:lastRenderedPageBreak/>
        <w:t>LIST OF TABLES</w:t>
      </w:r>
      <w:bookmarkEnd w:id="3"/>
    </w:p>
    <w:p w14:paraId="4CE7183C" w14:textId="77777777"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14:paraId="5899A6CA" w14:textId="77777777" w:rsidR="007E7B49" w:rsidRDefault="0022257D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14:paraId="19A069ED" w14:textId="77777777"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14:paraId="3A0C7B12" w14:textId="77777777"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14:paraId="0BDA3071" w14:textId="77777777" w:rsidR="003E1BEE" w:rsidRPr="004F1ED3" w:rsidRDefault="003E1BEE" w:rsidP="003E1BEE"/>
    <w:p w14:paraId="4C811CCB" w14:textId="77777777" w:rsidR="003E1BEE" w:rsidRPr="004F1ED3" w:rsidRDefault="003E1BEE" w:rsidP="003E1BEE">
      <w:pPr>
        <w:sectPr w:rsidR="003E1BEE" w:rsidRPr="004F1ED3" w:rsidSect="003C75A3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103A6500" w14:textId="77777777" w:rsidR="007E7B49" w:rsidRDefault="003E1BEE" w:rsidP="007C0562">
      <w:pPr>
        <w:pStyle w:val="PPH"/>
        <w:rPr>
          <w:noProof/>
        </w:rPr>
      </w:pPr>
      <w:bookmarkStart w:id="4" w:name="_Toc12868351"/>
      <w:r w:rsidRPr="004F1ED3">
        <w:lastRenderedPageBreak/>
        <w:t>LIST OF ILLUSTRATIONS</w:t>
      </w:r>
      <w:bookmarkEnd w:id="4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14:paraId="2B416EE4" w14:textId="77777777" w:rsidR="007E7B49" w:rsidRDefault="0022257D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14:paraId="0847FC05" w14:textId="77777777" w:rsidR="007E7B49" w:rsidRDefault="0022257D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14:paraId="4C9C0177" w14:textId="77777777"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14:paraId="17F10E2C" w14:textId="77777777"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14:paraId="15B95C98" w14:textId="77777777" w:rsidR="003E1BEE" w:rsidRPr="004F1ED3" w:rsidRDefault="003E1BEE" w:rsidP="003E1BEE"/>
    <w:p w14:paraId="0321E5F3" w14:textId="77777777" w:rsidR="003E1BEE" w:rsidRPr="004F1ED3" w:rsidRDefault="003E1BEE" w:rsidP="003E1BEE"/>
    <w:p w14:paraId="467F4DA1" w14:textId="77777777" w:rsidR="00F91CBF" w:rsidRPr="004F1ED3" w:rsidRDefault="00F91CBF" w:rsidP="003047A3">
      <w:pPr>
        <w:pStyle w:val="APPENDIX"/>
        <w:sectPr w:rsidR="00F91CBF" w:rsidRPr="004F1ED3" w:rsidSect="003C75A3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14:paraId="1CD1F5BB" w14:textId="77777777" w:rsidR="003E1BEE" w:rsidRPr="004F1ED3" w:rsidRDefault="00F91CBF" w:rsidP="007C0562">
      <w:pPr>
        <w:pStyle w:val="PPH"/>
      </w:pPr>
      <w:bookmarkStart w:id="5" w:name="_Toc12868352"/>
      <w:r w:rsidRPr="004F1ED3">
        <w:lastRenderedPageBreak/>
        <w:t>LIST OF ABBREVIATIONS</w:t>
      </w:r>
      <w:bookmarkEnd w:id="5"/>
    </w:p>
    <w:p w14:paraId="3DCCC20D" w14:textId="77777777"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t>The University of Southern Mississippi</w:t>
      </w:r>
    </w:p>
    <w:p w14:paraId="733D529F" w14:textId="77777777"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14:paraId="12979F2A" w14:textId="77777777" w:rsidR="00CF3B9F" w:rsidRPr="004F1ED3" w:rsidRDefault="00CF3B9F" w:rsidP="003E1BEE">
      <w:pPr>
        <w:rPr>
          <w:i/>
        </w:rPr>
      </w:pPr>
    </w:p>
    <w:p w14:paraId="5DC1DC68" w14:textId="77777777"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14:paraId="71316CED" w14:textId="77777777" w:rsidR="00CF3B9F" w:rsidRPr="004F1ED3" w:rsidRDefault="00CF3B9F" w:rsidP="003E1BEE"/>
    <w:p w14:paraId="102CB690" w14:textId="77777777" w:rsidR="00CF3B9F" w:rsidRPr="004F1ED3" w:rsidRDefault="00CF3B9F" w:rsidP="003E1BEE"/>
    <w:p w14:paraId="1E646C89" w14:textId="77777777" w:rsidR="003E1BEE" w:rsidRPr="004F1ED3" w:rsidRDefault="003E1BEE" w:rsidP="003E1BEE"/>
    <w:p w14:paraId="0DA47C6B" w14:textId="77777777" w:rsidR="00CF3B9F" w:rsidRPr="004F1ED3" w:rsidRDefault="00CF3B9F" w:rsidP="003E1BEE"/>
    <w:p w14:paraId="7A45D4A2" w14:textId="77777777" w:rsidR="00CF3B9F" w:rsidRPr="004F1ED3" w:rsidRDefault="00CF3B9F" w:rsidP="003E1BEE">
      <w:pPr>
        <w:sectPr w:rsidR="00CF3B9F" w:rsidRPr="004F1ED3" w:rsidSect="001A5CDC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14:paraId="63FB3ACB" w14:textId="56F4DFF1" w:rsidR="008D722F" w:rsidRPr="004F1ED3" w:rsidRDefault="009F270A" w:rsidP="00410027">
      <w:pPr>
        <w:pStyle w:val="ChapterTitleCT"/>
      </w:pPr>
      <w:bookmarkStart w:id="6" w:name="_Toc12868353"/>
      <w:r>
        <w:lastRenderedPageBreak/>
        <w:t>–</w:t>
      </w:r>
      <w:r w:rsidR="00F7503B" w:rsidRPr="004F1ED3">
        <w:t xml:space="preserve"> </w:t>
      </w:r>
      <w:r w:rsidR="008D722F" w:rsidRPr="004F1ED3">
        <w:t>PLACEHOLDER</w:t>
      </w:r>
      <w:r>
        <w:t xml:space="preserve"> </w:t>
      </w:r>
      <w:r w:rsidR="008D722F" w:rsidRPr="004F1ED3">
        <w:t>CHAPTER TITLE</w:t>
      </w:r>
      <w:bookmarkEnd w:id="6"/>
    </w:p>
    <w:p w14:paraId="380B65F9" w14:textId="77777777"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14:paraId="2853CE56" w14:textId="77777777" w:rsidR="00D123F1" w:rsidRPr="00B24B17" w:rsidRDefault="00D123F1" w:rsidP="00B24B17">
      <w:pPr>
        <w:pStyle w:val="H1"/>
      </w:pPr>
      <w:bookmarkStart w:id="7" w:name="_Toc12868354"/>
      <w:r w:rsidRPr="00B24B17">
        <w:t>Example 1st level heading</w:t>
      </w:r>
      <w:bookmarkEnd w:id="7"/>
    </w:p>
    <w:p w14:paraId="321F7AA8" w14:textId="77777777"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14:paraId="7CB14875" w14:textId="77777777"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8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8"/>
    </w:p>
    <w:p w14:paraId="3835B102" w14:textId="77777777"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14:paraId="7ED460FB" w14:textId="77777777"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9" w:name="_Toc12868356"/>
      <w:r w:rsidRPr="004F1ED3">
        <w:rPr>
          <w:rStyle w:val="H3Char"/>
          <w:rFonts w:cs="Times New Roman"/>
        </w:rPr>
        <w:t>Example 3rd level heading (in paragraph)</w:t>
      </w:r>
      <w:bookmarkEnd w:id="9"/>
      <w:r w:rsidRPr="004F1ED3">
        <w:rPr>
          <w:rFonts w:cs="Times New Roman"/>
        </w:rPr>
        <w:t>. Example paragraph with heading in line with paragraph.</w:t>
      </w:r>
    </w:p>
    <w:p w14:paraId="3499736C" w14:textId="77777777"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0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0"/>
    </w:p>
    <w:p w14:paraId="7DEDC1FC" w14:textId="77049381" w:rsidR="00AE6266" w:rsidRPr="00CB1CBA" w:rsidRDefault="00AE6266" w:rsidP="00AE6266">
      <w:pPr>
        <w:ind w:firstLine="720"/>
      </w:pPr>
      <w:r w:rsidRPr="00CB1CBA">
        <w:t xml:space="preserve">Tables must be formatted to fit within the </w:t>
      </w:r>
      <w:r w:rsidR="00D82E99">
        <w:t>1</w:t>
      </w:r>
      <w:r w:rsidR="0022257D">
        <w:t>.5</w:t>
      </w:r>
      <w:r w:rsidR="00D82E99">
        <w:t xml:space="preserve">” left, 1” right, 1” top, and 1” bottom </w:t>
      </w:r>
      <w:r w:rsidRPr="00CB1CBA">
        <w:t>margins.</w:t>
      </w:r>
      <w:r w:rsidRPr="00AE6266">
        <w:t xml:space="preserve"> Turn on the ruler to see the margins.</w:t>
      </w:r>
    </w:p>
    <w:p w14:paraId="2537D2E4" w14:textId="77777777"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14:paraId="69A22F7F" w14:textId="77777777" w:rsidR="00AE6266" w:rsidRDefault="00AE6266" w:rsidP="00AE6266">
      <w:pPr>
        <w:ind w:firstLine="720"/>
      </w:pPr>
    </w:p>
    <w:p w14:paraId="0E04FD99" w14:textId="77777777"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1" w:name="_Toc12866814"/>
      <w:r w:rsidRPr="004F1ED3">
        <w:rPr>
          <w:rFonts w:cs="Times New Roman"/>
        </w:rPr>
        <w:t>Example Table Title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  <w:tblCaption w:val="Example Table"/>
        <w:tblDescription w:val="Three horizontal, parallel lines connected at each end to form a sample table. The italicized text above and the superscript text below the table are intended as examples of a table title and table note, respectively. The table contains no data."/>
      </w:tblPr>
      <w:tblGrid>
        <w:gridCol w:w="8630"/>
      </w:tblGrid>
      <w:tr w:rsidR="00DF314B" w:rsidRPr="004F1ED3" w14:paraId="32BD0897" w14:textId="77777777" w:rsidTr="00866EA2">
        <w:tc>
          <w:tcPr>
            <w:tcW w:w="8630" w:type="dxa"/>
          </w:tcPr>
          <w:p w14:paraId="70817D9E" w14:textId="77777777"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14:paraId="1771A43D" w14:textId="77777777" w:rsidTr="00866EA2">
        <w:tc>
          <w:tcPr>
            <w:tcW w:w="8630" w:type="dxa"/>
          </w:tcPr>
          <w:p w14:paraId="18FF5BCE" w14:textId="77777777"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14:paraId="7DB666B0" w14:textId="77777777" w:rsidR="00DF314B" w:rsidRPr="004F1ED3" w:rsidRDefault="00DF314B" w:rsidP="00E859E6">
      <w:pPr>
        <w:pStyle w:val="TableNotes"/>
        <w:rPr>
          <w:rFonts w:cs="Times New Roman"/>
        </w:rPr>
      </w:pPr>
    </w:p>
    <w:p w14:paraId="598E666C" w14:textId="77777777"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14:paraId="46FC1A12" w14:textId="77777777"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14:paraId="50810067" w14:textId="77777777" w:rsidR="00E25CD3" w:rsidRDefault="00E25CD3" w:rsidP="00AE529B">
      <w:pPr>
        <w:pStyle w:val="Paragraphs"/>
      </w:pPr>
    </w:p>
    <w:p w14:paraId="7FF93D6A" w14:textId="315F7445"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BC5C93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dditional Example Table"/>
        <w:tblDescription w:val="Three horizontal, parallel lines connected at each end to form a sample table. The text above and the superscript text below the table are intended as examples of a &quot;Table Continued&quot; heading and table note, respectively. The table itself contains no data."/>
      </w:tblPr>
      <w:tblGrid>
        <w:gridCol w:w="8630"/>
      </w:tblGrid>
      <w:tr w:rsidR="00DF314B" w:rsidRPr="004F1ED3" w14:paraId="3E6D70F8" w14:textId="77777777" w:rsidTr="00715640">
        <w:tc>
          <w:tcPr>
            <w:tcW w:w="8630" w:type="dxa"/>
          </w:tcPr>
          <w:p w14:paraId="17B60F16" w14:textId="77777777"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14:paraId="494DBF47" w14:textId="77777777" w:rsidTr="00715640">
        <w:tc>
          <w:tcPr>
            <w:tcW w:w="8630" w:type="dxa"/>
          </w:tcPr>
          <w:p w14:paraId="0793B9DB" w14:textId="77777777"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14:paraId="46AFF3E3" w14:textId="77777777"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14:paraId="672C3749" w14:textId="77777777"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14:paraId="2651D3F9" w14:textId="77777777" w:rsidR="00AE6266" w:rsidRPr="00AE6266" w:rsidRDefault="00AE6266" w:rsidP="00AE6266">
      <w:pPr>
        <w:pStyle w:val="Paragraphs"/>
      </w:pPr>
    </w:p>
    <w:p w14:paraId="2C3DB2E0" w14:textId="412919C1"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>Figures must be within the 1</w:t>
      </w:r>
      <w:r w:rsidR="0022257D">
        <w:t>.5</w:t>
      </w:r>
      <w:r w:rsidR="00B56C6E">
        <w:t>”</w:t>
      </w:r>
      <w:r w:rsidR="00476628">
        <w:t xml:space="preserve"> left, 1</w:t>
      </w:r>
      <w:r w:rsidR="00B56C6E">
        <w:t>”</w:t>
      </w:r>
      <w:r w:rsidR="00476628">
        <w:t xml:space="preserve"> right, 1</w:t>
      </w:r>
      <w:r w:rsidR="00B56C6E">
        <w:t>”</w:t>
      </w:r>
      <w:r w:rsidR="00476628">
        <w:t xml:space="preserve"> top, </w:t>
      </w:r>
      <w:r w:rsidR="00B56C6E">
        <w:t xml:space="preserve">and </w:t>
      </w:r>
      <w:r w:rsidR="00476628">
        <w:t>1</w:t>
      </w:r>
      <w:r w:rsidR="00B56C6E">
        <w:t>”</w:t>
      </w:r>
      <w:r w:rsidR="00476628">
        <w:t xml:space="preserve"> bottom margins. </w:t>
      </w:r>
    </w:p>
    <w:p w14:paraId="560416C9" w14:textId="77777777" w:rsidR="00DC3FC9" w:rsidRPr="00AE529B" w:rsidRDefault="00DC3FC9" w:rsidP="00D80257">
      <w:pPr>
        <w:pStyle w:val="Paragraphs"/>
        <w:ind w:firstLine="0"/>
      </w:pPr>
    </w:p>
    <w:p w14:paraId="75EB0DEF" w14:textId="77777777"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366E546" wp14:editId="5D768499">
            <wp:extent cx="4742498" cy="3648075"/>
            <wp:effectExtent l="0" t="0" r="1270" b="0"/>
            <wp:docPr id="3" name="Picture 3" descr="A photograph of the &quot;Lofty Return statue, an eagle with spread wings landing on a tree branch, at the USM Gulf Park campus. The photo functions as a sample figure, with italicized text and superscript text below the image functioning as a figure title and figure note, respectively." title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7FC3" w14:textId="77777777" w:rsidR="0056175B" w:rsidRPr="00DC3FC9" w:rsidRDefault="0056175B" w:rsidP="00DC3FC9">
      <w:pPr>
        <w:pStyle w:val="FigureTitle"/>
      </w:pPr>
      <w:bookmarkStart w:id="12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2"/>
    </w:p>
    <w:p w14:paraId="16CFEF08" w14:textId="00FB91E7" w:rsidR="00A643BA" w:rsidRPr="00D82E99" w:rsidRDefault="0056175B" w:rsidP="00D82E99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14:paraId="4211B1BE" w14:textId="77777777" w:rsidR="00A643BA" w:rsidRDefault="00A643BA" w:rsidP="00A643BA">
      <w:pPr>
        <w:pStyle w:val="Paragraphs"/>
        <w:sectPr w:rsidR="00A643BA" w:rsidSect="001A5CDC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14:paraId="319926B5" w14:textId="4CA03D8C" w:rsidR="00D82E99" w:rsidRDefault="00A643BA" w:rsidP="00D82E99">
      <w:pPr>
        <w:ind w:firstLine="360"/>
        <w:rPr>
          <w:rFonts w:cs="Arial"/>
        </w:rPr>
      </w:pPr>
      <w:r>
        <w:lastRenderedPageBreak/>
        <w:t>Sample landscape page.</w:t>
      </w:r>
      <w:r w:rsidR="00D82E99">
        <w:t xml:space="preserve"> </w:t>
      </w:r>
      <w:r w:rsidR="00D82E99">
        <w:rPr>
          <w:rFonts w:cs="Arial"/>
        </w:rPr>
        <w:t>If your tables, figures, etc. do not fit within the portrait size designated by the template, you will need to landscape it. See USM Guidelines for more information on Landscaped pages.</w:t>
      </w:r>
      <w:r w:rsidR="004F6F3C">
        <w:rPr>
          <w:rFonts w:cs="Arial"/>
        </w:rPr>
        <w:t xml:space="preserve"> </w:t>
      </w:r>
    </w:p>
    <w:p w14:paraId="290F3704" w14:textId="77777777" w:rsidR="004F6F3C" w:rsidRPr="00AF3E61" w:rsidRDefault="004F6F3C" w:rsidP="004F6F3C">
      <w:pPr>
        <w:ind w:firstLine="720"/>
        <w:rPr>
          <w:rFonts w:cs="Arial"/>
          <w:color w:val="FF0000"/>
        </w:rPr>
      </w:pPr>
      <w:r w:rsidRPr="00AF3E61">
        <w:rPr>
          <w:rFonts w:cs="Arial"/>
          <w:color w:val="FF0000"/>
        </w:rPr>
        <w:t xml:space="preserve">If landscaped pages are not used, delete the contents of this page including the section break. If landscaped pages need to be inserted elsewhere, copy this </w:t>
      </w:r>
      <w:proofErr w:type="gramStart"/>
      <w:r w:rsidRPr="00AF3E61">
        <w:rPr>
          <w:rFonts w:cs="Arial"/>
          <w:color w:val="FF0000"/>
        </w:rPr>
        <w:t>page</w:t>
      </w:r>
      <w:proofErr w:type="gramEnd"/>
      <w:r w:rsidRPr="00AF3E61">
        <w:rPr>
          <w:rFonts w:cs="Arial"/>
          <w:color w:val="FF0000"/>
        </w:rPr>
        <w:t xml:space="preserve"> and insert where needed. </w:t>
      </w:r>
    </w:p>
    <w:p w14:paraId="01DD7CF3" w14:textId="77777777" w:rsidR="004F6F3C" w:rsidRDefault="004F6F3C" w:rsidP="00D82E99">
      <w:pPr>
        <w:ind w:firstLine="360"/>
        <w:rPr>
          <w:rFonts w:cs="Arial"/>
        </w:rPr>
      </w:pPr>
    </w:p>
    <w:p w14:paraId="3BDC91D5" w14:textId="5B6EC605" w:rsidR="00A643BA" w:rsidRPr="00A643BA" w:rsidRDefault="00A643BA" w:rsidP="00A643BA">
      <w:pPr>
        <w:pStyle w:val="Paragraphs"/>
      </w:pPr>
    </w:p>
    <w:p w14:paraId="17D37332" w14:textId="77777777" w:rsidR="00D92A98" w:rsidRDefault="00D92A98" w:rsidP="00BE377B"/>
    <w:p w14:paraId="25F6FE56" w14:textId="77777777" w:rsidR="00DC3FC9" w:rsidRDefault="00DC3FC9" w:rsidP="00BE377B"/>
    <w:p w14:paraId="0F87F36D" w14:textId="77777777" w:rsidR="00A643BA" w:rsidRPr="00A643BA" w:rsidRDefault="00A643BA" w:rsidP="00A643BA"/>
    <w:p w14:paraId="6D924954" w14:textId="77777777" w:rsidR="00A643BA" w:rsidRPr="00A643BA" w:rsidRDefault="00A643BA" w:rsidP="00A643BA">
      <w:pPr>
        <w:sectPr w:rsidR="00A643BA" w:rsidRPr="00A643BA" w:rsidSect="008711A6">
          <w:headerReference w:type="default" r:id="rId27"/>
          <w:footerReference w:type="default" r:id="rId28"/>
          <w:pgSz w:w="15840" w:h="12240" w:orient="landscape"/>
          <w:pgMar w:top="2160" w:right="1440" w:bottom="1440" w:left="1728" w:header="432" w:footer="864" w:gutter="0"/>
          <w:cols w:space="720"/>
          <w:docGrid w:linePitch="360"/>
        </w:sectPr>
      </w:pPr>
    </w:p>
    <w:p w14:paraId="20140637" w14:textId="0E26D0B0" w:rsidR="00B31E34" w:rsidRPr="004F1ED3" w:rsidRDefault="009F270A" w:rsidP="005F5BFF">
      <w:pPr>
        <w:pStyle w:val="ChapterTitleCT"/>
      </w:pPr>
      <w:bookmarkStart w:id="13" w:name="_Toc12868358"/>
      <w:r>
        <w:lastRenderedPageBreak/>
        <w:t>–</w:t>
      </w:r>
      <w:r w:rsidR="00B31E34" w:rsidRPr="004F1ED3">
        <w:t xml:space="preserve"> PLACEHOLDER CHAPTER TITLE</w:t>
      </w:r>
      <w:bookmarkEnd w:id="13"/>
    </w:p>
    <w:p w14:paraId="3B3F38A2" w14:textId="77777777"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14:paraId="036C71BA" w14:textId="77777777" w:rsidR="00476628" w:rsidRDefault="00476628" w:rsidP="00476628">
      <w:pPr>
        <w:pStyle w:val="Paragraphs"/>
      </w:pPr>
      <w:r>
        <w:t>To insert an additional chapter(s) in this template follow these steps:</w:t>
      </w:r>
    </w:p>
    <w:p w14:paraId="72539BFF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14:paraId="0C948505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14:paraId="38BFBC33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14:paraId="2EA3D0E3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14:paraId="5D915E91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14:paraId="2CE5D32B" w14:textId="77777777"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14:paraId="07E2E115" w14:textId="77777777" w:rsidR="00B24B17" w:rsidRDefault="00B24B17" w:rsidP="00476628">
      <w:pPr>
        <w:pStyle w:val="Paragraphs"/>
        <w:ind w:left="720" w:firstLine="0"/>
        <w:rPr>
          <w:rFonts w:cs="Times New Roman"/>
        </w:rPr>
      </w:pPr>
    </w:p>
    <w:p w14:paraId="25E1888B" w14:textId="77777777" w:rsidR="003B6058" w:rsidRDefault="003B6058" w:rsidP="003B6058">
      <w:pPr>
        <w:pStyle w:val="Paragraphs"/>
      </w:pPr>
    </w:p>
    <w:p w14:paraId="584012E3" w14:textId="77777777" w:rsidR="003B6058" w:rsidRPr="003B6058" w:rsidRDefault="003B6058" w:rsidP="003B6058">
      <w:pPr>
        <w:pStyle w:val="Paragraphs"/>
        <w:sectPr w:rsidR="003B6058" w:rsidRPr="003B6058" w:rsidSect="009F270A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2D2178DD" w14:textId="4D7BFC8A" w:rsidR="003C2FFA" w:rsidRDefault="009F270A" w:rsidP="003B6058">
      <w:pPr>
        <w:pStyle w:val="ChapterTitleCT"/>
      </w:pPr>
      <w:bookmarkStart w:id="14" w:name="_Toc12868359"/>
      <w:r>
        <w:lastRenderedPageBreak/>
        <w:t>–</w:t>
      </w:r>
      <w:r w:rsidR="003B6058">
        <w:t xml:space="preserve"> PLACEHOLDER CHAPTER TITLE</w:t>
      </w:r>
      <w:bookmarkEnd w:id="14"/>
    </w:p>
    <w:p w14:paraId="78268D6C" w14:textId="77777777" w:rsidR="00D92A98" w:rsidRDefault="003B6058" w:rsidP="003B6058">
      <w:pPr>
        <w:pStyle w:val="Paragraphs"/>
        <w:sectPr w:rsidR="00D92A98" w:rsidSect="001A5CDC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14:paraId="7A0C71F3" w14:textId="77777777" w:rsidR="003B6058" w:rsidRDefault="003B6058" w:rsidP="003B6058">
      <w:pPr>
        <w:pStyle w:val="Paragraphs"/>
      </w:pPr>
    </w:p>
    <w:p w14:paraId="4A7C7216" w14:textId="77777777" w:rsidR="003B6058" w:rsidRDefault="002F1183" w:rsidP="002F1183">
      <w:pPr>
        <w:pStyle w:val="ChapterTitleCT"/>
      </w:pPr>
      <w:bookmarkStart w:id="15" w:name="_Toc12868360"/>
      <w:r>
        <w:t>– PLACEHOLDER CHAPTER TITLE</w:t>
      </w:r>
      <w:bookmarkEnd w:id="15"/>
    </w:p>
    <w:p w14:paraId="233184BE" w14:textId="77777777" w:rsidR="00476628" w:rsidRDefault="002F1183" w:rsidP="00476628">
      <w:pPr>
        <w:pStyle w:val="Paragraphs"/>
      </w:pPr>
      <w:r w:rsidRPr="002F1183">
        <w:t>Begin a new chapter here.</w:t>
      </w:r>
    </w:p>
    <w:p w14:paraId="3DBE4331" w14:textId="77777777" w:rsidR="007C3B7F" w:rsidRDefault="007C3B7F" w:rsidP="00476628">
      <w:pPr>
        <w:pStyle w:val="Paragraphs"/>
      </w:pPr>
    </w:p>
    <w:p w14:paraId="4724844B" w14:textId="77777777" w:rsidR="00DC00EC" w:rsidRDefault="00DC00EC" w:rsidP="002F1183">
      <w:pPr>
        <w:pStyle w:val="Paragraphs"/>
      </w:pPr>
    </w:p>
    <w:p w14:paraId="5EF414C0" w14:textId="77777777" w:rsidR="002F1183" w:rsidRDefault="002F1183" w:rsidP="002F1183">
      <w:pPr>
        <w:pStyle w:val="Paragraphs"/>
        <w:sectPr w:rsidR="002F1183" w:rsidSect="001A5CDC">
          <w:headerReference w:type="default" r:id="rId33"/>
          <w:footerReference w:type="default" r:id="rId34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54CCEBFB" w14:textId="77777777" w:rsidR="002F1183" w:rsidRDefault="002F1183" w:rsidP="002F1183">
      <w:pPr>
        <w:pStyle w:val="ChapterTitleCT"/>
      </w:pPr>
      <w:bookmarkStart w:id="16" w:name="_Toc12868361"/>
      <w:r>
        <w:lastRenderedPageBreak/>
        <w:t>– PLACEHOLDER CHAPTER TITLE</w:t>
      </w:r>
      <w:bookmarkEnd w:id="16"/>
    </w:p>
    <w:p w14:paraId="5485DB0B" w14:textId="77777777"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14:paraId="2E310D30" w14:textId="77777777" w:rsidR="003B6058" w:rsidRDefault="003B6058" w:rsidP="003B6058">
      <w:pPr>
        <w:pStyle w:val="Paragraphs"/>
      </w:pPr>
    </w:p>
    <w:p w14:paraId="2AD3BC43" w14:textId="77777777" w:rsidR="003B6058" w:rsidRPr="003B6058" w:rsidRDefault="003B6058" w:rsidP="003B6058">
      <w:pPr>
        <w:pStyle w:val="Paragraphs"/>
        <w:sectPr w:rsidR="003B6058" w:rsidRPr="003B6058" w:rsidSect="001A5CDC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17EA174E" w14:textId="51B2A171" w:rsidR="00A653A8" w:rsidRPr="004F1ED3" w:rsidRDefault="009F270A" w:rsidP="003047A3">
      <w:pPr>
        <w:pStyle w:val="APPENDIX"/>
      </w:pPr>
      <w:bookmarkStart w:id="17" w:name="_Toc12868362"/>
      <w:r>
        <w:lastRenderedPageBreak/>
        <w:t>–</w:t>
      </w:r>
      <w:r w:rsidR="003047A3">
        <w:t xml:space="preserve"> </w:t>
      </w:r>
      <w:r w:rsidR="00C32A66" w:rsidRPr="004F1ED3">
        <w:t>Placeholder Appendix Title</w:t>
      </w:r>
      <w:bookmarkEnd w:id="17"/>
    </w:p>
    <w:p w14:paraId="0A8CD153" w14:textId="77777777"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14:paraId="5747034A" w14:textId="77777777"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14:paraId="5A56192E" w14:textId="77777777" w:rsidR="00946785" w:rsidRPr="00F601C4" w:rsidRDefault="00F601C4" w:rsidP="00F601C4">
      <w:pPr>
        <w:pStyle w:val="AT-AppendixTable"/>
      </w:pPr>
      <w:bookmarkStart w:id="18" w:name="_Toc497215222"/>
      <w:r>
        <w:br/>
      </w:r>
      <w:bookmarkStart w:id="19" w:name="_Toc12866815"/>
      <w:r w:rsidR="00946785" w:rsidRPr="00F601C4">
        <w:t>Appendix Table Title Example</w:t>
      </w:r>
      <w:bookmarkEnd w:id="19"/>
      <w:r w:rsidR="00946785" w:rsidRPr="00F601C4">
        <w:t xml:space="preserve"> 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italicized text above the table is intended as an examples of a table title. The table itself contains no data."/>
      </w:tblPr>
      <w:tblGrid>
        <w:gridCol w:w="8630"/>
      </w:tblGrid>
      <w:tr w:rsidR="00946785" w:rsidRPr="00946785" w14:paraId="053192A8" w14:textId="77777777" w:rsidTr="00AE6266">
        <w:tc>
          <w:tcPr>
            <w:tcW w:w="8630" w:type="dxa"/>
          </w:tcPr>
          <w:p w14:paraId="3410D7BF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14:paraId="31B010B6" w14:textId="77777777" w:rsidTr="00AE6266">
        <w:tc>
          <w:tcPr>
            <w:tcW w:w="8630" w:type="dxa"/>
          </w:tcPr>
          <w:p w14:paraId="59D3E975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14:paraId="4A7DDC79" w14:textId="77777777" w:rsidR="00946785" w:rsidRPr="00946785" w:rsidRDefault="00946785" w:rsidP="00946785">
      <w:pPr>
        <w:rPr>
          <w:rFonts w:cstheme="minorBidi"/>
          <w:sz w:val="16"/>
          <w:szCs w:val="16"/>
        </w:rPr>
      </w:pPr>
    </w:p>
    <w:p w14:paraId="597FFD4D" w14:textId="77777777" w:rsidR="00A56A90" w:rsidRPr="00946785" w:rsidRDefault="00A56A90" w:rsidP="00946785">
      <w:pPr>
        <w:rPr>
          <w:rFonts w:cstheme="minorBidi"/>
          <w:sz w:val="16"/>
          <w:szCs w:val="16"/>
        </w:rPr>
      </w:pPr>
    </w:p>
    <w:p w14:paraId="1E2549AB" w14:textId="77777777"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text above the table is intended as an examples of a &quot;Table Continued&quot; heading. The table itself contains no data."/>
      </w:tblPr>
      <w:tblGrid>
        <w:gridCol w:w="8630"/>
      </w:tblGrid>
      <w:tr w:rsidR="00946785" w:rsidRPr="00946785" w14:paraId="52760CC7" w14:textId="77777777" w:rsidTr="00AE6266">
        <w:tc>
          <w:tcPr>
            <w:tcW w:w="8630" w:type="dxa"/>
          </w:tcPr>
          <w:p w14:paraId="1787DEAB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14:paraId="2A4C5F04" w14:textId="77777777" w:rsidTr="00AE6266">
        <w:tc>
          <w:tcPr>
            <w:tcW w:w="8630" w:type="dxa"/>
          </w:tcPr>
          <w:p w14:paraId="15D51326" w14:textId="77777777"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14:paraId="4EE5D77F" w14:textId="77777777" w:rsidR="00946785" w:rsidRPr="00946785" w:rsidRDefault="00946785" w:rsidP="00946785">
      <w:pPr>
        <w:rPr>
          <w:rFonts w:cstheme="minorBidi"/>
        </w:rPr>
      </w:pPr>
    </w:p>
    <w:p w14:paraId="62890212" w14:textId="77777777"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26C9B714" wp14:editId="23813769">
            <wp:extent cx="4136758" cy="1513840"/>
            <wp:effectExtent l="0" t="0" r="0" b="0"/>
            <wp:docPr id="4" name="Picture 4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4BB3" w14:textId="77777777" w:rsidR="00946785" w:rsidRPr="00F601C4" w:rsidRDefault="00F601C4" w:rsidP="00F601C4">
      <w:pPr>
        <w:pStyle w:val="AFAppendixFigure"/>
      </w:pPr>
      <w:bookmarkStart w:id="20" w:name="_Toc449947977"/>
      <w:bookmarkStart w:id="21" w:name="_Toc472429492"/>
      <w:bookmarkStart w:id="22" w:name="_Toc12866843"/>
      <w:r w:rsidRPr="00F601C4">
        <w:t>Example Figure T</w:t>
      </w:r>
      <w:r w:rsidR="00946785" w:rsidRPr="00F601C4">
        <w:t>itle</w:t>
      </w:r>
      <w:bookmarkEnd w:id="20"/>
      <w:bookmarkEnd w:id="21"/>
      <w:bookmarkEnd w:id="22"/>
    </w:p>
    <w:p w14:paraId="4161DFBA" w14:textId="77777777"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14:paraId="62D0CA45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7EECA1E3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570B8616" w14:textId="77777777" w:rsidR="00475CCD" w:rsidRDefault="00475CCD" w:rsidP="00475CCD">
      <w:pPr>
        <w:spacing w:after="160"/>
        <w:contextualSpacing/>
        <w:rPr>
          <w:rFonts w:cstheme="minorBidi"/>
        </w:rPr>
      </w:pPr>
    </w:p>
    <w:p w14:paraId="7023E74F" w14:textId="77777777"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14:paraId="2C6DC26D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14:paraId="09C8ABD7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14:paraId="7274FB38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14:paraId="0CD68251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14:paraId="1C52115B" w14:textId="77777777"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14:paraId="13707ED1" w14:textId="77777777"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14:paraId="5DBDD896" w14:textId="77777777" w:rsidR="00F601C4" w:rsidRPr="008E70F5" w:rsidRDefault="00F601C4" w:rsidP="00B40A9C">
      <w:pPr>
        <w:spacing w:after="160"/>
        <w:ind w:left="1080"/>
        <w:contextualSpacing/>
      </w:pPr>
    </w:p>
    <w:p w14:paraId="572AE954" w14:textId="77777777" w:rsidR="00C45011" w:rsidRDefault="00C45011" w:rsidP="00A653A8"/>
    <w:p w14:paraId="24461881" w14:textId="77777777" w:rsidR="00F601C4" w:rsidRPr="004F1ED3" w:rsidRDefault="00F601C4" w:rsidP="00A653A8">
      <w:pPr>
        <w:sectPr w:rsidR="00F601C4" w:rsidRPr="004F1ED3" w:rsidSect="001A5CDC">
          <w:headerReference w:type="default" r:id="rId36"/>
          <w:footerReference w:type="default" r:id="rId37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3026D04D" w14:textId="4CE84CEF" w:rsidR="00C45011" w:rsidRPr="004F1ED3" w:rsidRDefault="00C45011" w:rsidP="008C5644">
      <w:pPr>
        <w:pStyle w:val="APPENDIX"/>
      </w:pPr>
      <w:bookmarkStart w:id="23" w:name="_Toc12868363"/>
      <w:r w:rsidRPr="004F1ED3">
        <w:lastRenderedPageBreak/>
        <w:t>–</w:t>
      </w:r>
      <w:r w:rsidR="009F270A">
        <w:t xml:space="preserve"> 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3"/>
    </w:p>
    <w:p w14:paraId="5C11DFBB" w14:textId="77777777" w:rsidR="00C45011" w:rsidRPr="004F1ED3" w:rsidRDefault="00C45011" w:rsidP="00220896">
      <w:r w:rsidRPr="004F1ED3">
        <w:rPr>
          <w:noProof/>
        </w:rPr>
        <w:drawing>
          <wp:inline distT="0" distB="0" distL="0" distR="0" wp14:anchorId="2F377303" wp14:editId="7D4418F2">
            <wp:extent cx="5478780" cy="6941820"/>
            <wp:effectExtent l="0" t="0" r="7620" b="0"/>
            <wp:docPr id="11" name="Picture 11" descr="An image of a generic IRB Approval Letter. Intended to serve as an example of how the letter should appear when inserted into the template." title="Sample IRB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E6E5" w14:textId="77777777" w:rsidR="00C45011" w:rsidRPr="004F1ED3" w:rsidRDefault="00C45011" w:rsidP="00220896"/>
    <w:p w14:paraId="6766B07D" w14:textId="77777777" w:rsidR="00C45011" w:rsidRPr="004F1ED3" w:rsidRDefault="00C45011" w:rsidP="00AD6C2F">
      <w:pPr>
        <w:pStyle w:val="AT-AppendixTable"/>
        <w:sectPr w:rsidR="00C45011" w:rsidRPr="004F1ED3" w:rsidSect="009F270A">
          <w:headerReference w:type="default" r:id="rId39"/>
          <w:footerReference w:type="default" r:id="rId4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14:paraId="698D8852" w14:textId="77777777" w:rsidR="003E1BEE" w:rsidRPr="004F1ED3" w:rsidRDefault="00693E4E" w:rsidP="007C0562">
      <w:pPr>
        <w:pStyle w:val="PPH"/>
      </w:pPr>
      <w:bookmarkStart w:id="24" w:name="_Toc12868364"/>
      <w:r w:rsidRPr="004F1ED3">
        <w:lastRenderedPageBreak/>
        <w:t>REFERENCES</w:t>
      </w:r>
      <w:bookmarkEnd w:id="24"/>
    </w:p>
    <w:p w14:paraId="75B3949E" w14:textId="77777777" w:rsidR="00BD7584" w:rsidRPr="00277DF4" w:rsidRDefault="00BD7584" w:rsidP="00BD7584">
      <w:r w:rsidRPr="00277DF4">
        <w:t xml:space="preserve">Example reference. Change heading to Bibliography or Works Cited, depending </w:t>
      </w:r>
    </w:p>
    <w:p w14:paraId="055961A5" w14:textId="77777777" w:rsidR="00BD7584" w:rsidRPr="00277DF4" w:rsidRDefault="00BD7584" w:rsidP="00BD7584">
      <w:pPr>
        <w:ind w:left="720"/>
      </w:pPr>
      <w:r w:rsidRPr="00277DF4">
        <w:t xml:space="preserve">on your chosen style manual. </w:t>
      </w:r>
    </w:p>
    <w:p w14:paraId="5103AE50" w14:textId="77777777"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14:paraId="154315D2" w14:textId="77777777"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14:paraId="49A8DC33" w14:textId="77777777" w:rsidR="003C1756" w:rsidRPr="004F1ED3" w:rsidRDefault="003C1756" w:rsidP="00151157"/>
    <w:sectPr w:rsidR="003C1756" w:rsidRPr="004F1ED3" w:rsidSect="009F270A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80CFA" w14:textId="77777777" w:rsidR="007E269F" w:rsidRDefault="007E269F" w:rsidP="003C1756">
      <w:pPr>
        <w:spacing w:line="240" w:lineRule="auto"/>
      </w:pPr>
      <w:r>
        <w:separator/>
      </w:r>
    </w:p>
  </w:endnote>
  <w:endnote w:type="continuationSeparator" w:id="0">
    <w:p w14:paraId="1B2CBA24" w14:textId="77777777" w:rsidR="007E269F" w:rsidRDefault="007E269F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2537C" w14:textId="77777777"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2DE77E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343DCB" w14:textId="77777777"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6782A" w14:textId="77777777"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C5568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B5F0AD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99B4CA" w14:textId="77777777"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 w:rsidRPr="008B29B3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14:paraId="08DAF4D6" w14:textId="77777777"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8B29B3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FFE14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 w:rsidRPr="008B29B3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AFC62B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DA766C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D59B0B" w14:textId="77777777"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8B29B3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A5BE39" w14:textId="77777777"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9B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BFEB3" w14:textId="2D36BAFB" w:rsidR="00582AD0" w:rsidRDefault="00582AD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67AE3" w14:textId="77777777" w:rsidR="007E269F" w:rsidRDefault="007E269F" w:rsidP="003C1756">
      <w:pPr>
        <w:spacing w:line="240" w:lineRule="auto"/>
      </w:pPr>
      <w:r>
        <w:separator/>
      </w:r>
    </w:p>
  </w:footnote>
  <w:footnote w:type="continuationSeparator" w:id="0">
    <w:p w14:paraId="3901537D" w14:textId="77777777" w:rsidR="007E269F" w:rsidRDefault="007E269F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90AA" w14:textId="77777777"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8D438" w14:textId="77777777" w:rsidR="00715640" w:rsidRDefault="00715640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B529E" w14:textId="77777777"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EA0D" w14:textId="77777777" w:rsidR="00D92A98" w:rsidRDefault="00D92A98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8C95" w14:textId="77777777" w:rsidR="00715640" w:rsidRDefault="00715640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AAEB" w14:textId="77777777"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F27C3" w14:textId="77777777"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6276A" w14:textId="77777777"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0D47" w14:textId="77777777"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1317" w14:textId="77777777"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DD8C" w14:textId="77777777"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28C5" w14:textId="77777777"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B555" w14:textId="77777777"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2335809"/>
      <w:docPartObj>
        <w:docPartGallery w:val="Page Numbers (Margins)"/>
        <w:docPartUnique/>
      </w:docPartObj>
    </w:sdtPr>
    <w:sdtContent>
      <w:p w14:paraId="3B9BB735" w14:textId="7A5CEBA4" w:rsidR="00582AD0" w:rsidRDefault="00BC7EFC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6BB8002" wp14:editId="0ADADD17">
                  <wp:simplePos x="0" y="0"/>
                  <wp:positionH relativeFrom="page">
                    <wp:posOffset>914400</wp:posOffset>
                  </wp:positionH>
                  <wp:positionV relativeFrom="margin">
                    <wp:align>center</wp:align>
                  </wp:positionV>
                  <wp:extent cx="182880" cy="73152"/>
                  <wp:effectExtent l="0" t="0" r="0" b="0"/>
                  <wp:wrapNone/>
                  <wp:docPr id="1385401779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" cy="73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/>
                                </w:rPr>
                                <w:id w:val="1447848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rFonts w:eastAsiaTheme="majorEastAsia"/>
                                    </w:rPr>
                                    <w:id w:val="10764014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Content>
                                    <w:p w14:paraId="622A88D1" w14:textId="77777777" w:rsidR="00BC7EFC" w:rsidRPr="00BC7EFC" w:rsidRDefault="00BC7EFC" w:rsidP="00BC7EFC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eastAsiaTheme="majorEastAsia"/>
                                        </w:rPr>
                                      </w:pPr>
                                      <w:r w:rsidRPr="00BC7EFC">
                                        <w:rPr>
                                          <w:rFonts w:eastAsiaTheme="minorEastAsia"/>
                                        </w:rPr>
                                        <w:fldChar w:fldCharType="begin"/>
                                      </w:r>
                                      <w:r w:rsidRPr="00BC7EFC">
                                        <w:instrText xml:space="preserve"> PAGE   \* MERGEFORMAT </w:instrText>
                                      </w:r>
                                      <w:r w:rsidRPr="00BC7EFC">
                                        <w:rPr>
                                          <w:rFonts w:eastAsiaTheme="minorEastAsia"/>
                                        </w:rPr>
                                        <w:fldChar w:fldCharType="separate"/>
                                      </w:r>
                                      <w:r w:rsidRPr="00BC7EFC">
                                        <w:rPr>
                                          <w:rFonts w:eastAsiaTheme="majorEastAsia"/>
                                          <w:noProof/>
                                        </w:rPr>
                                        <w:t>2</w:t>
                                      </w:r>
                                      <w:r w:rsidRPr="00BC7EFC">
                                        <w:rPr>
                                          <w:rFonts w:eastAsiaTheme="majorEastAsia"/>
                                          <w:noProof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6BB8002" id="Rectangle 1" o:spid="_x0000_s1026" style="position:absolute;margin-left:1in;margin-top:0;width:14.4pt;height:5.75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" o:allowincell="f" stroked="f">
                  <v:textbox style="layout-flow:vertical;mso-fit-shape-to-text:t" inset="0,0,0,0">
                    <w:txbxContent>
                      <w:sdt>
                        <w:sdtPr>
                          <w:rPr>
                            <w:rFonts w:eastAsiaTheme="majorEastAsia"/>
                          </w:rPr>
                          <w:id w:val="14478487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rFonts w:eastAsiaTheme="majorEastAsia"/>
                              </w:rPr>
                              <w:id w:val="10764014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p w14:paraId="622A88D1" w14:textId="77777777" w:rsidR="00BC7EFC" w:rsidRPr="00BC7EFC" w:rsidRDefault="00BC7EFC" w:rsidP="00BC7EFC">
                                <w:pPr>
                                  <w:spacing w:line="240" w:lineRule="auto"/>
                                  <w:jc w:val="center"/>
                                  <w:rPr>
                                    <w:rFonts w:eastAsiaTheme="majorEastAsia"/>
                                  </w:rPr>
                                </w:pPr>
                                <w:r w:rsidRPr="00BC7EFC">
                                  <w:rPr>
                                    <w:rFonts w:eastAsiaTheme="minorEastAsia"/>
                                  </w:rPr>
                                  <w:fldChar w:fldCharType="begin"/>
                                </w:r>
                                <w:r w:rsidRPr="00BC7EFC">
                                  <w:instrText xml:space="preserve"> PAGE   \* MERGEFORMAT </w:instrText>
                                </w:r>
                                <w:r w:rsidRPr="00BC7EFC">
                                  <w:rPr>
                                    <w:rFonts w:eastAsiaTheme="minorEastAsia"/>
                                  </w:rPr>
                                  <w:fldChar w:fldCharType="separate"/>
                                </w:r>
                                <w:r w:rsidRPr="00BC7EFC">
                                  <w:rPr>
                                    <w:rFonts w:eastAsiaTheme="majorEastAsia"/>
                                    <w:noProof/>
                                  </w:rPr>
                                  <w:t>2</w:t>
                                </w:r>
                                <w:r w:rsidRPr="00BC7EFC">
                                  <w:rPr>
                                    <w:rFonts w:eastAsiaTheme="majorEastAsia"/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page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B7C"/>
    <w:multiLevelType w:val="multilevel"/>
    <w:tmpl w:val="B5900E1A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B5900E1A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B5900E1A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B5900E1A"/>
    <w:name w:val="Template2"/>
    <w:numStyleLink w:val="TemplateChapterNumbering"/>
  </w:abstractNum>
  <w:abstractNum w:abstractNumId="8" w15:restartNumberingAfterBreak="0">
    <w:nsid w:val="33504CFA"/>
    <w:multiLevelType w:val="multilevel"/>
    <w:tmpl w:val="B5900E1A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B5900E1A"/>
    <w:name w:val="Template"/>
    <w:styleLink w:val="TemplateChapterNumbering"/>
    <w:lvl w:ilvl="0">
      <w:start w:val="1"/>
      <w:numFmt w:val="upperRoman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B5900E1A"/>
    <w:name w:val="AppendixList4"/>
    <w:numStyleLink w:val="TemplateChapterNumbering"/>
  </w:abstractNum>
  <w:abstractNum w:abstractNumId="15" w15:restartNumberingAfterBreak="0">
    <w:nsid w:val="51347AB9"/>
    <w:multiLevelType w:val="multilevel"/>
    <w:tmpl w:val="F69EA5FC"/>
    <w:name w:val="Template102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pStyle w:val="MusicalTitle"/>
      <w:suff w:val="space"/>
      <w:lvlText w:val="Musical Figure %9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6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7" w15:restartNumberingAfterBreak="0">
    <w:nsid w:val="5C4E5F2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20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C0E1A15"/>
    <w:multiLevelType w:val="multilevel"/>
    <w:tmpl w:val="B5900E1A"/>
    <w:name w:val="Template10"/>
    <w:numStyleLink w:val="TemplateChapterNumbering"/>
  </w:abstractNum>
  <w:abstractNum w:abstractNumId="22" w15:restartNumberingAfterBreak="0">
    <w:nsid w:val="6C24009C"/>
    <w:multiLevelType w:val="multilevel"/>
    <w:tmpl w:val="E4F65000"/>
    <w:numStyleLink w:val="Appendixletteringnumbering"/>
  </w:abstractNum>
  <w:abstractNum w:abstractNumId="23" w15:restartNumberingAfterBreak="0">
    <w:nsid w:val="715E00CB"/>
    <w:multiLevelType w:val="multilevel"/>
    <w:tmpl w:val="B5900E1A"/>
    <w:name w:val="Template3"/>
    <w:numStyleLink w:val="TemplateChapterNumbering"/>
  </w:abstractNum>
  <w:abstractNum w:abstractNumId="24" w15:restartNumberingAfterBreak="0">
    <w:nsid w:val="78D14B1D"/>
    <w:multiLevelType w:val="multilevel"/>
    <w:tmpl w:val="B5900E1A"/>
    <w:name w:val="Template7"/>
    <w:numStyleLink w:val="TemplateChapterNumbering"/>
  </w:abstractNum>
  <w:abstractNum w:abstractNumId="25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89890170">
    <w:abstractNumId w:val="10"/>
  </w:num>
  <w:num w:numId="2" w16cid:durableId="762342217">
    <w:abstractNumId w:val="18"/>
  </w:num>
  <w:num w:numId="3" w16cid:durableId="2057508734">
    <w:abstractNumId w:val="21"/>
    <w:lvlOverride w:ilvl="0">
      <w:lvl w:ilvl="0">
        <w:start w:val="1"/>
        <w:numFmt w:val="upperRoman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 w16cid:durableId="1875344811">
    <w:abstractNumId w:val="13"/>
  </w:num>
  <w:num w:numId="5" w16cid:durableId="1426070584">
    <w:abstractNumId w:val="12"/>
  </w:num>
  <w:num w:numId="6" w16cid:durableId="1065297586">
    <w:abstractNumId w:val="22"/>
  </w:num>
  <w:num w:numId="7" w16cid:durableId="2032022929">
    <w:abstractNumId w:val="4"/>
  </w:num>
  <w:num w:numId="8" w16cid:durableId="667101349">
    <w:abstractNumId w:val="17"/>
  </w:num>
  <w:num w:numId="9" w16cid:durableId="662978177">
    <w:abstractNumId w:val="21"/>
    <w:lvlOverride w:ilvl="0">
      <w:lvl w:ilvl="0">
        <w:start w:val="1"/>
        <w:numFmt w:val="upperRoman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52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55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59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63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66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Restart w:val="0"/>
        <w:suff w:val="space"/>
        <w:lvlText w:val="Table %7"/>
        <w:lvlJc w:val="left"/>
        <w:pPr>
          <w:ind w:left="549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8">
      <w:lvl w:ilvl="8">
        <w:start w:val="1"/>
        <w:numFmt w:val="decimal"/>
        <w:lvlRestart w:val="0"/>
        <w:suff w:val="space"/>
        <w:lvlText w:val="Musical Figure %9."/>
        <w:lvlJc w:val="left"/>
        <w:pPr>
          <w:ind w:left="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10" w16cid:durableId="770667132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BC5C93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A1FD9"/>
    <w:rsid w:val="001A5CDC"/>
    <w:rsid w:val="001B4E32"/>
    <w:rsid w:val="001B6A38"/>
    <w:rsid w:val="001C2CCA"/>
    <w:rsid w:val="001C3FC4"/>
    <w:rsid w:val="001D0991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2257D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8D4"/>
    <w:rsid w:val="003C2FFA"/>
    <w:rsid w:val="003C75A3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4F6F3C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2AD0"/>
    <w:rsid w:val="0058505C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6093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1663"/>
    <w:rsid w:val="00684E3F"/>
    <w:rsid w:val="006927CF"/>
    <w:rsid w:val="00693B0B"/>
    <w:rsid w:val="00693E4E"/>
    <w:rsid w:val="006954F2"/>
    <w:rsid w:val="006A1B37"/>
    <w:rsid w:val="006C370F"/>
    <w:rsid w:val="006C5CD0"/>
    <w:rsid w:val="006C6B32"/>
    <w:rsid w:val="006C6B92"/>
    <w:rsid w:val="006D0B4C"/>
    <w:rsid w:val="006E0DB7"/>
    <w:rsid w:val="006E287C"/>
    <w:rsid w:val="006E5D65"/>
    <w:rsid w:val="006F47B9"/>
    <w:rsid w:val="0070233E"/>
    <w:rsid w:val="00704349"/>
    <w:rsid w:val="007052C7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287F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024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269F"/>
    <w:rsid w:val="007E2DA8"/>
    <w:rsid w:val="007E4171"/>
    <w:rsid w:val="007E7B49"/>
    <w:rsid w:val="007F1541"/>
    <w:rsid w:val="007F4EE5"/>
    <w:rsid w:val="007F759D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711A6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29B3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35113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70A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43BA"/>
    <w:rsid w:val="00A653A8"/>
    <w:rsid w:val="00A773C6"/>
    <w:rsid w:val="00A773D6"/>
    <w:rsid w:val="00A8001D"/>
    <w:rsid w:val="00A80B9B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11DE"/>
    <w:rsid w:val="00B21AEC"/>
    <w:rsid w:val="00B230CC"/>
    <w:rsid w:val="00B24B17"/>
    <w:rsid w:val="00B31E34"/>
    <w:rsid w:val="00B3629F"/>
    <w:rsid w:val="00B40A9C"/>
    <w:rsid w:val="00B44FA6"/>
    <w:rsid w:val="00B56C6E"/>
    <w:rsid w:val="00B60747"/>
    <w:rsid w:val="00B7284B"/>
    <w:rsid w:val="00B83991"/>
    <w:rsid w:val="00B92F8F"/>
    <w:rsid w:val="00BA041A"/>
    <w:rsid w:val="00BA4589"/>
    <w:rsid w:val="00BB36F8"/>
    <w:rsid w:val="00BB4AE7"/>
    <w:rsid w:val="00BB4BB1"/>
    <w:rsid w:val="00BC4D37"/>
    <w:rsid w:val="00BC5C93"/>
    <w:rsid w:val="00BC7EFC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2E99"/>
    <w:rsid w:val="00D85AA2"/>
    <w:rsid w:val="00D8783F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BF9"/>
    <w:rsid w:val="00E25CD3"/>
    <w:rsid w:val="00E35E0D"/>
    <w:rsid w:val="00E37164"/>
    <w:rsid w:val="00E4249D"/>
    <w:rsid w:val="00E45A7D"/>
    <w:rsid w:val="00E52FD8"/>
    <w:rsid w:val="00E5382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2094"/>
    <w:rsid w:val="00FD2EED"/>
    <w:rsid w:val="00FD3125"/>
    <w:rsid w:val="00FD547D"/>
    <w:rsid w:val="00FD5FEA"/>
    <w:rsid w:val="00FD6E33"/>
    <w:rsid w:val="00FE7D94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A3D27"/>
  <w15:chartTrackingRefBased/>
  <w15:docId w15:val="{029E1E18-D60B-49CE-9EB0-A1BDC6A2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643BA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10"/>
      </w:numPr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10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10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usicalTitle">
    <w:name w:val="Musical Title"/>
    <w:basedOn w:val="Paragraphs"/>
    <w:next w:val="FigureNotes"/>
    <w:link w:val="MusicalTitleChar"/>
    <w:qFormat/>
    <w:rsid w:val="00A643BA"/>
    <w:pPr>
      <w:numPr>
        <w:ilvl w:val="8"/>
        <w:numId w:val="10"/>
      </w:numPr>
      <w:spacing w:afterLines="100" w:after="100" w:line="240" w:lineRule="auto"/>
    </w:pPr>
    <w:rPr>
      <w:rFonts w:cs="Arial"/>
      <w:i/>
    </w:rPr>
  </w:style>
  <w:style w:type="character" w:customStyle="1" w:styleId="MusicalTitleChar">
    <w:name w:val="Musical Title Char"/>
    <w:basedOn w:val="ParagraphsChar"/>
    <w:link w:val="MusicalTitle"/>
    <w:rsid w:val="00A643BA"/>
    <w:rPr>
      <w:rFonts w:cs="Arial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header" Target="header14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footer" Target="footer12.xml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footer" Target="footer1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header" Target="header1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image" Target="media/image3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217045\Downloads\USM%20Updated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7BF0E8FEEC41AEB727A79E2A0BD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DD52E-4E36-4EE0-A076-5855FF1BE574}"/>
      </w:docPartPr>
      <w:docPartBody>
        <w:p w:rsidR="009108EC" w:rsidRDefault="009108EC">
          <w:pPr>
            <w:pStyle w:val="217BF0E8FEEC41AEB727A79E2A0BD915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F6A3FB1B3AA94F948F08B6DADD050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D5920-3A6A-4314-B4F3-02C12D68E4B5}"/>
      </w:docPartPr>
      <w:docPartBody>
        <w:p w:rsidR="009108EC" w:rsidRDefault="009108EC">
          <w:pPr>
            <w:pStyle w:val="F6A3FB1B3AA94F948F08B6DADD050C49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5393B4CF208D4876B86319B769BEF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DF60F-4A4E-4C7B-A4A2-52D4A43E9D65}"/>
      </w:docPartPr>
      <w:docPartBody>
        <w:p w:rsidR="009108EC" w:rsidRDefault="009108EC">
          <w:pPr>
            <w:pStyle w:val="5393B4CF208D4876B86319B769BEF59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A0878D3CFB124097B06CA4D794E2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09B03-57D2-4A4C-AA06-EE63ED6F22AB}"/>
      </w:docPartPr>
      <w:docPartBody>
        <w:p w:rsidR="009108EC" w:rsidRDefault="009108EC">
          <w:pPr>
            <w:pStyle w:val="A0878D3CFB124097B06CA4D794E289DD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02D621EC36AB4358BAB99EE84AC3F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D850E-2852-4E8B-9B5D-85F9F77E73C5}"/>
      </w:docPartPr>
      <w:docPartBody>
        <w:p w:rsidR="009108EC" w:rsidRDefault="009108EC">
          <w:pPr>
            <w:pStyle w:val="02D621EC36AB4358BAB99EE84AC3F7AD"/>
          </w:pPr>
          <w:r w:rsidRPr="007D37D3">
            <w:rPr>
              <w:rStyle w:val="PlaceholderText"/>
            </w:rPr>
            <w:t>Choose an item.</w:t>
          </w:r>
        </w:p>
      </w:docPartBody>
    </w:docPart>
    <w:docPart>
      <w:docPartPr>
        <w:name w:val="C94DA6A17A7B43E397D1B2B19D371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9FB02-B972-45EA-9ECF-9C4692188E98}"/>
      </w:docPartPr>
      <w:docPartBody>
        <w:p w:rsidR="009108EC" w:rsidRDefault="009108EC">
          <w:pPr>
            <w:pStyle w:val="C94DA6A17A7B43E397D1B2B19D371D2E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AE61EEC5609A48A48E8AFD2BA09E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FEC33-D49A-46CB-8FBF-619577D7CCA5}"/>
      </w:docPartPr>
      <w:docPartBody>
        <w:p w:rsidR="009108EC" w:rsidRDefault="009108EC">
          <w:pPr>
            <w:pStyle w:val="AE61EEC5609A48A48E8AFD2BA09EFC4F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B588AA99F61C47F1A0C75EC6B80C4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3400-248F-42F2-B314-060F5225B0D8}"/>
      </w:docPartPr>
      <w:docPartBody>
        <w:p w:rsidR="009108EC" w:rsidRDefault="009108EC">
          <w:pPr>
            <w:pStyle w:val="B588AA99F61C47F1A0C75EC6B80C4C96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A334DAD00019434790D77EC13DCB3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E147B-41BC-482C-A1E6-5BBF17C9F3D4}"/>
      </w:docPartPr>
      <w:docPartBody>
        <w:p w:rsidR="009108EC" w:rsidRDefault="009108EC">
          <w:pPr>
            <w:pStyle w:val="A334DAD00019434790D77EC13DCB3E15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2C4779C74ADC4E83B048AEF03CF72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7526E-4BE2-45CA-9ABA-B8955F2CFF77}"/>
      </w:docPartPr>
      <w:docPartBody>
        <w:p w:rsidR="009108EC" w:rsidRDefault="009108EC">
          <w:pPr>
            <w:pStyle w:val="2C4779C74ADC4E83B048AEF03CF72427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E779BD036CE6425EA36AE8507BC96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A927B-46DE-434D-84CB-9B48845BC1B8}"/>
      </w:docPartPr>
      <w:docPartBody>
        <w:p w:rsidR="009108EC" w:rsidRDefault="009108EC">
          <w:pPr>
            <w:pStyle w:val="E779BD036CE6425EA36AE8507BC9650D"/>
          </w:pPr>
          <w:r w:rsidRPr="00165EC1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8EC"/>
    <w:rsid w:val="009108EC"/>
    <w:rsid w:val="00ED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17BF0E8FEEC41AEB727A79E2A0BD915">
    <w:name w:val="217BF0E8FEEC41AEB727A79E2A0BD915"/>
  </w:style>
  <w:style w:type="paragraph" w:customStyle="1" w:styleId="F6A3FB1B3AA94F948F08B6DADD050C49">
    <w:name w:val="F6A3FB1B3AA94F948F08B6DADD050C49"/>
  </w:style>
  <w:style w:type="paragraph" w:customStyle="1" w:styleId="5393B4CF208D4876B86319B769BEF592">
    <w:name w:val="5393B4CF208D4876B86319B769BEF592"/>
  </w:style>
  <w:style w:type="paragraph" w:customStyle="1" w:styleId="A0878D3CFB124097B06CA4D794E289DD">
    <w:name w:val="A0878D3CFB124097B06CA4D794E289DD"/>
  </w:style>
  <w:style w:type="paragraph" w:customStyle="1" w:styleId="02D621EC36AB4358BAB99EE84AC3F7AD">
    <w:name w:val="02D621EC36AB4358BAB99EE84AC3F7AD"/>
  </w:style>
  <w:style w:type="paragraph" w:customStyle="1" w:styleId="C94DA6A17A7B43E397D1B2B19D371D2E">
    <w:name w:val="C94DA6A17A7B43E397D1B2B19D371D2E"/>
  </w:style>
  <w:style w:type="paragraph" w:customStyle="1" w:styleId="AE61EEC5609A48A48E8AFD2BA09EFC4F">
    <w:name w:val="AE61EEC5609A48A48E8AFD2BA09EFC4F"/>
  </w:style>
  <w:style w:type="paragraph" w:customStyle="1" w:styleId="B588AA99F61C47F1A0C75EC6B80C4C96">
    <w:name w:val="B588AA99F61C47F1A0C75EC6B80C4C96"/>
  </w:style>
  <w:style w:type="paragraph" w:customStyle="1" w:styleId="A334DAD00019434790D77EC13DCB3E15">
    <w:name w:val="A334DAD00019434790D77EC13DCB3E15"/>
  </w:style>
  <w:style w:type="paragraph" w:customStyle="1" w:styleId="2C4779C74ADC4E83B048AEF03CF72427">
    <w:name w:val="2C4779C74ADC4E83B048AEF03CF72427"/>
  </w:style>
  <w:style w:type="paragraph" w:customStyle="1" w:styleId="E779BD036CE6425EA36AE8507BC9650D">
    <w:name w:val="E779BD036CE6425EA36AE8507BC965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2024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AC762E31-DD45-4FA6-AC93-F3FB0DED1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 Updated (1)</Template>
  <TotalTime>4</TotalTime>
  <Pages>20</Pages>
  <Words>1648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YOUR DOCUMENT TITLE INTO THIS TEXT BOX IN 12 pt. TIMES NEW ROMAN ALL CAPS. REFER TO THE DOCUMENT GUIDELINES FOR ADDITIONAL FORMATTING INSTRUCTIONS</dc:title>
  <dc:subject/>
  <dc:creator>Kayla Schreiber</dc:creator>
  <cp:keywords/>
  <dc:description/>
  <cp:lastModifiedBy>Kayla Schreiber</cp:lastModifiedBy>
  <cp:revision>4</cp:revision>
  <cp:lastPrinted>2017-11-01T17:18:00Z</cp:lastPrinted>
  <dcterms:created xsi:type="dcterms:W3CDTF">2023-12-18T14:54:00Z</dcterms:created>
  <dcterms:modified xsi:type="dcterms:W3CDTF">2023-12-18T15:12:00Z</dcterms:modified>
</cp:coreProperties>
</file>