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A3D" w:rsidRPr="001F1B06" w:rsidRDefault="00FD6E33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4469A6632FFB4CB18E6482B7BC3843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4939CA">
            <w:t>REFER TO THE DOCUMENT GUIDELINES FOR ADDITIONAL FORMATTING INSTRUCTIONS</w:t>
          </w:r>
        </w:sdtContent>
      </w:sdt>
    </w:p>
    <w:p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proofErr w:type="gramStart"/>
      <w:r w:rsidRPr="00363F19">
        <w:t>by</w:t>
      </w:r>
      <w:proofErr w:type="gramEnd"/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04079778852C4337BC3B858607514507"/>
        </w:placeholder>
        <w:showingPlcHdr/>
        <w:dataBinding w:xpath="/root[1]/Author[1]" w:storeItemID="{5A8915B1-27E1-4F4A-8974-14C0B14C1207}"/>
        <w:text/>
      </w:sdtPr>
      <w:sdtEndPr/>
      <w:sdtContent>
        <w:p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912DDAF076D43E2BB6562B0C397D92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the</w:t>
      </w:r>
      <w:proofErr w:type="gramEnd"/>
      <w:r w:rsidRPr="00AA5F7F">
        <w:t xml:space="preserve"> College of </w:t>
      </w:r>
      <w:sdt>
        <w:sdtPr>
          <w:alias w:val="College"/>
          <w:tag w:val="College"/>
          <w:id w:val="2104599279"/>
          <w:placeholder>
            <w:docPart w:val="483EE985D57E4CFE840BFBA6EF9E6924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contextualSpacing/>
        <w:jc w:val="center"/>
      </w:pPr>
      <w:proofErr w:type="gramStart"/>
      <w:r w:rsidRPr="00AA5F7F">
        <w:t>and</w:t>
      </w:r>
      <w:proofErr w:type="gramEnd"/>
      <w:r w:rsidRPr="00AA5F7F">
        <w:t xml:space="preserve"> the </w:t>
      </w:r>
      <w:sdt>
        <w:sdtPr>
          <w:alias w:val="School/Center"/>
          <w:tag w:val="School/Center"/>
          <w:id w:val="-1853946695"/>
          <w:placeholder>
            <w:docPart w:val="DefaultPlaceholder_1081868575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71A17ACACD324CCEB6D7D4E369B8AD66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mmunication" w:value="Communication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at</w:t>
      </w:r>
      <w:proofErr w:type="gramEnd"/>
      <w:r w:rsidRPr="00AA5F7F">
        <w:t xml:space="preserve"> The University of Southern Mississippi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in</w:t>
      </w:r>
      <w:proofErr w:type="gramEnd"/>
      <w:r w:rsidRPr="00AA5F7F">
        <w:t xml:space="preserve"> Partial Fulfillment of the Requirements</w:t>
      </w:r>
    </w:p>
    <w:p w:rsidR="00AA5F7F" w:rsidRPr="00AA5F7F" w:rsidRDefault="00AA5F7F" w:rsidP="00AA5F7F">
      <w:pPr>
        <w:widowControl w:val="0"/>
        <w:jc w:val="center"/>
      </w:pPr>
      <w:proofErr w:type="gramStart"/>
      <w:r w:rsidRPr="00AA5F7F">
        <w:t>for</w:t>
      </w:r>
      <w:proofErr w:type="gramEnd"/>
      <w:r w:rsidRPr="00AA5F7F">
        <w:t xml:space="preserve"> the Degree of </w:t>
      </w:r>
      <w:sdt>
        <w:sdtPr>
          <w:alias w:val="Degree"/>
          <w:tag w:val="Degree"/>
          <w:id w:val="1710768624"/>
          <w:placeholder>
            <w:docPart w:val="22B4A671C1E14724978583F4940D850D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175A3D" w:rsidRPr="00363F19" w:rsidRDefault="00175A3D" w:rsidP="00AA5F7F">
      <w:pPr>
        <w:widowControl w:val="0"/>
        <w:spacing w:beforeLines="200" w:before="480" w:line="240" w:lineRule="auto"/>
        <w:jc w:val="center"/>
      </w:pPr>
      <w:r w:rsidRPr="00363F19">
        <w:t>Approved by:</w:t>
      </w:r>
    </w:p>
    <w:p w:rsidR="00175A3D" w:rsidRPr="00363F19" w:rsidRDefault="00175A3D" w:rsidP="00175A3D">
      <w:pPr>
        <w:widowControl w:val="0"/>
        <w:spacing w:line="240" w:lineRule="auto"/>
        <w:jc w:val="center"/>
      </w:pP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DC6895" w:rsidRDefault="00DC6895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175A3D" w:rsidRPr="00363F19" w:rsidRDefault="00FD6E33" w:rsidP="009E6BDF">
      <w:pPr>
        <w:jc w:val="center"/>
      </w:pPr>
      <w:sdt>
        <w:sdtPr>
          <w:alias w:val="Month"/>
          <w:tag w:val="Month"/>
          <w:id w:val="-1616207287"/>
          <w:placeholder>
            <w:docPart w:val="06F76FA1D7C941B08170AE023265A5FF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0172068EA4BD4F3A8C4AED3F02DCF286"/>
          </w:placeholder>
          <w:dataBinding w:xpath="/root[1]/Date[1]" w:storeItemID="{5A8915B1-27E1-4F4A-8974-14C0B14C1207}"/>
          <w:date w:fullDate="2021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DA2A0A">
            <w:t>2021</w:t>
          </w:r>
        </w:sdtContent>
      </w:sdt>
    </w:p>
    <w:p w:rsidR="006F47B9" w:rsidRPr="004F1ED3" w:rsidRDefault="006F47B9" w:rsidP="003E1BEE">
      <w:pPr>
        <w:sectPr w:rsidR="006F47B9" w:rsidRPr="004F1ED3" w:rsidSect="00DA1CFF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E98ED5716CF64101B696D0217E6E9C36"/>
        </w:placeholder>
        <w:showingPlcHdr/>
        <w:dataBinding w:xpath="/root[1]/Author[1]" w:storeItemID="{5A8915B1-27E1-4F4A-8974-14C0B14C1207}"/>
        <w:text/>
      </w:sdtPr>
      <w:sdtEndPr/>
      <w:sdtContent>
        <w:p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:rsidR="003E1BEE" w:rsidRPr="004F1ED3" w:rsidRDefault="00FD6E33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2ABABFA74231409BA421BB2EF3B8E456"/>
          </w:placeholder>
          <w:dataBinding w:xpath="/root[1]/Date[1]" w:storeItemID="{5A8915B1-27E1-4F4A-8974-14C0B14C1207}"/>
          <w:date w:fullDate="2021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DA2A0A">
            <w:t>2021</w:t>
          </w:r>
        </w:sdtContent>
      </w:sdt>
    </w:p>
    <w:p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497ACA31" wp14:editId="06AB8EEC">
            <wp:extent cx="2922722" cy="102072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BEE" w:rsidRDefault="003E1BEE" w:rsidP="003E1BEE"/>
    <w:p w:rsidR="00040124" w:rsidRPr="004F1ED3" w:rsidRDefault="00040124" w:rsidP="003E1BEE">
      <w:pPr>
        <w:sectPr w:rsidR="00040124" w:rsidRPr="004F1ED3" w:rsidSect="00DA1CFF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:rsidR="003E1BEE" w:rsidRPr="004F1ED3" w:rsidRDefault="003E1BEE" w:rsidP="007C0562">
      <w:pPr>
        <w:pStyle w:val="PPH"/>
      </w:pPr>
      <w:bookmarkStart w:id="0" w:name="_Toc12868347"/>
      <w:r w:rsidRPr="004F1ED3">
        <w:lastRenderedPageBreak/>
        <w:t>ABSTRACT</w:t>
      </w:r>
      <w:bookmarkEnd w:id="0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</w:t>
      </w:r>
      <w:proofErr w:type="gramStart"/>
      <w:r w:rsidRPr="004F1ED3">
        <w:rPr>
          <w:rFonts w:cs="Times New Roman"/>
        </w:rPr>
        <w:t>theses</w:t>
      </w:r>
      <w:proofErr w:type="gramEnd"/>
      <w:r w:rsidRPr="004F1ED3">
        <w:rPr>
          <w:rFonts w:cs="Times New Roman"/>
        </w:rPr>
        <w:t xml:space="preserve"> the Abstract is limited to 250 words. </w:t>
      </w: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151157" w:rsidRDefault="00151157" w:rsidP="00E45A7D"/>
    <w:p w:rsidR="00151157" w:rsidRDefault="00151157" w:rsidP="00E45A7D"/>
    <w:p w:rsidR="00151157" w:rsidRPr="004F1ED3" w:rsidRDefault="00151157" w:rsidP="00E45A7D"/>
    <w:p w:rsidR="003E1BEE" w:rsidRPr="004F1ED3" w:rsidRDefault="003E1BEE" w:rsidP="00E45A7D">
      <w:pPr>
        <w:sectPr w:rsidR="003E1BEE" w:rsidRPr="004F1ED3" w:rsidSect="003C1756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1" w:name="_Toc12868348"/>
      <w:r w:rsidRPr="004F1ED3">
        <w:lastRenderedPageBreak/>
        <w:t>ACKNOWLEDGMENTS</w:t>
      </w:r>
      <w:bookmarkEnd w:id="1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Acknowledgments page </w:t>
      </w:r>
      <w:proofErr w:type="gramStart"/>
      <w:r w:rsidRPr="004F1ED3">
        <w:rPr>
          <w:rFonts w:cs="Times New Roman"/>
        </w:rPr>
        <w:t>is used</w:t>
      </w:r>
      <w:proofErr w:type="gramEnd"/>
      <w:r w:rsidRPr="004F1ED3">
        <w:rPr>
          <w:rFonts w:cs="Times New Roman"/>
        </w:rPr>
        <w:t xml:space="preserve">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:rsidR="003E1BEE" w:rsidRPr="004F1ED3" w:rsidRDefault="003E1BEE" w:rsidP="003E1BEE"/>
    <w:p w:rsidR="003E1BEE" w:rsidRPr="004F1ED3" w:rsidRDefault="003E1BEE" w:rsidP="003E1BEE"/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AA6B49" w:rsidRPr="004F1ED3" w:rsidRDefault="00AA6B49" w:rsidP="003E1BEE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>
      <w:pPr>
        <w:jc w:val="center"/>
      </w:pPr>
    </w:p>
    <w:p w:rsidR="00AA6B49" w:rsidRPr="004F1ED3" w:rsidRDefault="00AA6B49" w:rsidP="00AA6B49"/>
    <w:p w:rsidR="003E1BEE" w:rsidRPr="004F1ED3" w:rsidRDefault="003E1BEE" w:rsidP="00AA6B49">
      <w:pPr>
        <w:sectPr w:rsidR="003E1BEE" w:rsidRPr="004F1ED3" w:rsidSect="003C1756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2" w:name="_Toc12868349"/>
      <w:r w:rsidRPr="004F1ED3">
        <w:lastRenderedPageBreak/>
        <w:t>DEDICATION</w:t>
      </w:r>
      <w:bookmarkEnd w:id="2"/>
    </w:p>
    <w:p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:rsidR="00151157" w:rsidRDefault="00151157" w:rsidP="003E1BEE"/>
    <w:p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:rsidR="00151157" w:rsidRPr="004F1ED3" w:rsidRDefault="00151157" w:rsidP="003E1BEE"/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FD6E33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:rsidR="003E1BEE" w:rsidRPr="004F1ED3" w:rsidRDefault="003E1BEE" w:rsidP="003E1BEE">
      <w:pPr>
        <w:sectPr w:rsidR="003E1BEE" w:rsidRPr="004F1ED3" w:rsidSect="003C1756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3" w:name="_Toc12868350"/>
      <w:r w:rsidRPr="004F1ED3">
        <w:lastRenderedPageBreak/>
        <w:t>LIST OF TABLES</w:t>
      </w:r>
      <w:bookmarkEnd w:id="3"/>
    </w:p>
    <w:p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FD6E33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7E7B49" w:rsidRDefault="003E1BEE" w:rsidP="007C0562">
      <w:pPr>
        <w:pStyle w:val="PPH"/>
        <w:rPr>
          <w:noProof/>
        </w:rPr>
      </w:pPr>
      <w:bookmarkStart w:id="4" w:name="_Toc12868351"/>
      <w:r w:rsidRPr="004F1ED3">
        <w:lastRenderedPageBreak/>
        <w:t>LIST OF ILLUSTRATIONS</w:t>
      </w:r>
      <w:bookmarkEnd w:id="4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:rsidR="007E7B49" w:rsidRDefault="00FD6E33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FD6E33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:rsidR="003E1BEE" w:rsidRPr="004F1ED3" w:rsidRDefault="003E1BEE" w:rsidP="003E1BEE"/>
    <w:p w:rsidR="003E1BEE" w:rsidRPr="004F1ED3" w:rsidRDefault="003E1BEE" w:rsidP="003E1BEE"/>
    <w:p w:rsidR="00F91CBF" w:rsidRPr="004F1ED3" w:rsidRDefault="00F91CBF" w:rsidP="003047A3">
      <w:pPr>
        <w:pStyle w:val="APPENDIX"/>
        <w:sectPr w:rsidR="00F91CBF" w:rsidRPr="004F1ED3" w:rsidSect="003C1756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F91CBF" w:rsidP="007C0562">
      <w:pPr>
        <w:pStyle w:val="PPH"/>
      </w:pPr>
      <w:bookmarkStart w:id="5" w:name="_Toc12868352"/>
      <w:r w:rsidRPr="004F1ED3">
        <w:lastRenderedPageBreak/>
        <w:t>LIST OF ABBREVIATIONS</w:t>
      </w:r>
      <w:bookmarkEnd w:id="5"/>
    </w:p>
    <w:p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proofErr w:type="gramStart"/>
      <w:r w:rsidRPr="004F1ED3">
        <w:t>The</w:t>
      </w:r>
      <w:proofErr w:type="gramEnd"/>
      <w:r w:rsidRPr="004F1ED3">
        <w:t xml:space="preserve"> University of Southern Mississippi</w:t>
      </w:r>
    </w:p>
    <w:p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:rsidR="00CF3B9F" w:rsidRPr="004F1ED3" w:rsidRDefault="00CF3B9F" w:rsidP="003E1BEE">
      <w:pPr>
        <w:rPr>
          <w:i/>
        </w:rPr>
      </w:pPr>
    </w:p>
    <w:p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:rsidR="00CF3B9F" w:rsidRPr="004F1ED3" w:rsidRDefault="00CF3B9F" w:rsidP="003E1BEE"/>
    <w:p w:rsidR="00CF3B9F" w:rsidRPr="004F1ED3" w:rsidRDefault="00CF3B9F" w:rsidP="003E1BEE"/>
    <w:p w:rsidR="003E1BEE" w:rsidRPr="004F1ED3" w:rsidRDefault="003E1BEE" w:rsidP="003E1BEE"/>
    <w:p w:rsidR="00CF3B9F" w:rsidRPr="004F1ED3" w:rsidRDefault="00CF3B9F" w:rsidP="003E1BEE"/>
    <w:p w:rsidR="00CF3B9F" w:rsidRPr="004F1ED3" w:rsidRDefault="00CF3B9F" w:rsidP="003E1BEE">
      <w:pPr>
        <w:sectPr w:rsidR="00CF3B9F" w:rsidRPr="004F1ED3" w:rsidSect="003C1756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:rsidR="008D722F" w:rsidRPr="004F1ED3" w:rsidRDefault="00F7503B" w:rsidP="00410027">
      <w:pPr>
        <w:pStyle w:val="ChapterTitleCT"/>
      </w:pPr>
      <w:bookmarkStart w:id="6" w:name="_Toc12868353"/>
      <w:r w:rsidRPr="004F1ED3">
        <w:lastRenderedPageBreak/>
        <w:t xml:space="preserve">- </w:t>
      </w:r>
      <w:r w:rsidR="008D722F" w:rsidRPr="004F1ED3">
        <w:t>PLACEHOLDER CHAPTER TITLE</w:t>
      </w:r>
      <w:bookmarkEnd w:id="6"/>
    </w:p>
    <w:p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:rsidR="00D123F1" w:rsidRPr="00B24B17" w:rsidRDefault="00D123F1" w:rsidP="00B24B17">
      <w:pPr>
        <w:pStyle w:val="H1"/>
      </w:pPr>
      <w:bookmarkStart w:id="7" w:name="_Toc12868354"/>
      <w:r w:rsidRPr="00B24B17">
        <w:t>Example 1st level heading</w:t>
      </w:r>
      <w:bookmarkEnd w:id="7"/>
    </w:p>
    <w:p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8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8"/>
    </w:p>
    <w:p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9" w:name="_Toc12868356"/>
      <w:r w:rsidRPr="004F1ED3">
        <w:rPr>
          <w:rStyle w:val="H3Char"/>
          <w:rFonts w:cs="Times New Roman"/>
        </w:rPr>
        <w:t>Example 3rd level heading (in paragraph)</w:t>
      </w:r>
      <w:bookmarkEnd w:id="9"/>
      <w:r w:rsidRPr="004F1ED3">
        <w:rPr>
          <w:rFonts w:cs="Times New Roman"/>
        </w:rPr>
        <w:t>. Example paragraph with heading in line with paragraph.</w:t>
      </w:r>
    </w:p>
    <w:p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0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0"/>
    </w:p>
    <w:p w:rsidR="00AE6266" w:rsidRPr="00CB1CBA" w:rsidRDefault="00AE6266" w:rsidP="00AE6266">
      <w:pPr>
        <w:ind w:firstLine="720"/>
      </w:pPr>
      <w:r w:rsidRPr="00CB1CBA">
        <w:t xml:space="preserve">Tables must be formatted to fit within the 1.5 left, 1 right, 1 top, </w:t>
      </w:r>
      <w:proofErr w:type="gramStart"/>
      <w:r w:rsidRPr="00CB1CBA">
        <w:t>1 bottom</w:t>
      </w:r>
      <w:proofErr w:type="gramEnd"/>
      <w:r w:rsidRPr="00CB1CBA">
        <w:t xml:space="preserve"> margins.</w:t>
      </w:r>
      <w:r w:rsidRPr="00AE6266">
        <w:t xml:space="preserve"> Turn on the ruler to see the margins.</w:t>
      </w:r>
    </w:p>
    <w:p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</w:t>
      </w:r>
      <w:proofErr w:type="gramStart"/>
      <w:r w:rsidRPr="00CB1CBA">
        <w:t>style which</w:t>
      </w:r>
      <w:proofErr w:type="gramEnd"/>
      <w:r w:rsidRPr="00CB1CBA">
        <w:t xml:space="preserve"> is located under “Styles” in the Home Row. </w:t>
      </w:r>
      <w:r>
        <w:t>You will then need to update your List of Tables. See Document Guidelines</w:t>
      </w:r>
    </w:p>
    <w:p w:rsidR="00AE6266" w:rsidRDefault="00AE6266" w:rsidP="00AE6266">
      <w:pPr>
        <w:ind w:firstLine="720"/>
      </w:pPr>
    </w:p>
    <w:p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1" w:name="_Toc12866814"/>
      <w:r w:rsidRPr="004F1ED3">
        <w:rPr>
          <w:rFonts w:cs="Times New Roman"/>
        </w:rPr>
        <w:t>Example Table Title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E859E6">
      <w:pPr>
        <w:pStyle w:val="TableNotes"/>
        <w:rPr>
          <w:rFonts w:cs="Times New Roman"/>
        </w:rPr>
      </w:pPr>
    </w:p>
    <w:p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</w:t>
      </w:r>
      <w:proofErr w:type="gramStart"/>
      <w:r w:rsidR="00D80257">
        <w:rPr>
          <w:rFonts w:cs="Times New Roman"/>
        </w:rPr>
        <w:t>should be formatted</w:t>
      </w:r>
      <w:proofErr w:type="gramEnd"/>
      <w:r w:rsidR="00D80257">
        <w:rPr>
          <w:rFonts w:cs="Times New Roman"/>
        </w:rPr>
        <w:t xml:space="preserve"> according to your style guide.</w:t>
      </w:r>
    </w:p>
    <w:p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:rsidR="00E25CD3" w:rsidRDefault="00E25CD3" w:rsidP="00AE529B">
      <w:pPr>
        <w:pStyle w:val="Paragraphs"/>
      </w:pPr>
    </w:p>
    <w:p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6927CF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 xml:space="preserve">Here is an example of table notes in the table note style. The table notes </w:t>
      </w:r>
      <w:proofErr w:type="gramStart"/>
      <w:r w:rsidR="00AE6266" w:rsidRPr="00AE6266">
        <w:rPr>
          <w:rFonts w:cs="Times New Roman"/>
        </w:rPr>
        <w:t>should be formatted</w:t>
      </w:r>
      <w:proofErr w:type="gramEnd"/>
      <w:r w:rsidR="00AE6266" w:rsidRPr="00AE6266">
        <w:rPr>
          <w:rFonts w:cs="Times New Roman"/>
        </w:rPr>
        <w:t xml:space="preserve"> according to your style guide.</w:t>
      </w:r>
    </w:p>
    <w:p w:rsidR="00AE6266" w:rsidRPr="00AE6266" w:rsidRDefault="00AE6266" w:rsidP="00AE6266">
      <w:pPr>
        <w:pStyle w:val="Paragraphs"/>
      </w:pPr>
    </w:p>
    <w:p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 xml:space="preserve">Figures must be within the 1.5 left, 1 right, 1 top, </w:t>
      </w:r>
      <w:proofErr w:type="gramStart"/>
      <w:r w:rsidR="00476628">
        <w:t>1 bottom</w:t>
      </w:r>
      <w:proofErr w:type="gramEnd"/>
      <w:r w:rsidR="00476628">
        <w:t xml:space="preserve"> margins. </w:t>
      </w:r>
    </w:p>
    <w:p w:rsidR="00DC3FC9" w:rsidRPr="00AE529B" w:rsidRDefault="00DC3FC9" w:rsidP="00D80257">
      <w:pPr>
        <w:pStyle w:val="Paragraphs"/>
        <w:ind w:firstLine="0"/>
      </w:pPr>
    </w:p>
    <w:p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7E344E" wp14:editId="52A969AE">
            <wp:extent cx="4742498" cy="36480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5B" w:rsidRPr="00DC3FC9" w:rsidRDefault="0056175B" w:rsidP="00DC3FC9">
      <w:pPr>
        <w:pStyle w:val="FigureTitle"/>
      </w:pPr>
      <w:bookmarkStart w:id="12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2"/>
    </w:p>
    <w:p w:rsidR="00FD5FEA" w:rsidRDefault="0056175B" w:rsidP="00FD5FEA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:rsidR="002D0446" w:rsidRPr="00917DC3" w:rsidRDefault="002D0446" w:rsidP="008C5644">
      <w:pPr>
        <w:ind w:firstLine="360"/>
        <w:rPr>
          <w:rFonts w:cs="Arial"/>
        </w:rPr>
      </w:pPr>
      <w:r>
        <w:rPr>
          <w:rFonts w:cs="Arial"/>
        </w:rPr>
        <w:lastRenderedPageBreak/>
        <w:t>If your tables, figures, etc. do not fit within the portrait size designated by the template, you will need to landscape it. The landscape margins are</w:t>
      </w:r>
      <w:r w:rsidRPr="00917DC3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cs="Arial"/>
        </w:rPr>
        <w:t>Top 1.5 inches and</w:t>
      </w:r>
    </w:p>
    <w:p w:rsidR="002D0446" w:rsidRPr="00917DC3" w:rsidRDefault="002D0446" w:rsidP="002D0446">
      <w:pPr>
        <w:rPr>
          <w:rFonts w:cs="Arial"/>
        </w:rPr>
      </w:pPr>
      <w:r w:rsidRPr="00917DC3">
        <w:rPr>
          <w:rFonts w:cs="Arial"/>
        </w:rPr>
        <w:t>Left 1.2 inches (this will guarantee there is nothing overlapping the page number), Right 1.25 inches and Bottom 1 inc</w:t>
      </w:r>
      <w:r>
        <w:rPr>
          <w:rFonts w:cs="Arial"/>
        </w:rPr>
        <w:t xml:space="preserve">h. See USM Guidelines for more information on </w:t>
      </w:r>
      <w:proofErr w:type="gramStart"/>
      <w:r>
        <w:rPr>
          <w:rFonts w:cs="Arial"/>
        </w:rPr>
        <w:t>Landscaped</w:t>
      </w:r>
      <w:proofErr w:type="gramEnd"/>
      <w:r>
        <w:rPr>
          <w:rFonts w:cs="Arial"/>
        </w:rPr>
        <w:t xml:space="preserve"> pages.</w:t>
      </w:r>
    </w:p>
    <w:p w:rsidR="00D92A98" w:rsidRDefault="00D92A98" w:rsidP="00BE377B"/>
    <w:p w:rsidR="00DC3FC9" w:rsidRDefault="00DC3FC9" w:rsidP="00BE377B">
      <w:pPr>
        <w:sectPr w:rsidR="00DC3FC9" w:rsidSect="003C1756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:rsidR="00B31E34" w:rsidRPr="004F1ED3" w:rsidRDefault="00B31E34" w:rsidP="005F5BFF">
      <w:pPr>
        <w:pStyle w:val="ChapterTitleCT"/>
      </w:pPr>
      <w:bookmarkStart w:id="13" w:name="_Toc12868358"/>
      <w:r w:rsidRPr="004F1ED3">
        <w:lastRenderedPageBreak/>
        <w:t>- PLACEHOLDER CHAPTER TITLE</w:t>
      </w:r>
      <w:bookmarkEnd w:id="13"/>
    </w:p>
    <w:p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:rsidR="00476628" w:rsidRDefault="00476628" w:rsidP="00476628">
      <w:pPr>
        <w:pStyle w:val="Paragraphs"/>
      </w:pPr>
      <w:r>
        <w:t>To insert an additional chapter(s) in this template follow these steps: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:rsidR="00B24B17" w:rsidRDefault="00B24B17" w:rsidP="00476628">
      <w:pPr>
        <w:pStyle w:val="Paragraphs"/>
        <w:ind w:left="720" w:firstLine="0"/>
        <w:rPr>
          <w:rFonts w:cs="Times New Roman"/>
        </w:rPr>
      </w:pP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headerReference w:type="default" r:id="rId27"/>
          <w:footerReference w:type="default" r:id="rId2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C2FFA" w:rsidRDefault="00B31E34" w:rsidP="003B6058">
      <w:pPr>
        <w:pStyle w:val="ChapterTitleCT"/>
      </w:pPr>
      <w:r w:rsidRPr="004F1ED3">
        <w:lastRenderedPageBreak/>
        <w:t xml:space="preserve"> </w:t>
      </w:r>
      <w:bookmarkStart w:id="14" w:name="_Toc12868359"/>
      <w:r w:rsidR="003B6058">
        <w:t>- PLACEHOLDER CHAPTER TITLE</w:t>
      </w:r>
      <w:bookmarkEnd w:id="14"/>
    </w:p>
    <w:p w:rsidR="00D92A98" w:rsidRDefault="003B6058" w:rsidP="003B6058">
      <w:pPr>
        <w:pStyle w:val="Paragraphs"/>
        <w:sectPr w:rsidR="00D92A98" w:rsidSect="00D02159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:rsidR="003B6058" w:rsidRDefault="003B6058" w:rsidP="003B6058">
      <w:pPr>
        <w:pStyle w:val="Paragraphs"/>
      </w:pPr>
    </w:p>
    <w:p w:rsidR="003B6058" w:rsidRDefault="002F1183" w:rsidP="002F1183">
      <w:pPr>
        <w:pStyle w:val="ChapterTitleCT"/>
      </w:pPr>
      <w:bookmarkStart w:id="15" w:name="_Toc12868360"/>
      <w:r>
        <w:t>– PLACEHOLDER CHAPTER TITLE</w:t>
      </w:r>
      <w:bookmarkEnd w:id="15"/>
    </w:p>
    <w:p w:rsidR="00476628" w:rsidRDefault="002F1183" w:rsidP="00476628">
      <w:pPr>
        <w:pStyle w:val="Paragraphs"/>
      </w:pPr>
      <w:r w:rsidRPr="002F1183">
        <w:t>Begin a new chapter here.</w:t>
      </w:r>
    </w:p>
    <w:p w:rsidR="007C3B7F" w:rsidRDefault="007C3B7F" w:rsidP="00476628">
      <w:pPr>
        <w:pStyle w:val="Paragraphs"/>
      </w:pPr>
    </w:p>
    <w:p w:rsidR="00DC00EC" w:rsidRDefault="00DC00EC" w:rsidP="002F1183">
      <w:pPr>
        <w:pStyle w:val="Paragraphs"/>
      </w:pPr>
    </w:p>
    <w:p w:rsidR="002F1183" w:rsidRDefault="002F1183" w:rsidP="002F1183">
      <w:pPr>
        <w:pStyle w:val="Paragraphs"/>
        <w:sectPr w:rsidR="002F1183" w:rsidSect="00D02159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2F1183" w:rsidRDefault="002F1183" w:rsidP="002F1183">
      <w:pPr>
        <w:pStyle w:val="ChapterTitleCT"/>
      </w:pPr>
      <w:bookmarkStart w:id="16" w:name="_Toc12868361"/>
      <w:r>
        <w:lastRenderedPageBreak/>
        <w:t>– PLACEHOLDER CHAPTER TITLE</w:t>
      </w:r>
      <w:bookmarkEnd w:id="16"/>
    </w:p>
    <w:p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A653A8" w:rsidRPr="004F1ED3" w:rsidRDefault="003047A3" w:rsidP="003047A3">
      <w:pPr>
        <w:pStyle w:val="APPENDIX"/>
      </w:pPr>
      <w:bookmarkStart w:id="17" w:name="_Toc12868362"/>
      <w:r>
        <w:lastRenderedPageBreak/>
        <w:t xml:space="preserve">- </w:t>
      </w:r>
      <w:r w:rsidR="00C32A66" w:rsidRPr="004F1ED3">
        <w:t>Placeholder Appendix Title</w:t>
      </w:r>
      <w:bookmarkEnd w:id="17"/>
    </w:p>
    <w:p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 xml:space="preserve">Tables, figures, etc. in the Appendix will need to have the “Appendix style” applied to it. See USM Guidelines for more details. If you had to have IRB/IACUC approval, your letter </w:t>
      </w:r>
      <w:proofErr w:type="gramStart"/>
      <w:r w:rsidRPr="00946785">
        <w:rPr>
          <w:rFonts w:cstheme="minorBidi"/>
        </w:rPr>
        <w:t>must be put</w:t>
      </w:r>
      <w:proofErr w:type="gramEnd"/>
      <w:r w:rsidRPr="00946785">
        <w:rPr>
          <w:rFonts w:cstheme="minorBidi"/>
        </w:rPr>
        <w:t xml:space="preserve"> into the appendix. </w:t>
      </w:r>
      <w:proofErr w:type="gramStart"/>
      <w:r w:rsidRPr="00946785">
        <w:rPr>
          <w:rFonts w:cstheme="minorBidi"/>
        </w:rPr>
        <w:t>Also</w:t>
      </w:r>
      <w:proofErr w:type="gramEnd"/>
      <w:r w:rsidRPr="00946785">
        <w:rPr>
          <w:rFonts w:cstheme="minorBidi"/>
        </w:rPr>
        <w:t>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:rsidR="00946785" w:rsidRPr="00F601C4" w:rsidRDefault="00F601C4" w:rsidP="00F601C4">
      <w:pPr>
        <w:pStyle w:val="AT-AppendixTable"/>
      </w:pPr>
      <w:bookmarkStart w:id="18" w:name="_Toc497215222"/>
      <w:r>
        <w:br/>
      </w:r>
      <w:bookmarkStart w:id="19" w:name="_Toc12866815"/>
      <w:r w:rsidR="00946785" w:rsidRPr="00F601C4">
        <w:t>Appendix Table Title Example</w:t>
      </w:r>
      <w:bookmarkEnd w:id="19"/>
      <w:r w:rsidR="00946785" w:rsidRPr="00F601C4">
        <w:t xml:space="preserve"> 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  <w:sz w:val="16"/>
          <w:szCs w:val="16"/>
        </w:rPr>
      </w:pPr>
    </w:p>
    <w:p w:rsidR="00A56A90" w:rsidRPr="00946785" w:rsidRDefault="00A56A90" w:rsidP="00946785">
      <w:pPr>
        <w:rPr>
          <w:rFonts w:cstheme="minorBidi"/>
          <w:sz w:val="16"/>
          <w:szCs w:val="16"/>
        </w:rPr>
      </w:pPr>
    </w:p>
    <w:p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</w:rPr>
      </w:pPr>
    </w:p>
    <w:p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389238E2" wp14:editId="5C9D11BD">
            <wp:extent cx="4136758" cy="1513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85" w:rsidRPr="00F601C4" w:rsidRDefault="00F601C4" w:rsidP="00F601C4">
      <w:pPr>
        <w:pStyle w:val="AFAppendixFigure"/>
      </w:pPr>
      <w:bookmarkStart w:id="20" w:name="_Toc449947977"/>
      <w:bookmarkStart w:id="21" w:name="_Toc472429492"/>
      <w:bookmarkStart w:id="22" w:name="_Toc12866843"/>
      <w:r w:rsidRPr="00F601C4">
        <w:t>Example Figure T</w:t>
      </w:r>
      <w:r w:rsidR="00946785" w:rsidRPr="00F601C4">
        <w:t>itle</w:t>
      </w:r>
      <w:bookmarkEnd w:id="20"/>
      <w:bookmarkEnd w:id="21"/>
      <w:bookmarkEnd w:id="22"/>
    </w:p>
    <w:p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>To insert an additional appendix/appendices in this template follow these steps: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:rsidR="00F601C4" w:rsidRPr="008E70F5" w:rsidRDefault="00F601C4" w:rsidP="00B40A9C">
      <w:pPr>
        <w:spacing w:after="160"/>
        <w:ind w:left="1080"/>
        <w:contextualSpacing/>
      </w:pPr>
    </w:p>
    <w:p w:rsidR="00C45011" w:rsidRDefault="00C45011" w:rsidP="00A653A8"/>
    <w:p w:rsidR="00F601C4" w:rsidRPr="004F1ED3" w:rsidRDefault="00F601C4" w:rsidP="00A653A8">
      <w:pPr>
        <w:sectPr w:rsidR="00F601C4" w:rsidRPr="004F1ED3" w:rsidSect="00715640">
          <w:headerReference w:type="default" r:id="rId34"/>
          <w:footerReference w:type="default" r:id="rId35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C45011" w:rsidRPr="004F1ED3" w:rsidRDefault="00C45011" w:rsidP="008C5644">
      <w:pPr>
        <w:pStyle w:val="APPENDIX"/>
      </w:pPr>
      <w:bookmarkStart w:id="23" w:name="_Toc12868363"/>
      <w:r w:rsidRPr="004F1ED3">
        <w:lastRenderedPageBreak/>
        <w:t>–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3"/>
    </w:p>
    <w:p w:rsidR="00C45011" w:rsidRPr="004F1ED3" w:rsidRDefault="00C45011" w:rsidP="00220896">
      <w:r w:rsidRPr="004F1ED3">
        <w:rPr>
          <w:noProof/>
        </w:rPr>
        <w:drawing>
          <wp:inline distT="0" distB="0" distL="0" distR="0" wp14:anchorId="14DDF62E" wp14:editId="2239F644">
            <wp:extent cx="5478780" cy="69418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1" w:rsidRPr="004F1ED3" w:rsidRDefault="00C45011" w:rsidP="00220896"/>
    <w:p w:rsidR="00C45011" w:rsidRPr="004F1ED3" w:rsidRDefault="00C45011" w:rsidP="00AD6C2F">
      <w:pPr>
        <w:pStyle w:val="AT-AppendixTable"/>
        <w:sectPr w:rsidR="00C45011" w:rsidRPr="004F1ED3" w:rsidSect="003C1756">
          <w:headerReference w:type="default" r:id="rId37"/>
          <w:footerReference w:type="default" r:id="rId3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E1BEE" w:rsidRPr="004F1ED3" w:rsidRDefault="00693E4E" w:rsidP="007C0562">
      <w:pPr>
        <w:pStyle w:val="PPH"/>
      </w:pPr>
      <w:bookmarkStart w:id="24" w:name="_Toc12868364"/>
      <w:r w:rsidRPr="004F1ED3">
        <w:lastRenderedPageBreak/>
        <w:t>REFERENCES</w:t>
      </w:r>
      <w:bookmarkEnd w:id="24"/>
    </w:p>
    <w:p w:rsidR="00BD7584" w:rsidRPr="00277DF4" w:rsidRDefault="00BD7584" w:rsidP="00BD7584">
      <w:r w:rsidRPr="00277DF4">
        <w:t xml:space="preserve">Example reference. Change heading to Bibliography or Works Cited, depending </w:t>
      </w:r>
    </w:p>
    <w:p w:rsidR="00BD7584" w:rsidRPr="00277DF4" w:rsidRDefault="00BD7584" w:rsidP="00BD7584">
      <w:pPr>
        <w:ind w:left="720"/>
      </w:pPr>
      <w:proofErr w:type="gramStart"/>
      <w:r w:rsidRPr="00277DF4">
        <w:t>on</w:t>
      </w:r>
      <w:proofErr w:type="gramEnd"/>
      <w:r w:rsidRPr="00277DF4">
        <w:t xml:space="preserve"> your chosen style manual. </w:t>
      </w:r>
    </w:p>
    <w:p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</w:t>
      </w:r>
      <w:proofErr w:type="gramStart"/>
      <w:r w:rsidRPr="00277DF4">
        <w:t>were typed</w:t>
      </w:r>
      <w:proofErr w:type="gramEnd"/>
      <w:r w:rsidRPr="00277DF4">
        <w:t xml:space="preserve">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:rsidR="003C1756" w:rsidRPr="004F1ED3" w:rsidRDefault="003C1756" w:rsidP="00151157"/>
    <w:sectPr w:rsidR="003C1756" w:rsidRPr="004F1ED3" w:rsidSect="003C1756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E33" w:rsidRDefault="00FD6E33" w:rsidP="003C1756">
      <w:pPr>
        <w:spacing w:line="240" w:lineRule="auto"/>
      </w:pPr>
      <w:r>
        <w:separator/>
      </w:r>
    </w:p>
  </w:endnote>
  <w:endnote w:type="continuationSeparator" w:id="0">
    <w:p w:rsidR="00FD6E33" w:rsidRDefault="00FD6E33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 w:rsidRPr="00DA2A0A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DA2A0A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 w:rsidRPr="00DA2A0A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DA2A0A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A0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E33" w:rsidRDefault="00FD6E33" w:rsidP="003C1756">
      <w:pPr>
        <w:spacing w:line="240" w:lineRule="auto"/>
      </w:pPr>
      <w:r>
        <w:separator/>
      </w:r>
    </w:p>
  </w:footnote>
  <w:footnote w:type="continuationSeparator" w:id="0">
    <w:p w:rsidR="00FD6E33" w:rsidRDefault="00FD6E33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B7C"/>
    <w:multiLevelType w:val="multilevel"/>
    <w:tmpl w:val="F55088E8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F55088E8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F55088E8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F55088E8"/>
    <w:name w:val="Template2"/>
    <w:numStyleLink w:val="TemplateChapterNumbering"/>
  </w:abstractNum>
  <w:abstractNum w:abstractNumId="8" w15:restartNumberingAfterBreak="0">
    <w:nsid w:val="33504CFA"/>
    <w:multiLevelType w:val="multilevel"/>
    <w:tmpl w:val="F55088E8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F55088E8"/>
    <w:name w:val="Template"/>
    <w:styleLink w:val="TemplateChapterNumbering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F55088E8"/>
    <w:name w:val="AppendixList4"/>
    <w:numStyleLink w:val="TemplateChapterNumbering"/>
  </w:abstractNum>
  <w:abstractNum w:abstractNumId="15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6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8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0E1A15"/>
    <w:multiLevelType w:val="multilevel"/>
    <w:tmpl w:val="F55088E8"/>
    <w:name w:val="Template10"/>
    <w:numStyleLink w:val="TemplateChapterNumbering"/>
  </w:abstractNum>
  <w:abstractNum w:abstractNumId="20" w15:restartNumberingAfterBreak="0">
    <w:nsid w:val="6C24009C"/>
    <w:multiLevelType w:val="multilevel"/>
    <w:tmpl w:val="E4F65000"/>
    <w:numStyleLink w:val="Appendixletteringnumbering"/>
  </w:abstractNum>
  <w:abstractNum w:abstractNumId="21" w15:restartNumberingAfterBreak="0">
    <w:nsid w:val="715E00CB"/>
    <w:multiLevelType w:val="multilevel"/>
    <w:tmpl w:val="F55088E8"/>
    <w:name w:val="Template3"/>
    <w:numStyleLink w:val="TemplateChapterNumbering"/>
  </w:abstractNum>
  <w:abstractNum w:abstractNumId="22" w15:restartNumberingAfterBreak="0">
    <w:nsid w:val="78D14B1D"/>
    <w:multiLevelType w:val="multilevel"/>
    <w:tmpl w:val="F55088E8"/>
    <w:name w:val="Template7"/>
    <w:numStyleLink w:val="TemplateChapterNumbering"/>
  </w:abstractNum>
  <w:abstractNum w:abstractNumId="23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9"/>
    <w:lvlOverride w:ilvl="0">
      <w:lvl w:ilvl="0">
        <w:start w:val="1"/>
        <w:numFmt w:val="upperRoman"/>
        <w:pStyle w:val="ChapterTitleCT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pStyle w:val="FigureTitle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>
    <w:abstractNumId w:val="13"/>
  </w:num>
  <w:num w:numId="5">
    <w:abstractNumId w:val="12"/>
  </w:num>
  <w:num w:numId="6">
    <w:abstractNumId w:val="2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FD3125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B4E32"/>
    <w:rsid w:val="001B6A38"/>
    <w:rsid w:val="001C2CCA"/>
    <w:rsid w:val="001C3FC4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33C79"/>
    <w:rsid w:val="002350D2"/>
    <w:rsid w:val="0023540A"/>
    <w:rsid w:val="00240971"/>
    <w:rsid w:val="00241503"/>
    <w:rsid w:val="002421CC"/>
    <w:rsid w:val="00244D11"/>
    <w:rsid w:val="00247FFD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FFA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4E3F"/>
    <w:rsid w:val="006927CF"/>
    <w:rsid w:val="00693B0B"/>
    <w:rsid w:val="00693E4E"/>
    <w:rsid w:val="006954F2"/>
    <w:rsid w:val="006A1B37"/>
    <w:rsid w:val="006C5CD0"/>
    <w:rsid w:val="006C6B32"/>
    <w:rsid w:val="006C6B92"/>
    <w:rsid w:val="006D0B4C"/>
    <w:rsid w:val="006E287C"/>
    <w:rsid w:val="006E5D65"/>
    <w:rsid w:val="006F47B9"/>
    <w:rsid w:val="0070233E"/>
    <w:rsid w:val="00704349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7B49"/>
    <w:rsid w:val="007F1541"/>
    <w:rsid w:val="007F4EE5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6BDF"/>
    <w:rsid w:val="009E7DB4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53A8"/>
    <w:rsid w:val="00A773C6"/>
    <w:rsid w:val="00A773D6"/>
    <w:rsid w:val="00A8001D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11DE"/>
    <w:rsid w:val="00B21AEC"/>
    <w:rsid w:val="00B230CC"/>
    <w:rsid w:val="00B24B17"/>
    <w:rsid w:val="00B31E34"/>
    <w:rsid w:val="00B3629F"/>
    <w:rsid w:val="00B40A9C"/>
    <w:rsid w:val="00B44FA6"/>
    <w:rsid w:val="00B60747"/>
    <w:rsid w:val="00B7284B"/>
    <w:rsid w:val="00B83991"/>
    <w:rsid w:val="00BA041A"/>
    <w:rsid w:val="00BA4589"/>
    <w:rsid w:val="00BB36F8"/>
    <w:rsid w:val="00BB4AE7"/>
    <w:rsid w:val="00BB4BB1"/>
    <w:rsid w:val="00BC4D37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D77B7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5AA2"/>
    <w:rsid w:val="00D906E4"/>
    <w:rsid w:val="00D92A98"/>
    <w:rsid w:val="00D949C0"/>
    <w:rsid w:val="00DA0A11"/>
    <w:rsid w:val="00DA1CFF"/>
    <w:rsid w:val="00DA2A0A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CD3"/>
    <w:rsid w:val="00E37164"/>
    <w:rsid w:val="00E4249D"/>
    <w:rsid w:val="00E45A7D"/>
    <w:rsid w:val="00E52FD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3125"/>
    <w:rsid w:val="00FD547D"/>
    <w:rsid w:val="00FD5FEA"/>
    <w:rsid w:val="00FD6E33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48423"/>
  <w15:chartTrackingRefBased/>
  <w15:docId w15:val="{55E56DE6-7509-4296-9D78-89A2D5B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51157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3"/>
      </w:numPr>
      <w:ind w:left="0"/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3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3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3.png"/><Relationship Id="rId38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488666\AppData\Local\Microsoft\Windows\Temporary%20Internet%20Files\Content.IE5\80MBPNHT\USM_TEMPLATE_1_Times_New_Roman_12_pt._font_CV_31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8ED5716CF64101B696D0217E6E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B985-8C23-4C4C-AF42-B5361B0F95C4}"/>
      </w:docPartPr>
      <w:docPartBody>
        <w:p w:rsidR="00FD5DA5" w:rsidRDefault="009E1C20" w:rsidP="009E1C20">
          <w:pPr>
            <w:pStyle w:val="E98ED5716CF64101B696D0217E6E9C365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2ABABFA74231409BA421BB2EF3B8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1E58-9C2C-4300-B428-A265BA099200}"/>
      </w:docPartPr>
      <w:docPartBody>
        <w:p w:rsidR="00FD5DA5" w:rsidRDefault="00EA2061">
          <w:pPr>
            <w:pStyle w:val="2ABABFA74231409BA421BB2EF3B8E45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4469A6632FFB4CB18E6482B7BC38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40C0-BD45-4002-9D34-D39C3295D78A}"/>
      </w:docPartPr>
      <w:docPartBody>
        <w:p w:rsidR="000B16FF" w:rsidRDefault="0025100F" w:rsidP="0025100F">
          <w:pPr>
            <w:pStyle w:val="4469A6632FFB4CB18E6482B7BC384342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04079778852C4337BC3B8586075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AF6C-F3A1-4B52-9DE4-AF727738985D}"/>
      </w:docPartPr>
      <w:docPartBody>
        <w:p w:rsidR="000B16FF" w:rsidRDefault="009E1C20" w:rsidP="009E1C20">
          <w:pPr>
            <w:pStyle w:val="04079778852C4337BC3B8586075145072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06F76FA1D7C941B08170AE023265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5D68-5795-450D-970B-25500546D637}"/>
      </w:docPartPr>
      <w:docPartBody>
        <w:p w:rsidR="000B16FF" w:rsidRDefault="0025100F" w:rsidP="0025100F">
          <w:pPr>
            <w:pStyle w:val="06F76FA1D7C941B08170AE023265A5FF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0172068EA4BD4F3A8C4AED3F02D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160-D2A8-45F5-B986-D3CDA91813DF}"/>
      </w:docPartPr>
      <w:docPartBody>
        <w:p w:rsidR="000B16FF" w:rsidRDefault="0025100F" w:rsidP="0025100F">
          <w:pPr>
            <w:pStyle w:val="0172068EA4BD4F3A8C4AED3F02DCF28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5912DDAF076D43E2BB6562B0C397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B3D-7B4B-4F9E-AB99-31FCE28BBBC0}"/>
      </w:docPartPr>
      <w:docPartBody>
        <w:p w:rsidR="009B742C" w:rsidRDefault="009E1C20" w:rsidP="009E1C20">
          <w:pPr>
            <w:pStyle w:val="5912DDAF076D43E2BB6562B0C397D922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483EE985D57E4CFE840BFBA6EF9E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308-472F-4C11-825C-72D2E50E0D03}"/>
      </w:docPartPr>
      <w:docPartBody>
        <w:p w:rsidR="009B742C" w:rsidRDefault="009E1C20" w:rsidP="009E1C20">
          <w:pPr>
            <w:pStyle w:val="483EE985D57E4CFE840BFBA6EF9E6924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71A17ACACD324CCEB6D7D4E369B8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5E87-149A-439F-98A6-1DCC9EEA00D8}"/>
      </w:docPartPr>
      <w:docPartBody>
        <w:p w:rsidR="009B742C" w:rsidRDefault="009E1C20" w:rsidP="009E1C20">
          <w:pPr>
            <w:pStyle w:val="71A17ACACD324CCEB6D7D4E369B8AD66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22B4A671C1E14724978583F4940D8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5950-9FFE-43C6-9928-921EBFB648C8}"/>
      </w:docPartPr>
      <w:docPartBody>
        <w:p w:rsidR="009B742C" w:rsidRDefault="009E1C20" w:rsidP="009E1C20">
          <w:pPr>
            <w:pStyle w:val="22B4A671C1E14724978583F4940D850D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95C1-C4E5-4C86-B270-00CC09EC99E1}"/>
      </w:docPartPr>
      <w:docPartBody>
        <w:p w:rsidR="002E1FEB" w:rsidRDefault="009E1C20">
          <w:r w:rsidRPr="007D37D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96"/>
    <w:rsid w:val="000B16FF"/>
    <w:rsid w:val="0012099B"/>
    <w:rsid w:val="0025100F"/>
    <w:rsid w:val="00290070"/>
    <w:rsid w:val="002E1FEB"/>
    <w:rsid w:val="0032197F"/>
    <w:rsid w:val="0036792B"/>
    <w:rsid w:val="00380596"/>
    <w:rsid w:val="0040410F"/>
    <w:rsid w:val="00721BA4"/>
    <w:rsid w:val="00750EDD"/>
    <w:rsid w:val="007A0652"/>
    <w:rsid w:val="00805160"/>
    <w:rsid w:val="008F507E"/>
    <w:rsid w:val="009B742C"/>
    <w:rsid w:val="009E1C20"/>
    <w:rsid w:val="00AF77DD"/>
    <w:rsid w:val="00B84FF4"/>
    <w:rsid w:val="00BA69E3"/>
    <w:rsid w:val="00DC28CD"/>
    <w:rsid w:val="00EA2061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1C20"/>
    <w:rPr>
      <w:color w:val="808080"/>
    </w:rPr>
  </w:style>
  <w:style w:type="paragraph" w:customStyle="1" w:styleId="E98ED5716CF64101B696D0217E6E9C36">
    <w:name w:val="E98ED5716CF64101B696D0217E6E9C36"/>
  </w:style>
  <w:style w:type="paragraph" w:customStyle="1" w:styleId="AB5DE1CEFBFF4E1E995D90BB286D0CA6">
    <w:name w:val="AB5DE1CEFBFF4E1E995D90BB286D0CA6"/>
  </w:style>
  <w:style w:type="paragraph" w:customStyle="1" w:styleId="3FA4382E1ED14F3DA24938CC3DBCDB1A">
    <w:name w:val="3FA4382E1ED14F3DA24938CC3DBCDB1A"/>
  </w:style>
  <w:style w:type="paragraph" w:customStyle="1" w:styleId="7E0D753ED8E04CC29FBFCF8FBE574B5E">
    <w:name w:val="7E0D753ED8E04CC29FBFCF8FBE574B5E"/>
  </w:style>
  <w:style w:type="paragraph" w:customStyle="1" w:styleId="6609A4415EA54893AFD68A27CEBB967A">
    <w:name w:val="6609A4415EA54893AFD68A27CEBB967A"/>
  </w:style>
  <w:style w:type="paragraph" w:customStyle="1" w:styleId="759E4D7255924F389979372828D37150">
    <w:name w:val="759E4D7255924F389979372828D37150"/>
  </w:style>
  <w:style w:type="paragraph" w:customStyle="1" w:styleId="C198DB89F83B455A9864C07EF4F7D229">
    <w:name w:val="C198DB89F83B455A9864C07EF4F7D229"/>
  </w:style>
  <w:style w:type="paragraph" w:customStyle="1" w:styleId="9C2667BFB42B4DDAA53E759334C59DE0">
    <w:name w:val="9C2667BFB42B4DDAA53E759334C59DE0"/>
  </w:style>
  <w:style w:type="paragraph" w:customStyle="1" w:styleId="D4E25572191347A09A3C0ED272EF8844">
    <w:name w:val="D4E25572191347A09A3C0ED272EF8844"/>
  </w:style>
  <w:style w:type="paragraph" w:customStyle="1" w:styleId="04D8CCE9463E4A9A89279B86635472B6">
    <w:name w:val="04D8CCE9463E4A9A89279B86635472B6"/>
  </w:style>
  <w:style w:type="paragraph" w:customStyle="1" w:styleId="4FED417E775E4C448CB9824D8E098E80">
    <w:name w:val="4FED417E775E4C448CB9824D8E098E80"/>
  </w:style>
  <w:style w:type="paragraph" w:customStyle="1" w:styleId="2042B9DEBC6740FB9E2F11B549FD6380">
    <w:name w:val="2042B9DEBC6740FB9E2F11B549FD6380"/>
  </w:style>
  <w:style w:type="paragraph" w:customStyle="1" w:styleId="0554ABF21B304D88BC0491337A67D2B8">
    <w:name w:val="0554ABF21B304D88BC0491337A67D2B8"/>
  </w:style>
  <w:style w:type="paragraph" w:customStyle="1" w:styleId="579393B228BD4D15858F3AC488BEA399">
    <w:name w:val="579393B228BD4D15858F3AC488BEA399"/>
  </w:style>
  <w:style w:type="paragraph" w:customStyle="1" w:styleId="A06A432DF37648C3A8579AD8FE483740">
    <w:name w:val="A06A432DF37648C3A8579AD8FE483740"/>
  </w:style>
  <w:style w:type="paragraph" w:customStyle="1" w:styleId="8D07DFC526E54E8CA50BC88EEBBF8CBA">
    <w:name w:val="8D07DFC526E54E8CA50BC88EEBBF8CBA"/>
  </w:style>
  <w:style w:type="paragraph" w:customStyle="1" w:styleId="129BB0ABB4E54A8BB8C17629E17A001D">
    <w:name w:val="129BB0ABB4E54A8BB8C17629E17A001D"/>
  </w:style>
  <w:style w:type="paragraph" w:customStyle="1" w:styleId="910504FCDA754D61B8990B73C306C6A6">
    <w:name w:val="910504FCDA754D61B8990B73C306C6A6"/>
  </w:style>
  <w:style w:type="paragraph" w:customStyle="1" w:styleId="9ADEACF23F48405894A627D9FAA739CD">
    <w:name w:val="9ADEACF23F48405894A627D9FAA739CD"/>
  </w:style>
  <w:style w:type="paragraph" w:customStyle="1" w:styleId="933F7710B9034057AA9C66E4A9C26740">
    <w:name w:val="933F7710B9034057AA9C66E4A9C26740"/>
  </w:style>
  <w:style w:type="paragraph" w:customStyle="1" w:styleId="6DEABEEA70C74038AC71B14C1A4E1AA7">
    <w:name w:val="6DEABEEA70C74038AC71B14C1A4E1AA7"/>
  </w:style>
  <w:style w:type="paragraph" w:customStyle="1" w:styleId="5B1EF3D4219549F9A8ABDF6C2C089464">
    <w:name w:val="5B1EF3D4219549F9A8ABDF6C2C089464"/>
  </w:style>
  <w:style w:type="paragraph" w:customStyle="1" w:styleId="6F37EA3EA587442B9C3E6436F705203B">
    <w:name w:val="6F37EA3EA587442B9C3E6436F705203B"/>
  </w:style>
  <w:style w:type="paragraph" w:customStyle="1" w:styleId="DA4DF7436A7B4AA1A9AB0A036657B10D">
    <w:name w:val="DA4DF7436A7B4AA1A9AB0A036657B10D"/>
  </w:style>
  <w:style w:type="paragraph" w:customStyle="1" w:styleId="3C20456D5F2F4C278C25FBA9210BDF03">
    <w:name w:val="3C20456D5F2F4C278C25FBA9210BDF03"/>
  </w:style>
  <w:style w:type="paragraph" w:customStyle="1" w:styleId="B85CBD37625A44149ED931AF9097C304">
    <w:name w:val="B85CBD37625A44149ED931AF9097C304"/>
  </w:style>
  <w:style w:type="paragraph" w:customStyle="1" w:styleId="B0EC6F70ACE140F98A14592DA0C5777E">
    <w:name w:val="B0EC6F70ACE140F98A14592DA0C5777E"/>
  </w:style>
  <w:style w:type="paragraph" w:customStyle="1" w:styleId="25DFC576820342B6A07C6CC4634BE09D">
    <w:name w:val="25DFC576820342B6A07C6CC4634BE09D"/>
  </w:style>
  <w:style w:type="paragraph" w:customStyle="1" w:styleId="4EAB7A38D02B4235A32360CBF2591AE5">
    <w:name w:val="4EAB7A38D02B4235A32360CBF2591AE5"/>
  </w:style>
  <w:style w:type="paragraph" w:customStyle="1" w:styleId="80BD35EC45AC4CBBBB0B10E0DD68A2FC">
    <w:name w:val="80BD35EC45AC4CBBBB0B10E0DD68A2FC"/>
  </w:style>
  <w:style w:type="paragraph" w:customStyle="1" w:styleId="DB1A2A70D4A64C1BA009F0C2D8E04044">
    <w:name w:val="DB1A2A70D4A64C1BA009F0C2D8E04044"/>
  </w:style>
  <w:style w:type="paragraph" w:customStyle="1" w:styleId="FBC6ADFCA7B64718B52C35E83E7235AF">
    <w:name w:val="FBC6ADFCA7B64718B52C35E83E7235AF"/>
  </w:style>
  <w:style w:type="paragraph" w:customStyle="1" w:styleId="88523E825CCA4E21BCA6CEA3B8A8B117">
    <w:name w:val="88523E825CCA4E21BCA6CEA3B8A8B117"/>
  </w:style>
  <w:style w:type="paragraph" w:customStyle="1" w:styleId="E26F0598AE274CC3B9953AEC0ADED519">
    <w:name w:val="E26F0598AE274CC3B9953AEC0ADED519"/>
  </w:style>
  <w:style w:type="paragraph" w:customStyle="1" w:styleId="2ABABFA74231409BA421BB2EF3B8E456">
    <w:name w:val="2ABABFA74231409BA421BB2EF3B8E456"/>
  </w:style>
  <w:style w:type="paragraph" w:customStyle="1" w:styleId="8F4684F4A71E48779FF7FDAEEE6D86B1">
    <w:name w:val="8F4684F4A71E48779FF7FDAEEE6D86B1"/>
  </w:style>
  <w:style w:type="paragraph" w:customStyle="1" w:styleId="001CF80DEFD04D359717CE175840F7EB">
    <w:name w:val="001CF80DEFD04D359717CE175840F7EB"/>
  </w:style>
  <w:style w:type="paragraph" w:customStyle="1" w:styleId="0D979D2FDDD34FA8A9B209D5FA6875DE">
    <w:name w:val="0D979D2FDDD34FA8A9B209D5FA6875DE"/>
  </w:style>
  <w:style w:type="paragraph" w:customStyle="1" w:styleId="E98ED5716CF64101B696D0217E6E9C361">
    <w:name w:val="E98ED5716CF64101B696D0217E6E9C3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1">
    <w:name w:val="AB5DE1CEFBFF4E1E995D90BB286D0C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1">
    <w:name w:val="3FA4382E1ED14F3DA24938CC3DBCDB1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1">
    <w:name w:val="7E0D753ED8E04CC29FBFCF8FBE574B5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1">
    <w:name w:val="6609A4415EA54893AFD68A27CEBB967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1">
    <w:name w:val="759E4D7255924F389979372828D3715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1">
    <w:name w:val="D4E25572191347A09A3C0ED272EF88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1">
    <w:name w:val="04D8CCE9463E4A9A89279B86635472B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1">
    <w:name w:val="2042B9DEBC6740FB9E2F11B549FD638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1">
    <w:name w:val="0554ABF21B304D88BC0491337A67D2B8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1">
    <w:name w:val="579393B228BD4D15858F3AC488BEA39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1">
    <w:name w:val="A06A432DF37648C3A8579AD8FE483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1">
    <w:name w:val="8D07DFC526E54E8CA50BC88EEBBF8CB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1">
    <w:name w:val="129BB0ABB4E54A8BB8C17629E17A001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1">
    <w:name w:val="910504FCDA754D61B8990B73C306C6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1">
    <w:name w:val="9ADEACF23F48405894A627D9FAA739C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1">
    <w:name w:val="933F7710B9034057AA9C66E4A9C26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1">
    <w:name w:val="6DEABEEA70C74038AC71B14C1A4E1AA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1">
    <w:name w:val="5B1EF3D4219549F9A8ABDF6C2C08946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1">
    <w:name w:val="6F37EA3EA587442B9C3E6436F705203B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1">
    <w:name w:val="DA4DF7436A7B4AA1A9AB0A036657B10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1">
    <w:name w:val="3C20456D5F2F4C278C25FBA9210BDF03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1">
    <w:name w:val="B85CBD37625A44149ED931AF9097C30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1">
    <w:name w:val="B0EC6F70ACE140F98A14592DA0C5777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1">
    <w:name w:val="25DFC576820342B6A07C6CC4634BE09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1">
    <w:name w:val="4EAB7A38D02B4235A32360CBF2591AE5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1">
    <w:name w:val="80BD35EC45AC4CBBBB0B10E0DD68A2FC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1">
    <w:name w:val="DB1A2A70D4A64C1BA009F0C2D8E040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1">
    <w:name w:val="FBC6ADFCA7B64718B52C35E83E7235AF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1">
    <w:name w:val="88523E825CCA4E21BCA6CEA3B8A8B11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1">
    <w:name w:val="E26F0598AE274CC3B9953AEC0ADED51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2">
    <w:name w:val="E98ED5716CF64101B696D0217E6E9C3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2">
    <w:name w:val="AB5DE1CEFBFF4E1E995D90BB286D0C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2">
    <w:name w:val="3FA4382E1ED14F3DA24938CC3DBCDB1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2">
    <w:name w:val="7E0D753ED8E04CC29FBFCF8FBE574B5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2">
    <w:name w:val="6609A4415EA54893AFD68A27CEBB967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2">
    <w:name w:val="759E4D7255924F389979372828D3715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2">
    <w:name w:val="D4E25572191347A09A3C0ED272EF88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2">
    <w:name w:val="04D8CCE9463E4A9A89279B86635472B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2">
    <w:name w:val="2042B9DEBC6740FB9E2F11B549FD638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2">
    <w:name w:val="0554ABF21B304D88BC0491337A67D2B8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2">
    <w:name w:val="579393B228BD4D15858F3AC488BEA39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2">
    <w:name w:val="A06A432DF37648C3A8579AD8FE483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2">
    <w:name w:val="8D07DFC526E54E8CA50BC88EEBBF8CB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2">
    <w:name w:val="129BB0ABB4E54A8BB8C17629E17A001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2">
    <w:name w:val="910504FCDA754D61B8990B73C306C6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2">
    <w:name w:val="9ADEACF23F48405894A627D9FAA739C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2">
    <w:name w:val="933F7710B9034057AA9C66E4A9C26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2">
    <w:name w:val="6DEABEEA70C74038AC71B14C1A4E1AA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2">
    <w:name w:val="5B1EF3D4219549F9A8ABDF6C2C08946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2">
    <w:name w:val="6F37EA3EA587442B9C3E6436F705203B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2">
    <w:name w:val="DA4DF7436A7B4AA1A9AB0A036657B10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2">
    <w:name w:val="3C20456D5F2F4C278C25FBA9210BDF03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2">
    <w:name w:val="B85CBD37625A44149ED931AF9097C30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2">
    <w:name w:val="B0EC6F70ACE140F98A14592DA0C5777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2">
    <w:name w:val="25DFC576820342B6A07C6CC4634BE09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2">
    <w:name w:val="4EAB7A38D02B4235A32360CBF2591AE5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2">
    <w:name w:val="80BD35EC45AC4CBBBB0B10E0DD68A2FC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2">
    <w:name w:val="DB1A2A70D4A64C1BA009F0C2D8E040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2">
    <w:name w:val="FBC6ADFCA7B64718B52C35E83E7235AF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2">
    <w:name w:val="88523E825CCA4E21BCA6CEA3B8A8B11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2">
    <w:name w:val="E26F0598AE274CC3B9953AEC0ADED51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3">
    <w:name w:val="E98ED5716CF64101B696D0217E6E9C3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3">
    <w:name w:val="AB5DE1CEFBFF4E1E995D90BB286D0C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3">
    <w:name w:val="3FA4382E1ED14F3DA24938CC3DBCDB1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3">
    <w:name w:val="7E0D753ED8E04CC29FBFCF8FBE574B5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3">
    <w:name w:val="6609A4415EA54893AFD68A27CEBB967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3">
    <w:name w:val="759E4D7255924F389979372828D3715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3">
    <w:name w:val="D4E25572191347A09A3C0ED272EF88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3">
    <w:name w:val="04D8CCE9463E4A9A89279B86635472B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3">
    <w:name w:val="2042B9DEBC6740FB9E2F11B549FD638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3">
    <w:name w:val="0554ABF21B304D88BC0491337A67D2B8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3">
    <w:name w:val="579393B228BD4D15858F3AC488BEA39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3">
    <w:name w:val="A06A432DF37648C3A8579AD8FE483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3">
    <w:name w:val="8D07DFC526E54E8CA50BC88EEBBF8CB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3">
    <w:name w:val="129BB0ABB4E54A8BB8C17629E17A001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3">
    <w:name w:val="910504FCDA754D61B8990B73C306C6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3">
    <w:name w:val="9ADEACF23F48405894A627D9FAA739C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3">
    <w:name w:val="933F7710B9034057AA9C66E4A9C26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3">
    <w:name w:val="6DEABEEA70C74038AC71B14C1A4E1AA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3">
    <w:name w:val="5B1EF3D4219549F9A8ABDF6C2C08946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3">
    <w:name w:val="6F37EA3EA587442B9C3E6436F705203B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3">
    <w:name w:val="DA4DF7436A7B4AA1A9AB0A036657B10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3">
    <w:name w:val="3C20456D5F2F4C278C25FBA9210BDF03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3">
    <w:name w:val="B85CBD37625A44149ED931AF9097C30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3">
    <w:name w:val="B0EC6F70ACE140F98A14592DA0C5777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3">
    <w:name w:val="25DFC576820342B6A07C6CC4634BE09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3">
    <w:name w:val="4EAB7A38D02B4235A32360CBF2591AE5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3">
    <w:name w:val="80BD35EC45AC4CBBBB0B10E0DD68A2FC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3">
    <w:name w:val="DB1A2A70D4A64C1BA009F0C2D8E040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3">
    <w:name w:val="FBC6ADFCA7B64718B52C35E83E7235AF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3">
    <w:name w:val="88523E825CCA4E21BCA6CEA3B8A8B11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3">
    <w:name w:val="E26F0598AE274CC3B9953AEC0ADED51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5A14259BF18467EA63451F45425C280">
    <w:name w:val="95A14259BF18467EA63451F45425C280"/>
    <w:rsid w:val="00380596"/>
  </w:style>
  <w:style w:type="paragraph" w:customStyle="1" w:styleId="4F43CE6B0BF44A9E87A9C52D6DB22009">
    <w:name w:val="4F43CE6B0BF44A9E87A9C52D6DB22009"/>
    <w:rsid w:val="00380596"/>
  </w:style>
  <w:style w:type="paragraph" w:customStyle="1" w:styleId="BBD017492EF34EC88C72155363D7B5BA">
    <w:name w:val="BBD017492EF34EC88C72155363D7B5BA"/>
    <w:rsid w:val="00380596"/>
  </w:style>
  <w:style w:type="paragraph" w:customStyle="1" w:styleId="410B3403002E4495A7EAAE47032BD441">
    <w:name w:val="410B3403002E4495A7EAAE47032BD441"/>
    <w:rsid w:val="00380596"/>
  </w:style>
  <w:style w:type="paragraph" w:customStyle="1" w:styleId="4E87C3DE8AF74423B5A2268E34BB122A">
    <w:name w:val="4E87C3DE8AF74423B5A2268E34BB122A"/>
    <w:rsid w:val="00380596"/>
  </w:style>
  <w:style w:type="paragraph" w:customStyle="1" w:styleId="0DB3882A292145C99BA54B88A9CCB8B3">
    <w:name w:val="0DB3882A292145C99BA54B88A9CCB8B3"/>
    <w:rsid w:val="00380596"/>
  </w:style>
  <w:style w:type="paragraph" w:customStyle="1" w:styleId="CA89D349D0904CAD84D1794CA8D89BE5">
    <w:name w:val="CA89D349D0904CAD84D1794CA8D89BE5"/>
    <w:rsid w:val="00380596"/>
  </w:style>
  <w:style w:type="paragraph" w:customStyle="1" w:styleId="1192264C7DAC466AA4508DB7CF490173">
    <w:name w:val="1192264C7DAC466AA4508DB7CF490173"/>
    <w:rsid w:val="0025100F"/>
  </w:style>
  <w:style w:type="paragraph" w:customStyle="1" w:styleId="4469A6632FFB4CB18E6482B7BC384342">
    <w:name w:val="4469A6632FFB4CB18E6482B7BC384342"/>
    <w:rsid w:val="0025100F"/>
  </w:style>
  <w:style w:type="paragraph" w:customStyle="1" w:styleId="04079778852C4337BC3B858607514507">
    <w:name w:val="04079778852C4337BC3B858607514507"/>
    <w:rsid w:val="0025100F"/>
  </w:style>
  <w:style w:type="paragraph" w:customStyle="1" w:styleId="9E2E7B8A40E84225848B7B62AEFA1628">
    <w:name w:val="9E2E7B8A40E84225848B7B62AEFA1628"/>
    <w:rsid w:val="0025100F"/>
  </w:style>
  <w:style w:type="paragraph" w:customStyle="1" w:styleId="B480BAC6D124459EA1AC7CA6A1764066">
    <w:name w:val="B480BAC6D124459EA1AC7CA6A1764066"/>
    <w:rsid w:val="0025100F"/>
  </w:style>
  <w:style w:type="paragraph" w:customStyle="1" w:styleId="06F76FA1D7C941B08170AE023265A5FF">
    <w:name w:val="06F76FA1D7C941B08170AE023265A5FF"/>
    <w:rsid w:val="0025100F"/>
  </w:style>
  <w:style w:type="paragraph" w:customStyle="1" w:styleId="0172068EA4BD4F3A8C4AED3F02DCF286">
    <w:name w:val="0172068EA4BD4F3A8C4AED3F02DCF286"/>
    <w:rsid w:val="0025100F"/>
  </w:style>
  <w:style w:type="paragraph" w:customStyle="1" w:styleId="5912DDAF076D43E2BB6562B0C397D922">
    <w:name w:val="5912DDAF076D43E2BB6562B0C397D922"/>
    <w:rsid w:val="00BA69E3"/>
  </w:style>
  <w:style w:type="paragraph" w:customStyle="1" w:styleId="483EE985D57E4CFE840BFBA6EF9E6924">
    <w:name w:val="483EE985D57E4CFE840BFBA6EF9E6924"/>
    <w:rsid w:val="00BA69E3"/>
  </w:style>
  <w:style w:type="paragraph" w:customStyle="1" w:styleId="71A17ACACD324CCEB6D7D4E369B8AD66">
    <w:name w:val="71A17ACACD324CCEB6D7D4E369B8AD66"/>
    <w:rsid w:val="00BA69E3"/>
  </w:style>
  <w:style w:type="paragraph" w:customStyle="1" w:styleId="22B4A671C1E14724978583F4940D850D">
    <w:name w:val="22B4A671C1E14724978583F4940D850D"/>
    <w:rsid w:val="00BA69E3"/>
  </w:style>
  <w:style w:type="paragraph" w:customStyle="1" w:styleId="04079778852C4337BC3B8586075145071">
    <w:name w:val="04079778852C4337BC3B858607514507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1">
    <w:name w:val="5912DDAF076D43E2BB6562B0C397D922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1">
    <w:name w:val="483EE985D57E4CFE840BFBA6EF9E6924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1">
    <w:name w:val="71A17ACACD324CCEB6D7D4E369B8AD66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1">
    <w:name w:val="22B4A671C1E14724978583F4940D850D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4">
    <w:name w:val="E98ED5716CF64101B696D0217E6E9C364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079778852C4337BC3B8586075145072">
    <w:name w:val="04079778852C4337BC3B858607514507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2">
    <w:name w:val="5912DDAF076D43E2BB6562B0C397D922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2">
    <w:name w:val="483EE985D57E4CFE840BFBA6EF9E6924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2">
    <w:name w:val="71A17ACACD324CCEB6D7D4E369B8AD66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2">
    <w:name w:val="22B4A671C1E14724978583F4940D850D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5">
    <w:name w:val="E98ED5716CF64101B696D0217E6E9C365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2021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8E043755-741D-4B3D-A024-1B3F7F59E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USM_TEMPLATE_1_Times_New_Roman_12_pt._font_CV_3117</Template>
  <TotalTime>2</TotalTime>
  <Pages>20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 TO THE DOCUMENT GUIDELINES FOR ADDITIONAL FORMATTING INSTRUCTIONS</dc:title>
  <dc:subject/>
  <dc:creator>User</dc:creator>
  <cp:keywords/>
  <dc:description/>
  <cp:lastModifiedBy>Jonathan Snyder</cp:lastModifiedBy>
  <cp:revision>3</cp:revision>
  <cp:lastPrinted>2017-11-01T17:18:00Z</cp:lastPrinted>
  <dcterms:created xsi:type="dcterms:W3CDTF">2020-12-07T17:15:00Z</dcterms:created>
  <dcterms:modified xsi:type="dcterms:W3CDTF">2020-12-07T17:21:00Z</dcterms:modified>
</cp:coreProperties>
</file>