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F6A65" w14:textId="1D7281C8" w:rsidR="00175A3D" w:rsidRPr="001F1B06" w:rsidRDefault="00CA42D9" w:rsidP="00175A3D">
      <w:pPr>
        <w:spacing w:line="360" w:lineRule="auto"/>
        <w:jc w:val="center"/>
        <w:rPr>
          <w:sz w:val="28"/>
          <w:szCs w:val="28"/>
        </w:rPr>
      </w:pPr>
      <w:sdt>
        <w:sdtPr>
          <w:rPr>
            <w:rFonts w:eastAsia="Calibri"/>
          </w:rPr>
          <w:alias w:val="Title"/>
          <w:tag w:val="Title"/>
          <w:id w:val="202216104"/>
          <w:placeholder>
            <w:docPart w:val="4469A6632FFB4CB18E6482B7BC38434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825E48" w:rsidRPr="00825E48">
            <w:rPr>
              <w:rFonts w:eastAsia="Calibri"/>
            </w:rPr>
            <w:t>TYPE YOUR DOCUMENT TITLE INTO THIS TEXT BOX IN 12pt. TIMES NEW ROMAN ALL CAPS. REFER TO THE DOCUMENT GUIDELINES FOR ADDITIONAL FORMATTING INSTRUCTIONS</w:t>
          </w:r>
        </w:sdtContent>
      </w:sdt>
    </w:p>
    <w:p w14:paraId="2B8166C8" w14:textId="77777777" w:rsidR="00175A3D" w:rsidRPr="001F1B06" w:rsidRDefault="00175A3D" w:rsidP="00175A3D">
      <w:pPr>
        <w:widowControl w:val="0"/>
        <w:spacing w:beforeLines="100" w:before="240" w:line="240" w:lineRule="auto"/>
        <w:contextualSpacing/>
        <w:jc w:val="center"/>
        <w:rPr>
          <w:sz w:val="28"/>
          <w:szCs w:val="28"/>
        </w:rPr>
      </w:pPr>
    </w:p>
    <w:p w14:paraId="1E50C214" w14:textId="77777777" w:rsidR="00175A3D" w:rsidRPr="00363F19" w:rsidRDefault="00175A3D" w:rsidP="00175A3D">
      <w:pPr>
        <w:widowControl w:val="0"/>
        <w:spacing w:beforeLines="100" w:before="240" w:line="240" w:lineRule="auto"/>
        <w:contextualSpacing/>
        <w:jc w:val="center"/>
      </w:pPr>
    </w:p>
    <w:p w14:paraId="1B322E51" w14:textId="77777777" w:rsidR="00175A3D" w:rsidRPr="00363F19" w:rsidRDefault="00175A3D" w:rsidP="00175A3D">
      <w:pPr>
        <w:widowControl w:val="0"/>
        <w:spacing w:beforeLines="100" w:before="240" w:line="240" w:lineRule="auto"/>
        <w:contextualSpacing/>
        <w:jc w:val="center"/>
      </w:pPr>
      <w:proofErr w:type="gramStart"/>
      <w:r w:rsidRPr="00363F19">
        <w:t>by</w:t>
      </w:r>
      <w:proofErr w:type="gramEnd"/>
    </w:p>
    <w:p w14:paraId="6F27A3FA" w14:textId="77777777" w:rsidR="00175A3D" w:rsidRPr="00363F19" w:rsidRDefault="00175A3D" w:rsidP="00175A3D">
      <w:pPr>
        <w:widowControl w:val="0"/>
        <w:spacing w:beforeLines="100" w:before="240" w:line="240" w:lineRule="auto"/>
        <w:contextualSpacing/>
        <w:jc w:val="center"/>
      </w:pPr>
    </w:p>
    <w:sdt>
      <w:sdtPr>
        <w:alias w:val="Author Name (as it appears in SOAR)"/>
        <w:tag w:val="Author Name"/>
        <w:id w:val="-184752193"/>
        <w:placeholder>
          <w:docPart w:val="04079778852C4337BC3B858607514507"/>
        </w:placeholder>
        <w:showingPlcHdr/>
        <w:dataBinding w:xpath="/root[1]/Author[1]" w:storeItemID="{5A8915B1-27E1-4F4A-8974-14C0B14C1207}"/>
        <w:text/>
      </w:sdtPr>
      <w:sdtEndPr/>
      <w:sdtContent>
        <w:p w14:paraId="5ECAA3C2" w14:textId="77777777" w:rsidR="00175A3D" w:rsidRPr="00363F19" w:rsidRDefault="00175A3D" w:rsidP="00175A3D">
          <w:pPr>
            <w:contextualSpacing/>
            <w:jc w:val="center"/>
          </w:pPr>
          <w:r w:rsidRPr="00363F19">
            <w:rPr>
              <w:color w:val="808080"/>
            </w:rPr>
            <w:t>Click here to enter text.</w:t>
          </w:r>
        </w:p>
      </w:sdtContent>
    </w:sdt>
    <w:p w14:paraId="1EF91FB9" w14:textId="77777777" w:rsidR="00AA5F7F" w:rsidRPr="00AA5F7F" w:rsidRDefault="00AA5F7F" w:rsidP="00AA5F7F">
      <w:pPr>
        <w:widowControl w:val="0"/>
        <w:spacing w:beforeLines="200" w:before="480" w:line="240" w:lineRule="auto"/>
        <w:jc w:val="center"/>
      </w:pPr>
      <w:r w:rsidRPr="00AA5F7F">
        <w:t xml:space="preserve">A </w:t>
      </w:r>
      <w:sdt>
        <w:sdtPr>
          <w:alias w:val="Document Type"/>
          <w:tag w:val="DocType"/>
          <w:id w:val="-44993531"/>
          <w:placeholder>
            <w:docPart w:val="5912DDAF076D43E2BB6562B0C397D922"/>
          </w:placeholder>
          <w:showingPlcHdr/>
          <w:dataBinding w:prefixMappings="xmlns:ns0='http://purl.org/dc/elements/1.1/' xmlns:ns1='http://schemas.openxmlformats.org/package/2006/metadata/core-properties' " w:xpath="/ns1:coreProperties[1]/ns1:category[1]" w:storeItemID="{6C3C8BC8-F283-45AE-878A-BAB7291924A1}"/>
          <w:comboBox w:lastValue="">
            <w:listItem w:displayText="[Choose an item.]" w:value="[Choose an item.]"/>
            <w:listItem w:displayText="Dissertation" w:value="Dissertation"/>
            <w:listItem w:displayText="Thesis" w:value="Thesis"/>
            <w:listItem w:displayText="Doctoral Project" w:value="Doctoral Project"/>
          </w:comboBox>
        </w:sdtPr>
        <w:sdtEndPr/>
        <w:sdtContent>
          <w:r w:rsidRPr="00AA5F7F">
            <w:rPr>
              <w:color w:val="808080"/>
            </w:rPr>
            <w:t>Choose an item.</w:t>
          </w:r>
        </w:sdtContent>
      </w:sdt>
    </w:p>
    <w:p w14:paraId="5642B24E" w14:textId="77777777" w:rsidR="00AA5F7F" w:rsidRPr="00AA5F7F" w:rsidRDefault="00AA5F7F" w:rsidP="00AA5F7F">
      <w:pPr>
        <w:widowControl w:val="0"/>
        <w:spacing w:line="240" w:lineRule="auto"/>
        <w:jc w:val="center"/>
      </w:pPr>
      <w:r w:rsidRPr="00AA5F7F">
        <w:t>Submitted to the Graduate School,</w:t>
      </w:r>
    </w:p>
    <w:p w14:paraId="57BF39B8" w14:textId="77777777" w:rsidR="00AA5F7F" w:rsidRPr="00AA5F7F" w:rsidRDefault="00AA5F7F" w:rsidP="00AA5F7F">
      <w:pPr>
        <w:widowControl w:val="0"/>
        <w:spacing w:line="240" w:lineRule="auto"/>
        <w:jc w:val="center"/>
      </w:pPr>
      <w:r w:rsidRPr="00AA5F7F">
        <w:t xml:space="preserve">the College of </w:t>
      </w:r>
      <w:sdt>
        <w:sdtPr>
          <w:alias w:val="College"/>
          <w:tag w:val="College"/>
          <w:id w:val="2104599279"/>
          <w:placeholder>
            <w:docPart w:val="483EE985D57E4CFE840BFBA6EF9E6924"/>
          </w:placeholder>
          <w:showingPlcHdr/>
          <w:dropDownList>
            <w:listItem w:value="Choose an item."/>
            <w:listItem w:displayText="Arts and Sciences" w:value="Arts and Sciences"/>
            <w:listItem w:displayText="Business and Economic Development" w:value="Business and Economic Development"/>
            <w:listItem w:displayText="Education and Human Sciences" w:value="Education and Human Sciences"/>
            <w:listItem w:displayText="Nursing and Health Professions" w:value="Nursing and Health Professions"/>
          </w:dropDownList>
        </w:sdtPr>
        <w:sdtEndPr/>
        <w:sdtContent>
          <w:r w:rsidRPr="00AA5F7F">
            <w:rPr>
              <w:rFonts w:asciiTheme="minorHAnsi" w:hAnsiTheme="minorHAnsi" w:cstheme="minorBidi"/>
              <w:color w:val="808080"/>
              <w:sz w:val="22"/>
              <w:szCs w:val="22"/>
            </w:rPr>
            <w:t>Choose an item.</w:t>
          </w:r>
        </w:sdtContent>
      </w:sdt>
    </w:p>
    <w:p w14:paraId="5E162A73" w14:textId="77777777" w:rsidR="00AA5F7F" w:rsidRPr="00AA5F7F" w:rsidRDefault="00AA5F7F" w:rsidP="00AA5F7F">
      <w:pPr>
        <w:widowControl w:val="0"/>
        <w:spacing w:line="240" w:lineRule="auto"/>
        <w:contextualSpacing/>
        <w:jc w:val="center"/>
      </w:pPr>
      <w:r w:rsidRPr="00AA5F7F">
        <w:t xml:space="preserve">and the </w:t>
      </w:r>
      <w:sdt>
        <w:sdtPr>
          <w:alias w:val="School/Center"/>
          <w:tag w:val="School/Center"/>
          <w:id w:val="-1853946695"/>
          <w:placeholder>
            <w:docPart w:val="DefaultPlaceholder_1081868575"/>
          </w:placeholder>
          <w:showingPlcHdr/>
          <w:dropDownList>
            <w:listItem w:value="Choose an item."/>
            <w:listItem w:displayText="School of" w:value="School of"/>
            <w:listItem w:displayText="Center for" w:value="Center for"/>
          </w:dropDownList>
        </w:sdtPr>
        <w:sdtEndPr/>
        <w:sdtContent>
          <w:r w:rsidR="005652CE" w:rsidRPr="007D37D3">
            <w:rPr>
              <w:rStyle w:val="PlaceholderText"/>
            </w:rPr>
            <w:t>Choose an item.</w:t>
          </w:r>
        </w:sdtContent>
      </w:sdt>
      <w:r w:rsidRPr="00AA5F7F">
        <w:t xml:space="preserve"> </w:t>
      </w:r>
      <w:sdt>
        <w:sdtPr>
          <w:alias w:val="School"/>
          <w:tag w:val="School"/>
          <w:id w:val="-1042679902"/>
          <w:placeholder>
            <w:docPart w:val="71A17ACACD324CCEB6D7D4E369B8AD66"/>
          </w:placeholder>
          <w:showingPlcHdr/>
          <w:dropDownList>
            <w:listItem w:value="Choose an item."/>
            <w:listItem w:displayText="Accountancy" w:value="Accountancy"/>
            <w:listItem w:displayText="Biological, Environmental, and Earth Sciences" w:value="Biological, Environmental, and Earth Sciences"/>
            <w:listItem w:displayText="Child and Family Sciences" w:value="Child and Family Sciences"/>
            <w:listItem w:displayText="Coastal Resilience" w:value="Coastal Resilience"/>
            <w:listItem w:displayText="Computing Sciences and Computer Engineering" w:value="Computing Sciences and Computer Engineering"/>
            <w:listItem w:displayText="Construction and Design" w:value="Construction and Design"/>
            <w:listItem w:displayText="Criminal Justice, Forensic Science, and Security" w:value="Criminal Justice, Forensic Science, and Security"/>
            <w:listItem w:displayText="Education" w:value="Education"/>
            <w:listItem w:displayText="Finance" w:value="Finance"/>
            <w:listItem w:displayText="Health Professions" w:value="Health Professions"/>
            <w:listItem w:displayText="Humanities" w:value="Humanities"/>
            <w:listItem w:displayText="Interdisciplinary Studies and Professional Development" w:value="Interdisciplinary Studies and Professional Development"/>
            <w:listItem w:displayText="Kinesiology and Nutrition" w:value="Kinesiology and Nutrition"/>
            <w:listItem w:displayText="Leadership" w:value="Leadership"/>
            <w:listItem w:displayText="Leadership and Advanced Nursing Practice" w:value="Leadership and Advanced Nursing Practice"/>
            <w:listItem w:displayText="Library and Information Science" w:value="Library and Information Science"/>
            <w:listItem w:displayText="Management" w:value="Management"/>
            <w:listItem w:displayText="Marketing" w:value="Marketing"/>
            <w:listItem w:displayText="Mathematics and Natural Sciences" w:value="Mathematics and Natural Sciences"/>
            <w:listItem w:displayText="Media and Communication" w:value="Media and Communication"/>
            <w:listItem w:displayText="Music" w:value="Music"/>
            <w:listItem w:displayText="Ocean Science and Engineering" w:value="Ocean Science and Engineering"/>
            <w:listItem w:displayText="Performing and Visual Arts" w:value="Performing and Visual Arts"/>
            <w:listItem w:displayText="Polymer Science and Engineering" w:value="Polymer Science and Engineering"/>
            <w:listItem w:displayText="Psychology" w:value="Psychology"/>
            <w:listItem w:displayText="Social Science and Global Studies" w:value="Social Science and Global Studies"/>
            <w:listItem w:displayText="Social Work" w:value="Social Work"/>
            <w:listItem w:displayText="Speech and Hearing Sciences" w:value="Speech and Hearing Sciences"/>
            <w:listItem w:displayText="Science and Mathematics Education " w:value="Science and Mathematics Education "/>
          </w:dropDownList>
        </w:sdtPr>
        <w:sdtEndPr/>
        <w:sdtContent>
          <w:r w:rsidR="005652CE" w:rsidRPr="00AA5F7F">
            <w:rPr>
              <w:rFonts w:asciiTheme="minorHAnsi" w:hAnsiTheme="minorHAnsi" w:cstheme="minorBidi"/>
              <w:color w:val="808080"/>
              <w:sz w:val="22"/>
              <w:szCs w:val="22"/>
            </w:rPr>
            <w:t>Choose an item.</w:t>
          </w:r>
        </w:sdtContent>
      </w:sdt>
    </w:p>
    <w:p w14:paraId="1367591E" w14:textId="77777777" w:rsidR="00AA5F7F" w:rsidRPr="00AA5F7F" w:rsidRDefault="00AA5F7F" w:rsidP="00AA5F7F">
      <w:pPr>
        <w:widowControl w:val="0"/>
        <w:spacing w:line="240" w:lineRule="auto"/>
        <w:jc w:val="center"/>
      </w:pPr>
      <w:r w:rsidRPr="00AA5F7F">
        <w:t>at The University of Southern Mississippi</w:t>
      </w:r>
    </w:p>
    <w:p w14:paraId="7ED2977B" w14:textId="77777777" w:rsidR="00AA5F7F" w:rsidRPr="00AA5F7F" w:rsidRDefault="00AA5F7F" w:rsidP="00AA5F7F">
      <w:pPr>
        <w:widowControl w:val="0"/>
        <w:spacing w:line="240" w:lineRule="auto"/>
        <w:jc w:val="center"/>
      </w:pPr>
      <w:r w:rsidRPr="00AA5F7F">
        <w:t>in Partial Fulfillment of the Requirements</w:t>
      </w:r>
    </w:p>
    <w:p w14:paraId="700A43BD" w14:textId="77777777" w:rsidR="00AA5F7F" w:rsidRPr="00AA5F7F" w:rsidRDefault="00AA5F7F" w:rsidP="00AA5F7F">
      <w:pPr>
        <w:widowControl w:val="0"/>
        <w:jc w:val="center"/>
      </w:pPr>
      <w:r w:rsidRPr="00AA5F7F">
        <w:t xml:space="preserve">for the Degree of </w:t>
      </w:r>
      <w:sdt>
        <w:sdtPr>
          <w:alias w:val="Degree"/>
          <w:tag w:val="Degree"/>
          <w:id w:val="1710768624"/>
          <w:placeholder>
            <w:docPart w:val="22B4A671C1E14724978583F4940D850D"/>
          </w:placeholder>
          <w:showingPlcHdr/>
          <w:dataBinding w:xpath="/root[1]/Degree[1]" w:storeItemID="{B751A130-D32D-46A6-A178-A8E3ED3718C1}"/>
          <w:dropDownList>
            <w:listItem w:value="Choose an item."/>
            <w:listItem w:displayText="Doctor of Philosophy" w:value="Doctor of Philosophy"/>
            <w:listItem w:displayText="Doctor of Education" w:value="Doctor of Education"/>
            <w:listItem w:displayText="Doctor of Musical Arts" w:value="Doctor of Musical Arts"/>
            <w:listItem w:displayText="Doctor of Nursing Practice" w:value="Doctor of Nursing Practice"/>
            <w:listItem w:displayText="Master of Arts" w:value="Master of Arts"/>
            <w:listItem w:displayText="Master of Science" w:value="Master of Science"/>
            <w:listItem w:displayText="Master of Music" w:value="Master of Music"/>
            <w:listItem w:displayText="Master of Music Education" w:value="Master of Music Education"/>
          </w:dropDownList>
        </w:sdtPr>
        <w:sdtEndPr/>
        <w:sdtContent>
          <w:r w:rsidRPr="00AA5F7F">
            <w:rPr>
              <w:color w:val="808080"/>
            </w:rPr>
            <w:t>Choose an item.</w:t>
          </w:r>
        </w:sdtContent>
      </w:sdt>
    </w:p>
    <w:p w14:paraId="54D5A5D1" w14:textId="563BF61B" w:rsidR="00175A3D" w:rsidRPr="00363F19" w:rsidRDefault="00226E2A" w:rsidP="00AA5F7F">
      <w:pPr>
        <w:widowControl w:val="0"/>
        <w:spacing w:beforeLines="200" w:before="480" w:line="240" w:lineRule="auto"/>
        <w:jc w:val="center"/>
      </w:pPr>
      <w:r>
        <w:t>Committee</w:t>
      </w:r>
      <w:r w:rsidR="00175A3D" w:rsidRPr="00363F19">
        <w:t>:</w:t>
      </w:r>
    </w:p>
    <w:p w14:paraId="23471C05" w14:textId="77777777" w:rsidR="00175A3D" w:rsidRPr="00363F19" w:rsidRDefault="00175A3D" w:rsidP="00175A3D">
      <w:pPr>
        <w:widowControl w:val="0"/>
        <w:spacing w:line="240" w:lineRule="auto"/>
        <w:jc w:val="center"/>
      </w:pPr>
    </w:p>
    <w:p w14:paraId="7A0A9E2A" w14:textId="77777777" w:rsidR="00175A3D" w:rsidRPr="00363F19" w:rsidRDefault="00175A3D" w:rsidP="00175A3D">
      <w:pPr>
        <w:widowControl w:val="0"/>
        <w:spacing w:line="240" w:lineRule="auto"/>
        <w:jc w:val="center"/>
      </w:pPr>
      <w:r w:rsidRPr="00363F19">
        <w:t>Name of Committee Chair, Committee Chair</w:t>
      </w:r>
    </w:p>
    <w:p w14:paraId="0462B3DD" w14:textId="77777777" w:rsidR="00175A3D" w:rsidRPr="00363F19" w:rsidRDefault="00175A3D" w:rsidP="00175A3D">
      <w:pPr>
        <w:widowControl w:val="0"/>
        <w:spacing w:line="240" w:lineRule="auto"/>
        <w:jc w:val="center"/>
      </w:pPr>
      <w:r w:rsidRPr="00363F19">
        <w:t>Name of Committee Member</w:t>
      </w:r>
    </w:p>
    <w:p w14:paraId="599AC979" w14:textId="77777777" w:rsidR="00175A3D" w:rsidRPr="00363F19" w:rsidRDefault="00175A3D" w:rsidP="00175A3D">
      <w:pPr>
        <w:widowControl w:val="0"/>
        <w:spacing w:line="240" w:lineRule="auto"/>
        <w:jc w:val="center"/>
      </w:pPr>
      <w:r w:rsidRPr="00363F19">
        <w:t>Name of Committee Member</w:t>
      </w:r>
    </w:p>
    <w:p w14:paraId="22301CE5" w14:textId="77777777" w:rsidR="00175A3D" w:rsidRPr="00363F19" w:rsidRDefault="00175A3D" w:rsidP="00175A3D">
      <w:pPr>
        <w:widowControl w:val="0"/>
        <w:spacing w:line="240" w:lineRule="auto"/>
        <w:jc w:val="center"/>
      </w:pPr>
      <w:r w:rsidRPr="00363F19">
        <w:t>Name of Committee Member</w:t>
      </w:r>
    </w:p>
    <w:p w14:paraId="2AD15349" w14:textId="77777777" w:rsidR="00175A3D" w:rsidRPr="00363F19" w:rsidRDefault="00175A3D" w:rsidP="00175A3D">
      <w:pPr>
        <w:widowControl w:val="0"/>
        <w:spacing w:line="240" w:lineRule="auto"/>
        <w:jc w:val="center"/>
      </w:pPr>
      <w:r w:rsidRPr="00363F19">
        <w:t>Name of Committee Member</w:t>
      </w:r>
    </w:p>
    <w:p w14:paraId="3B74E60C" w14:textId="77777777" w:rsidR="00175A3D" w:rsidRPr="00363F19" w:rsidRDefault="00175A3D" w:rsidP="00175A3D">
      <w:pPr>
        <w:widowControl w:val="0"/>
        <w:spacing w:line="240" w:lineRule="auto"/>
        <w:jc w:val="center"/>
      </w:pPr>
      <w:r w:rsidRPr="00363F19">
        <w:t>Name of Committee Member</w:t>
      </w:r>
    </w:p>
    <w:p w14:paraId="0EAA1BA0" w14:textId="77777777" w:rsidR="00175A3D" w:rsidRPr="00363F19" w:rsidRDefault="00175A3D" w:rsidP="00175A3D">
      <w:pPr>
        <w:widowControl w:val="0"/>
        <w:spacing w:line="240" w:lineRule="auto"/>
        <w:jc w:val="center"/>
      </w:pPr>
      <w:r w:rsidRPr="00363F19">
        <w:t>Name of Committee Member</w:t>
      </w:r>
    </w:p>
    <w:p w14:paraId="2EF2849F" w14:textId="77777777" w:rsidR="00175A3D" w:rsidRDefault="00175A3D" w:rsidP="002E0511">
      <w:pPr>
        <w:widowControl w:val="0"/>
        <w:tabs>
          <w:tab w:val="left" w:pos="90"/>
        </w:tabs>
        <w:spacing w:line="240" w:lineRule="auto"/>
        <w:jc w:val="center"/>
      </w:pPr>
    </w:p>
    <w:p w14:paraId="28D683C8" w14:textId="77777777" w:rsidR="00175A3D" w:rsidRDefault="00175A3D" w:rsidP="00175A3D">
      <w:pPr>
        <w:widowControl w:val="0"/>
        <w:spacing w:line="240" w:lineRule="auto"/>
        <w:jc w:val="center"/>
      </w:pPr>
    </w:p>
    <w:p w14:paraId="488A5617" w14:textId="77777777" w:rsidR="00175A3D" w:rsidRDefault="00175A3D" w:rsidP="00175A3D">
      <w:pPr>
        <w:widowControl w:val="0"/>
        <w:spacing w:line="240" w:lineRule="auto"/>
        <w:jc w:val="center"/>
      </w:pPr>
    </w:p>
    <w:p w14:paraId="7E15804D" w14:textId="77777777" w:rsidR="00175A3D" w:rsidRDefault="00175A3D" w:rsidP="00175A3D">
      <w:pPr>
        <w:widowControl w:val="0"/>
        <w:spacing w:line="240" w:lineRule="auto"/>
        <w:jc w:val="center"/>
      </w:pPr>
    </w:p>
    <w:p w14:paraId="19E802E9" w14:textId="77777777" w:rsidR="00175A3D" w:rsidRDefault="00175A3D" w:rsidP="00175A3D">
      <w:pPr>
        <w:widowControl w:val="0"/>
        <w:spacing w:line="240" w:lineRule="auto"/>
        <w:jc w:val="center"/>
      </w:pPr>
    </w:p>
    <w:p w14:paraId="2C72638E" w14:textId="77777777" w:rsidR="00175A3D" w:rsidRDefault="00175A3D" w:rsidP="00825E48">
      <w:pPr>
        <w:widowControl w:val="0"/>
        <w:spacing w:line="240" w:lineRule="auto"/>
      </w:pPr>
    </w:p>
    <w:p w14:paraId="3B6206BE" w14:textId="77777777" w:rsidR="00175A3D" w:rsidRDefault="00175A3D" w:rsidP="00175A3D">
      <w:pPr>
        <w:widowControl w:val="0"/>
        <w:spacing w:beforeLines="200" w:before="480" w:line="240" w:lineRule="auto"/>
      </w:pPr>
    </w:p>
    <w:p w14:paraId="3AA97DCB" w14:textId="77777777" w:rsidR="009E6BDF" w:rsidRDefault="009E6BDF" w:rsidP="00175A3D">
      <w:pPr>
        <w:widowControl w:val="0"/>
        <w:spacing w:beforeLines="200" w:before="480" w:line="240" w:lineRule="auto"/>
      </w:pPr>
    </w:p>
    <w:p w14:paraId="134B9543" w14:textId="77777777" w:rsidR="009E6BDF" w:rsidRDefault="009E6BDF" w:rsidP="00175A3D">
      <w:pPr>
        <w:widowControl w:val="0"/>
        <w:spacing w:beforeLines="200" w:before="480" w:line="240" w:lineRule="auto"/>
      </w:pPr>
    </w:p>
    <w:p w14:paraId="55A9EDE0" w14:textId="03A6C8C1" w:rsidR="00175A3D" w:rsidRPr="00363F19" w:rsidRDefault="00CA42D9" w:rsidP="009E6BDF">
      <w:pPr>
        <w:jc w:val="center"/>
      </w:pPr>
      <w:sdt>
        <w:sdtPr>
          <w:alias w:val="Month"/>
          <w:tag w:val="Month"/>
          <w:id w:val="-1616207287"/>
          <w:placeholder>
            <w:docPart w:val="06F76FA1D7C941B08170AE023265A5FF"/>
          </w:placeholder>
          <w:showingPlcHdr/>
          <w:dataBinding w:xpath="/root[1]/Variable1[1]" w:storeItemID="{5A8915B1-27E1-4F4A-8974-14C0B14C1207}"/>
          <w:comboBox w:lastValue="">
            <w:listItem w:value="Choose an item."/>
            <w:listItem w:displayText="May " w:value="May "/>
            <w:listItem w:displayText="August " w:value="August "/>
            <w:listItem w:displayText="December " w:value="December "/>
          </w:comboBox>
        </w:sdtPr>
        <w:sdtEndPr/>
        <w:sdtContent>
          <w:r w:rsidR="0060763F" w:rsidRPr="00165EC1">
            <w:rPr>
              <w:rStyle w:val="PlaceholderText"/>
            </w:rPr>
            <w:t>Choose an item.</w:t>
          </w:r>
        </w:sdtContent>
      </w:sdt>
      <w:sdt>
        <w:sdtPr>
          <w:alias w:val="Year"/>
          <w:tag w:val="Year"/>
          <w:id w:val="-479234003"/>
          <w:placeholder>
            <w:docPart w:val="0172068EA4BD4F3A8C4AED3F02DCF286"/>
          </w:placeholder>
          <w:dataBinding w:xpath="/root[1]/Date[1]" w:storeItemID="{5A8915B1-27E1-4F4A-8974-14C0B14C1207}"/>
          <w:date w:fullDate="2025-01-15T00:00:00Z">
            <w:dateFormat w:val="yyyy"/>
            <w:lid w:val="en-US"/>
            <w:storeMappedDataAs w:val="date"/>
            <w:calendar w:val="gregorian"/>
          </w:date>
        </w:sdtPr>
        <w:sdtEndPr/>
        <w:sdtContent>
          <w:r>
            <w:t>2025</w:t>
          </w:r>
        </w:sdtContent>
      </w:sdt>
    </w:p>
    <w:p w14:paraId="73178F9A" w14:textId="77777777" w:rsidR="006F47B9" w:rsidRPr="004F1ED3" w:rsidRDefault="006F47B9" w:rsidP="003E1BEE">
      <w:pPr>
        <w:sectPr w:rsidR="006F47B9" w:rsidRPr="004F1ED3" w:rsidSect="00DE3BA6">
          <w:pgSz w:w="12240" w:h="15840" w:code="1"/>
          <w:pgMar w:top="1440" w:right="1440" w:bottom="1440" w:left="1440" w:header="720" w:footer="720" w:gutter="0"/>
          <w:cols w:space="720"/>
          <w:vAlign w:val="bottom"/>
          <w:docGrid w:linePitch="360"/>
        </w:sectPr>
      </w:pPr>
    </w:p>
    <w:p w14:paraId="69ECEFFE" w14:textId="77777777" w:rsidR="003E1BEE" w:rsidRPr="004F1ED3" w:rsidRDefault="003E1BEE" w:rsidP="003E1BEE">
      <w:pPr>
        <w:jc w:val="center"/>
      </w:pPr>
      <w:r w:rsidRPr="004F1ED3">
        <w:lastRenderedPageBreak/>
        <w:t>COPYRIGHT BY</w:t>
      </w:r>
    </w:p>
    <w:sdt>
      <w:sdtPr>
        <w:alias w:val="Author Name"/>
        <w:tag w:val="Author Name"/>
        <w:id w:val="-34511573"/>
        <w:placeholder>
          <w:docPart w:val="E98ED5716CF64101B696D0217E6E9C36"/>
        </w:placeholder>
        <w:showingPlcHdr/>
        <w:dataBinding w:xpath="/root[1]/Author[1]" w:storeItemID="{5A8915B1-27E1-4F4A-8974-14C0B14C1207}"/>
        <w:text/>
      </w:sdtPr>
      <w:sdtEndPr/>
      <w:sdtContent>
        <w:p w14:paraId="41BFD697" w14:textId="77777777" w:rsidR="003E1BEE" w:rsidRPr="004F1ED3" w:rsidRDefault="00151157" w:rsidP="003E1BEE">
          <w:pPr>
            <w:spacing w:before="480"/>
            <w:jc w:val="center"/>
          </w:pPr>
          <w:r w:rsidRPr="004F1ED3">
            <w:rPr>
              <w:rStyle w:val="PlaceholderText"/>
            </w:rPr>
            <w:t>Click here to enter text.</w:t>
          </w:r>
        </w:p>
      </w:sdtContent>
    </w:sdt>
    <w:p w14:paraId="7798273C" w14:textId="5C18C44F" w:rsidR="003E1BEE" w:rsidRPr="004F1ED3" w:rsidRDefault="00CA42D9" w:rsidP="003E1BEE">
      <w:pPr>
        <w:spacing w:before="480"/>
        <w:jc w:val="center"/>
      </w:pPr>
      <w:sdt>
        <w:sdtPr>
          <w:alias w:val="Year"/>
          <w:tag w:val="Year"/>
          <w:id w:val="-68578903"/>
          <w:placeholder>
            <w:docPart w:val="2ABABFA74231409BA421BB2EF3B8E456"/>
          </w:placeholder>
          <w:dataBinding w:xpath="/root[1]/Date[1]" w:storeItemID="{5A8915B1-27E1-4F4A-8974-14C0B14C1207}"/>
          <w:date w:fullDate="2025-01-15T00:00:00Z">
            <w:dateFormat w:val="yyyy"/>
            <w:lid w:val="en-US"/>
            <w:storeMappedDataAs w:val="date"/>
            <w:calendar w:val="gregorian"/>
          </w:date>
        </w:sdtPr>
        <w:sdtEndPr/>
        <w:sdtContent>
          <w:r>
            <w:t>2025</w:t>
          </w:r>
        </w:sdtContent>
      </w:sdt>
    </w:p>
    <w:p w14:paraId="23261479" w14:textId="77777777" w:rsidR="003E1BEE" w:rsidRDefault="003E1BEE" w:rsidP="003E1BEE">
      <w:pPr>
        <w:pStyle w:val="TitlePage"/>
        <w:spacing w:before="1680" w:line="480" w:lineRule="auto"/>
        <w:contextualSpacing/>
        <w:rPr>
          <w:rFonts w:cs="Times New Roman"/>
          <w:b/>
          <w:i/>
          <w:sz w:val="28"/>
          <w:szCs w:val="28"/>
        </w:rPr>
      </w:pPr>
      <w:r w:rsidRPr="004F1ED3">
        <w:rPr>
          <w:rFonts w:cs="Times New Roman"/>
          <w:b/>
          <w:i/>
          <w:sz w:val="28"/>
          <w:szCs w:val="28"/>
        </w:rPr>
        <w:t xml:space="preserve">Published by the Graduate School </w:t>
      </w:r>
    </w:p>
    <w:p w14:paraId="06EC1A30" w14:textId="77777777" w:rsidR="00151157" w:rsidRDefault="00151157" w:rsidP="003E1BEE">
      <w:pPr>
        <w:pStyle w:val="TitlePage"/>
        <w:spacing w:before="1680" w:line="480" w:lineRule="auto"/>
        <w:contextualSpacing/>
        <w:rPr>
          <w:rFonts w:cs="Times New Roman"/>
          <w:b/>
          <w:i/>
          <w:sz w:val="28"/>
          <w:szCs w:val="28"/>
        </w:rPr>
      </w:pPr>
    </w:p>
    <w:p w14:paraId="2AB547B4" w14:textId="77777777" w:rsidR="003E1BEE" w:rsidRPr="004F1ED3" w:rsidRDefault="003E1BEE" w:rsidP="003E1BEE">
      <w:pPr>
        <w:jc w:val="center"/>
      </w:pPr>
      <w:r w:rsidRPr="004F1ED3">
        <w:rPr>
          <w:noProof/>
        </w:rPr>
        <w:drawing>
          <wp:inline distT="0" distB="0" distL="0" distR="0" wp14:anchorId="6C30B58E" wp14:editId="06AB8EEC">
            <wp:extent cx="2922722" cy="1020725"/>
            <wp:effectExtent l="0" t="0" r="0" b="8255"/>
            <wp:docPr id="1" name="Picture 1"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COMPACT.png"/>
                    <pic:cNvPicPr/>
                  </pic:nvPicPr>
                  <pic:blipFill rotWithShape="1">
                    <a:blip r:embed="rId9" cstate="print">
                      <a:extLst>
                        <a:ext uri="{28A0092B-C50C-407E-A947-70E740481C1C}">
                          <a14:useLocalDpi xmlns:a14="http://schemas.microsoft.com/office/drawing/2010/main" val="0"/>
                        </a:ext>
                      </a:extLst>
                    </a:blip>
                    <a:srcRect t="13233" b="12023"/>
                    <a:stretch/>
                  </pic:blipFill>
                  <pic:spPr bwMode="auto">
                    <a:xfrm>
                      <a:off x="0" y="0"/>
                      <a:ext cx="3000443" cy="1047868"/>
                    </a:xfrm>
                    <a:prstGeom prst="rect">
                      <a:avLst/>
                    </a:prstGeom>
                    <a:ln>
                      <a:noFill/>
                    </a:ln>
                    <a:extLst>
                      <a:ext uri="{53640926-AAD7-44D8-BBD7-CCE9431645EC}">
                        <a14:shadowObscured xmlns:a14="http://schemas.microsoft.com/office/drawing/2010/main"/>
                      </a:ext>
                    </a:extLst>
                  </pic:spPr>
                </pic:pic>
              </a:graphicData>
            </a:graphic>
          </wp:inline>
        </w:drawing>
      </w:r>
    </w:p>
    <w:p w14:paraId="078C9AF0" w14:textId="77777777" w:rsidR="003E1BEE" w:rsidRDefault="003E1BEE" w:rsidP="003E1BEE"/>
    <w:p w14:paraId="382094CC" w14:textId="77777777" w:rsidR="00040124" w:rsidRPr="004F1ED3" w:rsidRDefault="00040124" w:rsidP="003E1BEE">
      <w:pPr>
        <w:sectPr w:rsidR="00040124" w:rsidRPr="004F1ED3" w:rsidSect="00DE3BA6">
          <w:headerReference w:type="default" r:id="rId10"/>
          <w:footerReference w:type="default" r:id="rId11"/>
          <w:pgSz w:w="12240" w:h="15840"/>
          <w:pgMar w:top="1440" w:right="1440" w:bottom="1440" w:left="1440" w:header="720" w:footer="720" w:gutter="0"/>
          <w:cols w:space="720"/>
          <w:vAlign w:val="center"/>
          <w:docGrid w:linePitch="360"/>
        </w:sectPr>
      </w:pPr>
    </w:p>
    <w:p w14:paraId="54F92502" w14:textId="77777777" w:rsidR="003E1BEE" w:rsidRPr="004F1ED3" w:rsidRDefault="003E1BEE" w:rsidP="007C0562">
      <w:pPr>
        <w:pStyle w:val="PPH"/>
      </w:pPr>
      <w:bookmarkStart w:id="0" w:name="_Toc187741844"/>
      <w:r w:rsidRPr="004F1ED3">
        <w:t>ABSTRACT</w:t>
      </w:r>
      <w:bookmarkEnd w:id="0"/>
    </w:p>
    <w:p w14:paraId="750DA1D4" w14:textId="2119309C" w:rsidR="003E1BEE" w:rsidRPr="004F1ED3" w:rsidRDefault="003E1BEE" w:rsidP="003E1BEE">
      <w:pPr>
        <w:pStyle w:val="Paragraphs"/>
        <w:rPr>
          <w:rFonts w:cs="Times New Roman"/>
        </w:rPr>
      </w:pPr>
      <w:r w:rsidRPr="004F1ED3">
        <w:rPr>
          <w:rFonts w:cs="Times New Roman"/>
        </w:rPr>
        <w:t>An abstract is a concise account of the thesis or dissertation and should state the problem, describe the procedure or method used, and summarize the conclusions reached. An abstra</w:t>
      </w:r>
      <w:r w:rsidR="00040124">
        <w:rPr>
          <w:rFonts w:cs="Times New Roman"/>
        </w:rPr>
        <w:t xml:space="preserve">ct is required for all papers. </w:t>
      </w:r>
      <w:r w:rsidRPr="004F1ED3">
        <w:rPr>
          <w:rFonts w:cs="Times New Roman"/>
        </w:rPr>
        <w:t>Do not use any special symbol/characters that are not found on a standard keyboard (super- and subscripts are allowed).</w:t>
      </w:r>
      <w:r w:rsidR="00BD7F0B">
        <w:rPr>
          <w:rFonts w:cs="Times New Roman"/>
        </w:rPr>
        <w:t xml:space="preserve"> Abstract should start at page number ii.</w:t>
      </w:r>
    </w:p>
    <w:p w14:paraId="270635A2" w14:textId="77777777" w:rsidR="00C45226" w:rsidRDefault="003E1BEE" w:rsidP="003E1BEE">
      <w:pPr>
        <w:pStyle w:val="Paragraphs"/>
        <w:rPr>
          <w:rFonts w:cs="Times New Roman"/>
        </w:rPr>
      </w:pPr>
      <w:r w:rsidRPr="004F1ED3">
        <w:rPr>
          <w:rFonts w:cs="Times New Roman"/>
        </w:rPr>
        <w:t xml:space="preserve">Abstracts for dissertations and </w:t>
      </w:r>
      <w:r w:rsidR="0000574F">
        <w:rPr>
          <w:rFonts w:cs="Times New Roman"/>
        </w:rPr>
        <w:t>doctoral</w:t>
      </w:r>
      <w:r w:rsidRPr="004F1ED3">
        <w:rPr>
          <w:rFonts w:cs="Times New Roman"/>
        </w:rPr>
        <w:t xml:space="preserve"> projects are limited to 350 words and for </w:t>
      </w:r>
      <w:proofErr w:type="gramStart"/>
      <w:r w:rsidRPr="004F1ED3">
        <w:rPr>
          <w:rFonts w:cs="Times New Roman"/>
        </w:rPr>
        <w:t>theses</w:t>
      </w:r>
      <w:proofErr w:type="gramEnd"/>
      <w:r w:rsidRPr="004F1ED3">
        <w:rPr>
          <w:rFonts w:cs="Times New Roman"/>
        </w:rPr>
        <w:t xml:space="preserve"> the Abstract is limited to 250 words. </w:t>
      </w:r>
    </w:p>
    <w:p w14:paraId="344445D1" w14:textId="77777777" w:rsidR="00151157" w:rsidRDefault="00151157" w:rsidP="00151157">
      <w:pPr>
        <w:widowControl w:val="0"/>
        <w:spacing w:line="240" w:lineRule="auto"/>
        <w:contextualSpacing/>
        <w:jc w:val="center"/>
        <w:rPr>
          <w:vanish/>
        </w:rPr>
      </w:pPr>
    </w:p>
    <w:p w14:paraId="3A374515" w14:textId="77777777" w:rsidR="00151157" w:rsidRDefault="00151157" w:rsidP="00151157">
      <w:pPr>
        <w:widowControl w:val="0"/>
        <w:spacing w:line="240" w:lineRule="auto"/>
        <w:contextualSpacing/>
        <w:jc w:val="center"/>
        <w:rPr>
          <w:vanish/>
        </w:rPr>
      </w:pPr>
    </w:p>
    <w:p w14:paraId="75620E84"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4DD3E0A1" w14:textId="77777777" w:rsidR="00151157" w:rsidRDefault="00151157" w:rsidP="00E45A7D"/>
    <w:p w14:paraId="545D51EF" w14:textId="77777777" w:rsidR="00151157" w:rsidRDefault="00151157" w:rsidP="00E45A7D"/>
    <w:p w14:paraId="1B1D28AD" w14:textId="77777777" w:rsidR="00151157" w:rsidRPr="004F1ED3" w:rsidRDefault="00151157" w:rsidP="00E45A7D"/>
    <w:p w14:paraId="48AE2913" w14:textId="77777777" w:rsidR="003E1BEE" w:rsidRPr="004F1ED3" w:rsidRDefault="003E1BEE" w:rsidP="00E45A7D">
      <w:pPr>
        <w:sectPr w:rsidR="003E1BEE" w:rsidRPr="004F1ED3" w:rsidSect="00DE3BA6">
          <w:headerReference w:type="default" r:id="rId12"/>
          <w:footerReference w:type="default" r:id="rId13"/>
          <w:pgSz w:w="12240" w:h="15840"/>
          <w:pgMar w:top="1440" w:right="1440" w:bottom="1440" w:left="1440" w:header="720" w:footer="1440" w:gutter="0"/>
          <w:pgNumType w:fmt="lowerRoman" w:start="2"/>
          <w:cols w:space="720"/>
          <w:docGrid w:linePitch="360"/>
        </w:sectPr>
      </w:pPr>
    </w:p>
    <w:p w14:paraId="5C6A8888" w14:textId="77777777" w:rsidR="003E1BEE" w:rsidRPr="004F1ED3" w:rsidRDefault="003E1BEE" w:rsidP="007C0562">
      <w:pPr>
        <w:pStyle w:val="PPH"/>
      </w:pPr>
      <w:bookmarkStart w:id="1" w:name="_Toc187741845"/>
      <w:r w:rsidRPr="004F1ED3">
        <w:t>ACKNOWLEDGMENTS</w:t>
      </w:r>
      <w:bookmarkEnd w:id="1"/>
    </w:p>
    <w:p w14:paraId="7E049FF2" w14:textId="77777777" w:rsidR="003E1BEE" w:rsidRPr="004F1ED3" w:rsidRDefault="003E1BEE" w:rsidP="003E1BEE">
      <w:pPr>
        <w:pStyle w:val="Paragraphs"/>
        <w:rPr>
          <w:rFonts w:cs="Times New Roman"/>
        </w:rPr>
      </w:pPr>
      <w:r w:rsidRPr="004F1ED3">
        <w:rPr>
          <w:rFonts w:cs="Times New Roman"/>
        </w:rPr>
        <w:t xml:space="preserve">The Acknowledgments page is used to recognize any special contributors that helped make the work possible. This page includes a brief, sincere, professional acknowledgment of the assistance received from individuals, </w:t>
      </w:r>
      <w:proofErr w:type="gramStart"/>
      <w:r w:rsidRPr="004F1ED3">
        <w:rPr>
          <w:rFonts w:cs="Times New Roman"/>
        </w:rPr>
        <w:t>advisor</w:t>
      </w:r>
      <w:proofErr w:type="gramEnd"/>
      <w:r w:rsidRPr="004F1ED3">
        <w:rPr>
          <w:rFonts w:cs="Times New Roman"/>
        </w:rPr>
        <w:t>, faculty, and/or the institution. Personal remarks should be limited to the optional Dedication page that follows, if the author chooses to include it.</w:t>
      </w:r>
    </w:p>
    <w:p w14:paraId="1278FF41" w14:textId="77777777" w:rsidR="003E1BEE" w:rsidRPr="004F1ED3" w:rsidRDefault="003E1BEE" w:rsidP="003E1BEE">
      <w:pPr>
        <w:pStyle w:val="Paragraphs"/>
        <w:rPr>
          <w:rFonts w:cs="Times New Roman"/>
        </w:rPr>
      </w:pPr>
      <w:r w:rsidRPr="004F1ED3">
        <w:rPr>
          <w:rFonts w:cs="Times New Roman"/>
        </w:rPr>
        <w:t xml:space="preserve">The page number on this page follows the same style as that found on the Abstract and should be either “iii” or “iv,” depending on the length of the Abstract. </w:t>
      </w:r>
    </w:p>
    <w:p w14:paraId="46E5094D" w14:textId="77777777" w:rsidR="003E1BEE" w:rsidRPr="004F1ED3" w:rsidRDefault="003E1BEE" w:rsidP="003E1BEE"/>
    <w:p w14:paraId="5BA29AA6" w14:textId="77777777" w:rsidR="003E1BEE" w:rsidRPr="004F1ED3" w:rsidRDefault="003E1BEE" w:rsidP="003E1BEE"/>
    <w:p w14:paraId="0813BDAE" w14:textId="77777777" w:rsidR="00151157" w:rsidRDefault="00151157" w:rsidP="00151157">
      <w:pPr>
        <w:widowControl w:val="0"/>
        <w:spacing w:line="240" w:lineRule="auto"/>
        <w:contextualSpacing/>
        <w:jc w:val="center"/>
        <w:rPr>
          <w:vanish/>
        </w:rPr>
      </w:pPr>
      <w:r>
        <w:rPr>
          <w:vanish/>
        </w:rPr>
        <w:t xml:space="preserve">This page is required for all dissertations, theses, and </w:t>
      </w:r>
      <w:r w:rsidR="0000574F">
        <w:rPr>
          <w:vanish/>
        </w:rPr>
        <w:t>doctoral</w:t>
      </w:r>
      <w:r>
        <w:rPr>
          <w:vanish/>
        </w:rPr>
        <w:t xml:space="preserve"> projects.</w:t>
      </w:r>
    </w:p>
    <w:p w14:paraId="78607AD9" w14:textId="77777777" w:rsidR="00AA6B49" w:rsidRPr="004F1ED3" w:rsidRDefault="00AA6B49" w:rsidP="003E1BEE"/>
    <w:p w14:paraId="2855D157" w14:textId="77777777" w:rsidR="00AA6B49" w:rsidRPr="004F1ED3" w:rsidRDefault="00AA6B49" w:rsidP="00AA6B49"/>
    <w:p w14:paraId="7F4CCFD7" w14:textId="77777777" w:rsidR="00AA6B49" w:rsidRPr="004F1ED3" w:rsidRDefault="00AA6B49" w:rsidP="00AA6B49"/>
    <w:p w14:paraId="40CE781F" w14:textId="77777777" w:rsidR="00AA6B49" w:rsidRPr="004F1ED3" w:rsidRDefault="00AA6B49" w:rsidP="00AA6B49"/>
    <w:p w14:paraId="4BE31168" w14:textId="77777777" w:rsidR="00AA6B49" w:rsidRPr="004F1ED3" w:rsidRDefault="00AA6B49" w:rsidP="00AA6B49">
      <w:pPr>
        <w:jc w:val="center"/>
      </w:pPr>
    </w:p>
    <w:p w14:paraId="611F9BF2" w14:textId="77777777" w:rsidR="00AA6B49" w:rsidRPr="004F1ED3" w:rsidRDefault="00AA6B49" w:rsidP="00AA6B49"/>
    <w:p w14:paraId="14AE729A" w14:textId="77777777" w:rsidR="003E1BEE" w:rsidRPr="004F1ED3" w:rsidRDefault="003E1BEE" w:rsidP="00AA6B49">
      <w:pPr>
        <w:sectPr w:rsidR="003E1BEE" w:rsidRPr="004F1ED3" w:rsidSect="00DE3BA6">
          <w:headerReference w:type="default" r:id="rId14"/>
          <w:footerReference w:type="default" r:id="rId15"/>
          <w:pgSz w:w="12240" w:h="15840"/>
          <w:pgMar w:top="1440" w:right="1440" w:bottom="1440" w:left="1440" w:header="720" w:footer="1440" w:gutter="0"/>
          <w:pgNumType w:fmt="lowerRoman"/>
          <w:cols w:space="720"/>
          <w:docGrid w:linePitch="360"/>
        </w:sectPr>
      </w:pPr>
    </w:p>
    <w:p w14:paraId="036F2FB4" w14:textId="77777777" w:rsidR="003E1BEE" w:rsidRPr="004F1ED3" w:rsidRDefault="003E1BEE" w:rsidP="007C0562">
      <w:pPr>
        <w:pStyle w:val="PPH"/>
      </w:pPr>
      <w:bookmarkStart w:id="2" w:name="_Toc187741846"/>
      <w:r w:rsidRPr="004F1ED3">
        <w:t>DEDICATION</w:t>
      </w:r>
      <w:bookmarkEnd w:id="2"/>
    </w:p>
    <w:p w14:paraId="5B85B0E1" w14:textId="77777777" w:rsidR="003E1BEE" w:rsidRDefault="0019163D" w:rsidP="0019163D">
      <w:pPr>
        <w:ind w:firstLine="720"/>
      </w:pPr>
      <w:r w:rsidRPr="0019163D">
        <w:t xml:space="preserve">As an optional page, the author may choose to add a Dedication page </w:t>
      </w:r>
      <w:proofErr w:type="gramStart"/>
      <w:r w:rsidRPr="0019163D">
        <w:t>as a means to</w:t>
      </w:r>
      <w:proofErr w:type="gramEnd"/>
      <w:r w:rsidRPr="0019163D">
        <w:t xml:space="preserve"> recognize individual people, groups, and/or organizations that supported/inspired the author. The Dedication immediately follows the Acknowledgments and continues page numbering. If the Dedication page is not used, delete the contents of this page including the section break.</w:t>
      </w:r>
    </w:p>
    <w:p w14:paraId="30897690" w14:textId="77777777" w:rsidR="00C924BA" w:rsidRPr="00CD7E0D" w:rsidRDefault="00C924BA" w:rsidP="00C924BA">
      <w:pPr>
        <w:pStyle w:val="Paragraphs"/>
        <w:rPr>
          <w:color w:val="FF0000"/>
        </w:rPr>
      </w:pPr>
      <w:r w:rsidRPr="00CD7E0D">
        <w:rPr>
          <w:color w:val="FF0000"/>
        </w:rPr>
        <w:t xml:space="preserve">DO NOT TYPE </w:t>
      </w:r>
      <w:r>
        <w:rPr>
          <w:color w:val="FF0000"/>
        </w:rPr>
        <w:t>o</w:t>
      </w:r>
      <w:r w:rsidRPr="00CD7E0D">
        <w:rPr>
          <w:color w:val="FF0000"/>
        </w:rPr>
        <w:t xml:space="preserve">n the Table of Contents and list pages which follow. </w:t>
      </w:r>
      <w:r>
        <w:rPr>
          <w:color w:val="FF0000"/>
        </w:rPr>
        <w:t>Instead, u</w:t>
      </w:r>
      <w:r w:rsidRPr="00CD7E0D">
        <w:rPr>
          <w:color w:val="FF0000"/>
        </w:rPr>
        <w:t xml:space="preserve">pdate the fields after applying the appropriate styles to headings within your document. Chapter 4 of the document guidelines explains what role each style plays and how to update the fields for preliminary pages after applying styles. </w:t>
      </w:r>
    </w:p>
    <w:p w14:paraId="7EC6ED45" w14:textId="77777777" w:rsidR="00C924BA" w:rsidRDefault="00C924BA" w:rsidP="0019163D">
      <w:pPr>
        <w:ind w:firstLine="720"/>
      </w:pPr>
    </w:p>
    <w:p w14:paraId="32DF9330" w14:textId="77777777" w:rsidR="00151157" w:rsidRDefault="00151157" w:rsidP="003E1BEE"/>
    <w:p w14:paraId="461E5E0C" w14:textId="77777777" w:rsidR="00151157" w:rsidRPr="00151157" w:rsidRDefault="00151157" w:rsidP="00151157">
      <w:pPr>
        <w:jc w:val="center"/>
        <w:rPr>
          <w:vanish/>
        </w:rPr>
      </w:pPr>
      <w:r w:rsidRPr="00151157">
        <w:rPr>
          <w:vanish/>
        </w:rPr>
        <w:t xml:space="preserve">This page is </w:t>
      </w:r>
      <w:r>
        <w:rPr>
          <w:vanish/>
        </w:rPr>
        <w:t>optional. If you do not plan to use this page, please delete it.</w:t>
      </w:r>
    </w:p>
    <w:p w14:paraId="160AC263" w14:textId="77777777" w:rsidR="00151157" w:rsidRPr="004F1ED3" w:rsidRDefault="00151157" w:rsidP="003E1BEE"/>
    <w:p w14:paraId="35D00324" w14:textId="77777777" w:rsidR="003E1BEE" w:rsidRPr="004F1ED3" w:rsidRDefault="003E1BEE" w:rsidP="003E1BEE"/>
    <w:p w14:paraId="0815583E" w14:textId="77777777" w:rsidR="003E1BEE" w:rsidRPr="004F1ED3" w:rsidRDefault="003E1BEE" w:rsidP="003E1BEE">
      <w:pPr>
        <w:sectPr w:rsidR="003E1BEE" w:rsidRPr="004F1ED3" w:rsidSect="00DE3BA6">
          <w:headerReference w:type="default" r:id="rId16"/>
          <w:footerReference w:type="default" r:id="rId17"/>
          <w:pgSz w:w="12240" w:h="15840"/>
          <w:pgMar w:top="1440" w:right="1440" w:bottom="1440" w:left="1440" w:header="720" w:footer="1440" w:gutter="0"/>
          <w:pgNumType w:fmt="lowerRoman"/>
          <w:cols w:space="720"/>
          <w:docGrid w:linePitch="360"/>
        </w:sectPr>
      </w:pPr>
    </w:p>
    <w:p w14:paraId="35E70609" w14:textId="77777777" w:rsidR="003E1BEE" w:rsidRPr="004F1ED3" w:rsidRDefault="003E1BEE" w:rsidP="004030CA">
      <w:pPr>
        <w:jc w:val="center"/>
      </w:pPr>
      <w:r w:rsidRPr="004F1ED3">
        <w:t>TABLE OF CONTENTS</w:t>
      </w:r>
    </w:p>
    <w:p w14:paraId="234E132F" w14:textId="2929ED14" w:rsidR="001E225B" w:rsidRDefault="005E02FB">
      <w:pPr>
        <w:pStyle w:val="TOC1"/>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\o "1-3" \h \z \t "H2,3,H3,4,H4,5,APPENDIX,1" </w:instrText>
      </w:r>
      <w:r w:rsidRPr="004F1ED3">
        <w:fldChar w:fldCharType="separate"/>
      </w:r>
      <w:hyperlink w:anchor="_Toc187741844" w:history="1">
        <w:r w:rsidR="001E225B" w:rsidRPr="006C6BBD">
          <w:rPr>
            <w:rStyle w:val="Hyperlink"/>
            <w:noProof/>
          </w:rPr>
          <w:t>ABSTRACT</w:t>
        </w:r>
        <w:r w:rsidR="001E225B">
          <w:rPr>
            <w:noProof/>
            <w:webHidden/>
          </w:rPr>
          <w:tab/>
        </w:r>
        <w:r w:rsidR="001E225B">
          <w:rPr>
            <w:noProof/>
            <w:webHidden/>
          </w:rPr>
          <w:fldChar w:fldCharType="begin"/>
        </w:r>
        <w:r w:rsidR="001E225B">
          <w:rPr>
            <w:noProof/>
            <w:webHidden/>
          </w:rPr>
          <w:instrText xml:space="preserve"> PAGEREF _Toc187741844 \h </w:instrText>
        </w:r>
        <w:r w:rsidR="001E225B">
          <w:rPr>
            <w:noProof/>
            <w:webHidden/>
          </w:rPr>
        </w:r>
        <w:r w:rsidR="001E225B">
          <w:rPr>
            <w:noProof/>
            <w:webHidden/>
          </w:rPr>
          <w:fldChar w:fldCharType="separate"/>
        </w:r>
        <w:r w:rsidR="001E225B">
          <w:rPr>
            <w:noProof/>
            <w:webHidden/>
          </w:rPr>
          <w:t>ii</w:t>
        </w:r>
        <w:r w:rsidR="001E225B">
          <w:rPr>
            <w:noProof/>
            <w:webHidden/>
          </w:rPr>
          <w:fldChar w:fldCharType="end"/>
        </w:r>
      </w:hyperlink>
    </w:p>
    <w:p w14:paraId="0542B789" w14:textId="5645DD9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5" w:history="1">
        <w:r w:rsidRPr="006C6BBD">
          <w:rPr>
            <w:rStyle w:val="Hyperlink"/>
            <w:noProof/>
          </w:rPr>
          <w:t>ACKNOWLEDGMENTS</w:t>
        </w:r>
        <w:r>
          <w:rPr>
            <w:noProof/>
            <w:webHidden/>
          </w:rPr>
          <w:tab/>
        </w:r>
        <w:r>
          <w:rPr>
            <w:noProof/>
            <w:webHidden/>
          </w:rPr>
          <w:fldChar w:fldCharType="begin"/>
        </w:r>
        <w:r>
          <w:rPr>
            <w:noProof/>
            <w:webHidden/>
          </w:rPr>
          <w:instrText xml:space="preserve"> PAGEREF _Toc187741845 \h </w:instrText>
        </w:r>
        <w:r>
          <w:rPr>
            <w:noProof/>
            <w:webHidden/>
          </w:rPr>
        </w:r>
        <w:r>
          <w:rPr>
            <w:noProof/>
            <w:webHidden/>
          </w:rPr>
          <w:fldChar w:fldCharType="separate"/>
        </w:r>
        <w:r>
          <w:rPr>
            <w:noProof/>
            <w:webHidden/>
          </w:rPr>
          <w:t>iii</w:t>
        </w:r>
        <w:r>
          <w:rPr>
            <w:noProof/>
            <w:webHidden/>
          </w:rPr>
          <w:fldChar w:fldCharType="end"/>
        </w:r>
      </w:hyperlink>
    </w:p>
    <w:p w14:paraId="6B87C4DB" w14:textId="0A20D4F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6" w:history="1">
        <w:r w:rsidRPr="006C6BBD">
          <w:rPr>
            <w:rStyle w:val="Hyperlink"/>
            <w:noProof/>
          </w:rPr>
          <w:t>DEDICATION</w:t>
        </w:r>
        <w:r>
          <w:rPr>
            <w:noProof/>
            <w:webHidden/>
          </w:rPr>
          <w:tab/>
        </w:r>
        <w:r>
          <w:rPr>
            <w:noProof/>
            <w:webHidden/>
          </w:rPr>
          <w:fldChar w:fldCharType="begin"/>
        </w:r>
        <w:r>
          <w:rPr>
            <w:noProof/>
            <w:webHidden/>
          </w:rPr>
          <w:instrText xml:space="preserve"> PAGEREF _Toc187741846 \h </w:instrText>
        </w:r>
        <w:r>
          <w:rPr>
            <w:noProof/>
            <w:webHidden/>
          </w:rPr>
        </w:r>
        <w:r>
          <w:rPr>
            <w:noProof/>
            <w:webHidden/>
          </w:rPr>
          <w:fldChar w:fldCharType="separate"/>
        </w:r>
        <w:r>
          <w:rPr>
            <w:noProof/>
            <w:webHidden/>
          </w:rPr>
          <w:t>iv</w:t>
        </w:r>
        <w:r>
          <w:rPr>
            <w:noProof/>
            <w:webHidden/>
          </w:rPr>
          <w:fldChar w:fldCharType="end"/>
        </w:r>
      </w:hyperlink>
    </w:p>
    <w:p w14:paraId="5297E757" w14:textId="5BEEA2D0"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7" w:history="1">
        <w:r w:rsidRPr="006C6BBD">
          <w:rPr>
            <w:rStyle w:val="Hyperlink"/>
            <w:noProof/>
          </w:rPr>
          <w:t>LIST OF TABLES</w:t>
        </w:r>
        <w:r>
          <w:rPr>
            <w:noProof/>
            <w:webHidden/>
          </w:rPr>
          <w:tab/>
        </w:r>
        <w:r>
          <w:rPr>
            <w:noProof/>
            <w:webHidden/>
          </w:rPr>
          <w:fldChar w:fldCharType="begin"/>
        </w:r>
        <w:r>
          <w:rPr>
            <w:noProof/>
            <w:webHidden/>
          </w:rPr>
          <w:instrText xml:space="preserve"> PAGEREF _Toc187741847 \h </w:instrText>
        </w:r>
        <w:r>
          <w:rPr>
            <w:noProof/>
            <w:webHidden/>
          </w:rPr>
        </w:r>
        <w:r>
          <w:rPr>
            <w:noProof/>
            <w:webHidden/>
          </w:rPr>
          <w:fldChar w:fldCharType="separate"/>
        </w:r>
        <w:r>
          <w:rPr>
            <w:noProof/>
            <w:webHidden/>
          </w:rPr>
          <w:t>vi</w:t>
        </w:r>
        <w:r>
          <w:rPr>
            <w:noProof/>
            <w:webHidden/>
          </w:rPr>
          <w:fldChar w:fldCharType="end"/>
        </w:r>
      </w:hyperlink>
    </w:p>
    <w:p w14:paraId="2892D018" w14:textId="297BA3DF"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8" w:history="1">
        <w:r w:rsidRPr="006C6BBD">
          <w:rPr>
            <w:rStyle w:val="Hyperlink"/>
            <w:noProof/>
          </w:rPr>
          <w:t>LIST OF ILLUSTRATIONS</w:t>
        </w:r>
        <w:r>
          <w:rPr>
            <w:noProof/>
            <w:webHidden/>
          </w:rPr>
          <w:tab/>
        </w:r>
        <w:r>
          <w:rPr>
            <w:noProof/>
            <w:webHidden/>
          </w:rPr>
          <w:fldChar w:fldCharType="begin"/>
        </w:r>
        <w:r>
          <w:rPr>
            <w:noProof/>
            <w:webHidden/>
          </w:rPr>
          <w:instrText xml:space="preserve"> PAGEREF _Toc187741848 \h </w:instrText>
        </w:r>
        <w:r>
          <w:rPr>
            <w:noProof/>
            <w:webHidden/>
          </w:rPr>
        </w:r>
        <w:r>
          <w:rPr>
            <w:noProof/>
            <w:webHidden/>
          </w:rPr>
          <w:fldChar w:fldCharType="separate"/>
        </w:r>
        <w:r>
          <w:rPr>
            <w:noProof/>
            <w:webHidden/>
          </w:rPr>
          <w:t>vii</w:t>
        </w:r>
        <w:r>
          <w:rPr>
            <w:noProof/>
            <w:webHidden/>
          </w:rPr>
          <w:fldChar w:fldCharType="end"/>
        </w:r>
      </w:hyperlink>
    </w:p>
    <w:p w14:paraId="2345FA3E" w14:textId="73AA840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49" w:history="1">
        <w:r w:rsidRPr="006C6BBD">
          <w:rPr>
            <w:rStyle w:val="Hyperlink"/>
            <w:noProof/>
          </w:rPr>
          <w:t>LIST OF ABBREVIATIONS</w:t>
        </w:r>
        <w:r>
          <w:rPr>
            <w:noProof/>
            <w:webHidden/>
          </w:rPr>
          <w:tab/>
        </w:r>
        <w:r>
          <w:rPr>
            <w:noProof/>
            <w:webHidden/>
          </w:rPr>
          <w:fldChar w:fldCharType="begin"/>
        </w:r>
        <w:r>
          <w:rPr>
            <w:noProof/>
            <w:webHidden/>
          </w:rPr>
          <w:instrText xml:space="preserve"> PAGEREF _Toc187741849 \h </w:instrText>
        </w:r>
        <w:r>
          <w:rPr>
            <w:noProof/>
            <w:webHidden/>
          </w:rPr>
        </w:r>
        <w:r>
          <w:rPr>
            <w:noProof/>
            <w:webHidden/>
          </w:rPr>
          <w:fldChar w:fldCharType="separate"/>
        </w:r>
        <w:r>
          <w:rPr>
            <w:noProof/>
            <w:webHidden/>
          </w:rPr>
          <w:t>viii</w:t>
        </w:r>
        <w:r>
          <w:rPr>
            <w:noProof/>
            <w:webHidden/>
          </w:rPr>
          <w:fldChar w:fldCharType="end"/>
        </w:r>
      </w:hyperlink>
    </w:p>
    <w:p w14:paraId="4E9DE7FA" w14:textId="30EA7BE8"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0" w:history="1">
        <w:r w:rsidRPr="006C6BBD">
          <w:rPr>
            <w:rStyle w:val="Hyperlink"/>
            <w:noProof/>
          </w:rPr>
          <w:t>CHAPTER I – INTRODUCTION</w:t>
        </w:r>
        <w:r>
          <w:rPr>
            <w:noProof/>
            <w:webHidden/>
          </w:rPr>
          <w:tab/>
        </w:r>
        <w:r>
          <w:rPr>
            <w:noProof/>
            <w:webHidden/>
          </w:rPr>
          <w:fldChar w:fldCharType="begin"/>
        </w:r>
        <w:r>
          <w:rPr>
            <w:noProof/>
            <w:webHidden/>
          </w:rPr>
          <w:instrText xml:space="preserve"> PAGEREF _Toc187741850 \h </w:instrText>
        </w:r>
        <w:r>
          <w:rPr>
            <w:noProof/>
            <w:webHidden/>
          </w:rPr>
        </w:r>
        <w:r>
          <w:rPr>
            <w:noProof/>
            <w:webHidden/>
          </w:rPr>
          <w:fldChar w:fldCharType="separate"/>
        </w:r>
        <w:r>
          <w:rPr>
            <w:noProof/>
            <w:webHidden/>
          </w:rPr>
          <w:t>9</w:t>
        </w:r>
        <w:r>
          <w:rPr>
            <w:noProof/>
            <w:webHidden/>
          </w:rPr>
          <w:fldChar w:fldCharType="end"/>
        </w:r>
      </w:hyperlink>
    </w:p>
    <w:p w14:paraId="1AD9384A" w14:textId="07EAEE29" w:rsidR="001E225B" w:rsidRDefault="001E225B">
      <w:pPr>
        <w:pStyle w:val="TOC2"/>
        <w:tabs>
          <w:tab w:val="right" w:leader="dot" w:pos="9350"/>
        </w:tabs>
        <w:rPr>
          <w:rFonts w:asciiTheme="minorHAnsi" w:eastAsiaTheme="minorEastAsia" w:hAnsiTheme="minorHAnsi" w:cstheme="minorBidi"/>
          <w:noProof/>
          <w:kern w:val="2"/>
          <w14:ligatures w14:val="standardContextual"/>
        </w:rPr>
      </w:pPr>
      <w:hyperlink w:anchor="_Toc187741851" w:history="1">
        <w:r w:rsidRPr="006C6BBD">
          <w:rPr>
            <w:rStyle w:val="Hyperlink"/>
            <w:noProof/>
          </w:rPr>
          <w:t>Example 1st level heading</w:t>
        </w:r>
        <w:r>
          <w:rPr>
            <w:noProof/>
            <w:webHidden/>
          </w:rPr>
          <w:tab/>
        </w:r>
        <w:r>
          <w:rPr>
            <w:noProof/>
            <w:webHidden/>
          </w:rPr>
          <w:fldChar w:fldCharType="begin"/>
        </w:r>
        <w:r>
          <w:rPr>
            <w:noProof/>
            <w:webHidden/>
          </w:rPr>
          <w:instrText xml:space="preserve"> PAGEREF _Toc187741851 \h </w:instrText>
        </w:r>
        <w:r>
          <w:rPr>
            <w:noProof/>
            <w:webHidden/>
          </w:rPr>
        </w:r>
        <w:r>
          <w:rPr>
            <w:noProof/>
            <w:webHidden/>
          </w:rPr>
          <w:fldChar w:fldCharType="separate"/>
        </w:r>
        <w:r>
          <w:rPr>
            <w:noProof/>
            <w:webHidden/>
          </w:rPr>
          <w:t>9</w:t>
        </w:r>
        <w:r>
          <w:rPr>
            <w:noProof/>
            <w:webHidden/>
          </w:rPr>
          <w:fldChar w:fldCharType="end"/>
        </w:r>
      </w:hyperlink>
    </w:p>
    <w:p w14:paraId="1A5139E3" w14:textId="016C282F" w:rsidR="001E225B" w:rsidRDefault="001E225B">
      <w:pPr>
        <w:pStyle w:val="TOC3"/>
        <w:tabs>
          <w:tab w:val="right" w:leader="dot" w:pos="9350"/>
        </w:tabs>
        <w:rPr>
          <w:rFonts w:asciiTheme="minorHAnsi" w:eastAsiaTheme="minorEastAsia" w:hAnsiTheme="minorHAnsi" w:cstheme="minorBidi"/>
          <w:noProof/>
          <w:kern w:val="2"/>
          <w14:ligatures w14:val="standardContextual"/>
        </w:rPr>
      </w:pPr>
      <w:hyperlink w:anchor="_Toc187741852" w:history="1">
        <w:r w:rsidRPr="006C6BBD">
          <w:rPr>
            <w:rStyle w:val="Hyperlink"/>
            <w:noProof/>
          </w:rPr>
          <w:t>Example 2</w:t>
        </w:r>
        <w:r w:rsidRPr="006C6BBD">
          <w:rPr>
            <w:rStyle w:val="Hyperlink"/>
            <w:noProof/>
            <w:vertAlign w:val="superscript"/>
          </w:rPr>
          <w:t>nd</w:t>
        </w:r>
        <w:r w:rsidRPr="006C6BBD">
          <w:rPr>
            <w:rStyle w:val="Hyperlink"/>
            <w:noProof/>
          </w:rPr>
          <w:t xml:space="preserve"> level heading</w:t>
        </w:r>
        <w:r>
          <w:rPr>
            <w:noProof/>
            <w:webHidden/>
          </w:rPr>
          <w:tab/>
        </w:r>
        <w:r>
          <w:rPr>
            <w:noProof/>
            <w:webHidden/>
          </w:rPr>
          <w:fldChar w:fldCharType="begin"/>
        </w:r>
        <w:r>
          <w:rPr>
            <w:noProof/>
            <w:webHidden/>
          </w:rPr>
          <w:instrText xml:space="preserve"> PAGEREF _Toc187741852 \h </w:instrText>
        </w:r>
        <w:r>
          <w:rPr>
            <w:noProof/>
            <w:webHidden/>
          </w:rPr>
        </w:r>
        <w:r>
          <w:rPr>
            <w:noProof/>
            <w:webHidden/>
          </w:rPr>
          <w:fldChar w:fldCharType="separate"/>
        </w:r>
        <w:r>
          <w:rPr>
            <w:noProof/>
            <w:webHidden/>
          </w:rPr>
          <w:t>9</w:t>
        </w:r>
        <w:r>
          <w:rPr>
            <w:noProof/>
            <w:webHidden/>
          </w:rPr>
          <w:fldChar w:fldCharType="end"/>
        </w:r>
      </w:hyperlink>
    </w:p>
    <w:p w14:paraId="39268C7C" w14:textId="1248D988" w:rsidR="001E225B" w:rsidRDefault="001E225B">
      <w:pPr>
        <w:pStyle w:val="TOC4"/>
        <w:tabs>
          <w:tab w:val="right" w:leader="dot" w:pos="9350"/>
        </w:tabs>
        <w:rPr>
          <w:rFonts w:asciiTheme="minorHAnsi" w:eastAsiaTheme="minorEastAsia" w:hAnsiTheme="minorHAnsi" w:cstheme="minorBidi"/>
          <w:noProof/>
          <w:kern w:val="2"/>
          <w14:ligatures w14:val="standardContextual"/>
        </w:rPr>
      </w:pPr>
      <w:hyperlink w:anchor="_Toc187741853" w:history="1">
        <w:r w:rsidRPr="006C6BBD">
          <w:rPr>
            <w:rStyle w:val="Hyperlink"/>
            <w:noProof/>
          </w:rPr>
          <w:t>Example 3rd level heading (in paragraph)</w:t>
        </w:r>
        <w:r>
          <w:rPr>
            <w:noProof/>
            <w:webHidden/>
          </w:rPr>
          <w:tab/>
        </w:r>
        <w:r>
          <w:rPr>
            <w:noProof/>
            <w:webHidden/>
          </w:rPr>
          <w:fldChar w:fldCharType="begin"/>
        </w:r>
        <w:r>
          <w:rPr>
            <w:noProof/>
            <w:webHidden/>
          </w:rPr>
          <w:instrText xml:space="preserve"> PAGEREF _Toc187741853 \h </w:instrText>
        </w:r>
        <w:r>
          <w:rPr>
            <w:noProof/>
            <w:webHidden/>
          </w:rPr>
        </w:r>
        <w:r>
          <w:rPr>
            <w:noProof/>
            <w:webHidden/>
          </w:rPr>
          <w:fldChar w:fldCharType="separate"/>
        </w:r>
        <w:r>
          <w:rPr>
            <w:noProof/>
            <w:webHidden/>
          </w:rPr>
          <w:t>9</w:t>
        </w:r>
        <w:r>
          <w:rPr>
            <w:noProof/>
            <w:webHidden/>
          </w:rPr>
          <w:fldChar w:fldCharType="end"/>
        </w:r>
      </w:hyperlink>
    </w:p>
    <w:p w14:paraId="16E854C7" w14:textId="70D40B13" w:rsidR="001E225B" w:rsidRDefault="001E225B">
      <w:pPr>
        <w:pStyle w:val="TOC5"/>
        <w:tabs>
          <w:tab w:val="right" w:leader="dot" w:pos="9350"/>
        </w:tabs>
        <w:rPr>
          <w:rFonts w:asciiTheme="minorHAnsi" w:eastAsiaTheme="minorEastAsia" w:hAnsiTheme="minorHAnsi" w:cstheme="minorBidi"/>
          <w:noProof/>
          <w:kern w:val="2"/>
          <w14:ligatures w14:val="standardContextual"/>
        </w:rPr>
      </w:pPr>
      <w:hyperlink w:anchor="_Toc187741854" w:history="1">
        <w:r w:rsidRPr="006C6BBD">
          <w:rPr>
            <w:rStyle w:val="Hyperlink"/>
            <w:noProof/>
          </w:rPr>
          <w:t>Example 4</w:t>
        </w:r>
        <w:r w:rsidRPr="006C6BBD">
          <w:rPr>
            <w:rStyle w:val="Hyperlink"/>
            <w:noProof/>
            <w:vertAlign w:val="superscript"/>
          </w:rPr>
          <w:t>th</w:t>
        </w:r>
        <w:r w:rsidRPr="006C6BBD">
          <w:rPr>
            <w:rStyle w:val="Hyperlink"/>
            <w:noProof/>
          </w:rPr>
          <w:t xml:space="preserve"> level heading</w:t>
        </w:r>
        <w:r>
          <w:rPr>
            <w:noProof/>
            <w:webHidden/>
          </w:rPr>
          <w:tab/>
        </w:r>
        <w:r>
          <w:rPr>
            <w:noProof/>
            <w:webHidden/>
          </w:rPr>
          <w:fldChar w:fldCharType="begin"/>
        </w:r>
        <w:r>
          <w:rPr>
            <w:noProof/>
            <w:webHidden/>
          </w:rPr>
          <w:instrText xml:space="preserve"> PAGEREF _Toc187741854 \h </w:instrText>
        </w:r>
        <w:r>
          <w:rPr>
            <w:noProof/>
            <w:webHidden/>
          </w:rPr>
        </w:r>
        <w:r>
          <w:rPr>
            <w:noProof/>
            <w:webHidden/>
          </w:rPr>
          <w:fldChar w:fldCharType="separate"/>
        </w:r>
        <w:r>
          <w:rPr>
            <w:noProof/>
            <w:webHidden/>
          </w:rPr>
          <w:t>10</w:t>
        </w:r>
        <w:r>
          <w:rPr>
            <w:noProof/>
            <w:webHidden/>
          </w:rPr>
          <w:fldChar w:fldCharType="end"/>
        </w:r>
      </w:hyperlink>
    </w:p>
    <w:p w14:paraId="6A092710" w14:textId="0BDD9F9A"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5" w:history="1">
        <w:r w:rsidRPr="006C6BBD">
          <w:rPr>
            <w:rStyle w:val="Hyperlink"/>
            <w:noProof/>
          </w:rPr>
          <w:t>CHAPTER II – UNIQUE PLACEHOLDER CHAPTER II TITLE</w:t>
        </w:r>
        <w:r>
          <w:rPr>
            <w:noProof/>
            <w:webHidden/>
          </w:rPr>
          <w:tab/>
        </w:r>
        <w:r>
          <w:rPr>
            <w:noProof/>
            <w:webHidden/>
          </w:rPr>
          <w:fldChar w:fldCharType="begin"/>
        </w:r>
        <w:r>
          <w:rPr>
            <w:noProof/>
            <w:webHidden/>
          </w:rPr>
          <w:instrText xml:space="preserve"> PAGEREF _Toc187741855 \h </w:instrText>
        </w:r>
        <w:r>
          <w:rPr>
            <w:noProof/>
            <w:webHidden/>
          </w:rPr>
        </w:r>
        <w:r>
          <w:rPr>
            <w:noProof/>
            <w:webHidden/>
          </w:rPr>
          <w:fldChar w:fldCharType="separate"/>
        </w:r>
        <w:r>
          <w:rPr>
            <w:noProof/>
            <w:webHidden/>
          </w:rPr>
          <w:t>13</w:t>
        </w:r>
        <w:r>
          <w:rPr>
            <w:noProof/>
            <w:webHidden/>
          </w:rPr>
          <w:fldChar w:fldCharType="end"/>
        </w:r>
      </w:hyperlink>
    </w:p>
    <w:p w14:paraId="7C2C89AB" w14:textId="0EB90CA4"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6" w:history="1">
        <w:r w:rsidRPr="006C6BBD">
          <w:rPr>
            <w:rStyle w:val="Hyperlink"/>
            <w:noProof/>
          </w:rPr>
          <w:t>CHAPTER III – INDIVIDUAL PLACEHOLDER CHAPTER III TITLE</w:t>
        </w:r>
        <w:r>
          <w:rPr>
            <w:noProof/>
            <w:webHidden/>
          </w:rPr>
          <w:tab/>
        </w:r>
        <w:r>
          <w:rPr>
            <w:noProof/>
            <w:webHidden/>
          </w:rPr>
          <w:fldChar w:fldCharType="begin"/>
        </w:r>
        <w:r>
          <w:rPr>
            <w:noProof/>
            <w:webHidden/>
          </w:rPr>
          <w:instrText xml:space="preserve"> PAGEREF _Toc187741856 \h </w:instrText>
        </w:r>
        <w:r>
          <w:rPr>
            <w:noProof/>
            <w:webHidden/>
          </w:rPr>
        </w:r>
        <w:r>
          <w:rPr>
            <w:noProof/>
            <w:webHidden/>
          </w:rPr>
          <w:fldChar w:fldCharType="separate"/>
        </w:r>
        <w:r>
          <w:rPr>
            <w:noProof/>
            <w:webHidden/>
          </w:rPr>
          <w:t>14</w:t>
        </w:r>
        <w:r>
          <w:rPr>
            <w:noProof/>
            <w:webHidden/>
          </w:rPr>
          <w:fldChar w:fldCharType="end"/>
        </w:r>
      </w:hyperlink>
    </w:p>
    <w:p w14:paraId="53AA64CC" w14:textId="5F69FCBC"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7" w:history="1">
        <w:r w:rsidRPr="006C6BBD">
          <w:rPr>
            <w:rStyle w:val="Hyperlink"/>
            <w:noProof/>
          </w:rPr>
          <w:t>CHAPTER IV – UNIQUE PLACEHOLDER CHAPTER IV TITLE</w:t>
        </w:r>
        <w:r>
          <w:rPr>
            <w:noProof/>
            <w:webHidden/>
          </w:rPr>
          <w:tab/>
        </w:r>
        <w:r>
          <w:rPr>
            <w:noProof/>
            <w:webHidden/>
          </w:rPr>
          <w:fldChar w:fldCharType="begin"/>
        </w:r>
        <w:r>
          <w:rPr>
            <w:noProof/>
            <w:webHidden/>
          </w:rPr>
          <w:instrText xml:space="preserve"> PAGEREF _Toc187741857 \h </w:instrText>
        </w:r>
        <w:r>
          <w:rPr>
            <w:noProof/>
            <w:webHidden/>
          </w:rPr>
        </w:r>
        <w:r>
          <w:rPr>
            <w:noProof/>
            <w:webHidden/>
          </w:rPr>
          <w:fldChar w:fldCharType="separate"/>
        </w:r>
        <w:r>
          <w:rPr>
            <w:noProof/>
            <w:webHidden/>
          </w:rPr>
          <w:t>15</w:t>
        </w:r>
        <w:r>
          <w:rPr>
            <w:noProof/>
            <w:webHidden/>
          </w:rPr>
          <w:fldChar w:fldCharType="end"/>
        </w:r>
      </w:hyperlink>
    </w:p>
    <w:p w14:paraId="4AE9D3BB" w14:textId="4483A72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8" w:history="1">
        <w:r w:rsidRPr="006C6BBD">
          <w:rPr>
            <w:rStyle w:val="Hyperlink"/>
            <w:noProof/>
          </w:rPr>
          <w:t>CHAPTER V – PLACEHOLDER CHAPTER V TITLE</w:t>
        </w:r>
        <w:r>
          <w:rPr>
            <w:noProof/>
            <w:webHidden/>
          </w:rPr>
          <w:tab/>
        </w:r>
        <w:r>
          <w:rPr>
            <w:noProof/>
            <w:webHidden/>
          </w:rPr>
          <w:fldChar w:fldCharType="begin"/>
        </w:r>
        <w:r>
          <w:rPr>
            <w:noProof/>
            <w:webHidden/>
          </w:rPr>
          <w:instrText xml:space="preserve"> PAGEREF _Toc187741858 \h </w:instrText>
        </w:r>
        <w:r>
          <w:rPr>
            <w:noProof/>
            <w:webHidden/>
          </w:rPr>
        </w:r>
        <w:r>
          <w:rPr>
            <w:noProof/>
            <w:webHidden/>
          </w:rPr>
          <w:fldChar w:fldCharType="separate"/>
        </w:r>
        <w:r>
          <w:rPr>
            <w:noProof/>
            <w:webHidden/>
          </w:rPr>
          <w:t>16</w:t>
        </w:r>
        <w:r>
          <w:rPr>
            <w:noProof/>
            <w:webHidden/>
          </w:rPr>
          <w:fldChar w:fldCharType="end"/>
        </w:r>
      </w:hyperlink>
    </w:p>
    <w:p w14:paraId="076C7CD0" w14:textId="43B19533"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59" w:history="1">
        <w:r w:rsidRPr="006C6BBD">
          <w:rPr>
            <w:rStyle w:val="Hyperlink"/>
            <w:smallCaps/>
            <w:noProof/>
          </w:rPr>
          <w:t>APPENDIX A</w:t>
        </w:r>
        <w:r w:rsidRPr="006C6BBD">
          <w:rPr>
            <w:rStyle w:val="Hyperlink"/>
            <w:noProof/>
          </w:rPr>
          <w:t xml:space="preserve"> – Placeholder Appendix Title</w:t>
        </w:r>
        <w:r>
          <w:rPr>
            <w:noProof/>
            <w:webHidden/>
          </w:rPr>
          <w:tab/>
        </w:r>
        <w:r>
          <w:rPr>
            <w:noProof/>
            <w:webHidden/>
          </w:rPr>
          <w:fldChar w:fldCharType="begin"/>
        </w:r>
        <w:r>
          <w:rPr>
            <w:noProof/>
            <w:webHidden/>
          </w:rPr>
          <w:instrText xml:space="preserve"> PAGEREF _Toc187741859 \h </w:instrText>
        </w:r>
        <w:r>
          <w:rPr>
            <w:noProof/>
            <w:webHidden/>
          </w:rPr>
        </w:r>
        <w:r>
          <w:rPr>
            <w:noProof/>
            <w:webHidden/>
          </w:rPr>
          <w:fldChar w:fldCharType="separate"/>
        </w:r>
        <w:r>
          <w:rPr>
            <w:noProof/>
            <w:webHidden/>
          </w:rPr>
          <w:t>17</w:t>
        </w:r>
        <w:r>
          <w:rPr>
            <w:noProof/>
            <w:webHidden/>
          </w:rPr>
          <w:fldChar w:fldCharType="end"/>
        </w:r>
      </w:hyperlink>
    </w:p>
    <w:p w14:paraId="67FCDCCD" w14:textId="6B65D601"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60" w:history="1">
        <w:r w:rsidRPr="006C6BBD">
          <w:rPr>
            <w:rStyle w:val="Hyperlink"/>
            <w:smallCaps/>
            <w:noProof/>
          </w:rPr>
          <w:t>APPENDIX B</w:t>
        </w:r>
        <w:r w:rsidRPr="006C6BBD">
          <w:rPr>
            <w:rStyle w:val="Hyperlink"/>
            <w:noProof/>
          </w:rPr>
          <w:t xml:space="preserve"> – IRB Approval Letter</w:t>
        </w:r>
        <w:r>
          <w:rPr>
            <w:noProof/>
            <w:webHidden/>
          </w:rPr>
          <w:tab/>
        </w:r>
        <w:r>
          <w:rPr>
            <w:noProof/>
            <w:webHidden/>
          </w:rPr>
          <w:fldChar w:fldCharType="begin"/>
        </w:r>
        <w:r>
          <w:rPr>
            <w:noProof/>
            <w:webHidden/>
          </w:rPr>
          <w:instrText xml:space="preserve"> PAGEREF _Toc187741860 \h </w:instrText>
        </w:r>
        <w:r>
          <w:rPr>
            <w:noProof/>
            <w:webHidden/>
          </w:rPr>
        </w:r>
        <w:r>
          <w:rPr>
            <w:noProof/>
            <w:webHidden/>
          </w:rPr>
          <w:fldChar w:fldCharType="separate"/>
        </w:r>
        <w:r>
          <w:rPr>
            <w:noProof/>
            <w:webHidden/>
          </w:rPr>
          <w:t>20</w:t>
        </w:r>
        <w:r>
          <w:rPr>
            <w:noProof/>
            <w:webHidden/>
          </w:rPr>
          <w:fldChar w:fldCharType="end"/>
        </w:r>
      </w:hyperlink>
    </w:p>
    <w:p w14:paraId="6AAF88E0" w14:textId="333D9E2E" w:rsidR="001E225B" w:rsidRDefault="001E225B">
      <w:pPr>
        <w:pStyle w:val="TOC1"/>
        <w:tabs>
          <w:tab w:val="right" w:leader="dot" w:pos="9350"/>
        </w:tabs>
        <w:rPr>
          <w:rFonts w:asciiTheme="minorHAnsi" w:eastAsiaTheme="minorEastAsia" w:hAnsiTheme="minorHAnsi" w:cstheme="minorBidi"/>
          <w:noProof/>
          <w:kern w:val="2"/>
          <w14:ligatures w14:val="standardContextual"/>
        </w:rPr>
      </w:pPr>
      <w:hyperlink w:anchor="_Toc187741861" w:history="1">
        <w:r w:rsidRPr="006C6BBD">
          <w:rPr>
            <w:rStyle w:val="Hyperlink"/>
            <w:noProof/>
          </w:rPr>
          <w:t>REFERENCES</w:t>
        </w:r>
        <w:r>
          <w:rPr>
            <w:noProof/>
            <w:webHidden/>
          </w:rPr>
          <w:tab/>
        </w:r>
        <w:r>
          <w:rPr>
            <w:noProof/>
            <w:webHidden/>
          </w:rPr>
          <w:fldChar w:fldCharType="begin"/>
        </w:r>
        <w:r>
          <w:rPr>
            <w:noProof/>
            <w:webHidden/>
          </w:rPr>
          <w:instrText xml:space="preserve"> PAGEREF _Toc187741861 \h </w:instrText>
        </w:r>
        <w:r>
          <w:rPr>
            <w:noProof/>
            <w:webHidden/>
          </w:rPr>
        </w:r>
        <w:r>
          <w:rPr>
            <w:noProof/>
            <w:webHidden/>
          </w:rPr>
          <w:fldChar w:fldCharType="separate"/>
        </w:r>
        <w:r>
          <w:rPr>
            <w:noProof/>
            <w:webHidden/>
          </w:rPr>
          <w:t>21</w:t>
        </w:r>
        <w:r>
          <w:rPr>
            <w:noProof/>
            <w:webHidden/>
          </w:rPr>
          <w:fldChar w:fldCharType="end"/>
        </w:r>
      </w:hyperlink>
    </w:p>
    <w:p w14:paraId="39CABD71" w14:textId="6B22E27F" w:rsidR="003E1BEE" w:rsidRPr="004F1ED3" w:rsidRDefault="005E02FB" w:rsidP="0020109D">
      <w:pPr>
        <w:pStyle w:val="TOC1"/>
        <w:tabs>
          <w:tab w:val="right" w:leader="dot" w:pos="8630"/>
        </w:tabs>
      </w:pPr>
      <w:r w:rsidRPr="004F1ED3">
        <w:fldChar w:fldCharType="end"/>
      </w:r>
    </w:p>
    <w:p w14:paraId="31D263F4" w14:textId="77777777" w:rsidR="003E1BEE" w:rsidRPr="004F1ED3" w:rsidRDefault="003E1BEE" w:rsidP="003E1BEE">
      <w:pPr>
        <w:sectPr w:rsidR="003E1BEE" w:rsidRPr="004F1ED3" w:rsidSect="00DE3BA6">
          <w:headerReference w:type="default" r:id="rId18"/>
          <w:footerReference w:type="default" r:id="rId19"/>
          <w:pgSz w:w="12240" w:h="15840"/>
          <w:pgMar w:top="1440" w:right="1440" w:bottom="1440" w:left="1440" w:header="720" w:footer="1440" w:gutter="0"/>
          <w:pgNumType w:fmt="lowerRoman"/>
          <w:cols w:space="720"/>
          <w:docGrid w:linePitch="360"/>
        </w:sectPr>
      </w:pPr>
    </w:p>
    <w:p w14:paraId="6F51618D" w14:textId="77777777" w:rsidR="003E1BEE" w:rsidRPr="004F1ED3" w:rsidRDefault="003E1BEE" w:rsidP="007C0562">
      <w:pPr>
        <w:pStyle w:val="PPH"/>
      </w:pPr>
      <w:bookmarkStart w:id="3" w:name="_Toc187741847"/>
      <w:r w:rsidRPr="004F1ED3">
        <w:t>LIST OF TABLES</w:t>
      </w:r>
      <w:bookmarkEnd w:id="3"/>
    </w:p>
    <w:p w14:paraId="5ED36FDD" w14:textId="5EC745FF" w:rsidR="00517DDB" w:rsidRDefault="00971FA8">
      <w:pPr>
        <w:pStyle w:val="TableofFigures"/>
        <w:tabs>
          <w:tab w:val="right" w:leader="dot" w:pos="9350"/>
        </w:tabs>
        <w:rPr>
          <w:rFonts w:asciiTheme="minorHAnsi" w:eastAsiaTheme="minorEastAsia" w:hAnsiTheme="minorHAnsi" w:cstheme="minorBidi"/>
          <w:noProof/>
          <w:kern w:val="2"/>
          <w14:ligatures w14:val="standardContextual"/>
        </w:rPr>
      </w:pPr>
      <w:r w:rsidRPr="004F1ED3">
        <w:fldChar w:fldCharType="begin"/>
      </w:r>
      <w:r w:rsidRPr="004F1ED3">
        <w:instrText xml:space="preserve"> TOC \h \z \t "Table Title,1, AT - Appendix Table,1" \c  </w:instrText>
      </w:r>
      <w:r w:rsidRPr="004F1ED3">
        <w:fldChar w:fldCharType="separate"/>
      </w:r>
      <w:hyperlink w:anchor="_Toc187674404" w:history="1">
        <w:r w:rsidR="00517DDB" w:rsidRPr="00D06AF7">
          <w:rPr>
            <w:rStyle w:val="Hyperlink"/>
            <w:noProof/>
          </w:rPr>
          <w:t>Table 1 Example Table Title</w:t>
        </w:r>
        <w:r w:rsidR="00517DDB">
          <w:rPr>
            <w:noProof/>
            <w:webHidden/>
          </w:rPr>
          <w:tab/>
        </w:r>
        <w:r w:rsidR="00517DDB">
          <w:rPr>
            <w:noProof/>
            <w:webHidden/>
          </w:rPr>
          <w:fldChar w:fldCharType="begin"/>
        </w:r>
        <w:r w:rsidR="00517DDB">
          <w:rPr>
            <w:noProof/>
            <w:webHidden/>
          </w:rPr>
          <w:instrText xml:space="preserve"> PAGEREF _Toc187674404 \h </w:instrText>
        </w:r>
        <w:r w:rsidR="00517DDB">
          <w:rPr>
            <w:noProof/>
            <w:webHidden/>
          </w:rPr>
        </w:r>
        <w:r w:rsidR="00517DDB">
          <w:rPr>
            <w:noProof/>
            <w:webHidden/>
          </w:rPr>
          <w:fldChar w:fldCharType="separate"/>
        </w:r>
        <w:r w:rsidR="00517DDB">
          <w:rPr>
            <w:noProof/>
            <w:webHidden/>
          </w:rPr>
          <w:t>9</w:t>
        </w:r>
        <w:r w:rsidR="00517DDB">
          <w:rPr>
            <w:noProof/>
            <w:webHidden/>
          </w:rPr>
          <w:fldChar w:fldCharType="end"/>
        </w:r>
      </w:hyperlink>
    </w:p>
    <w:p w14:paraId="70775B4E" w14:textId="1AFEBC90"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05" w:history="1">
        <w:r w:rsidRPr="00D06AF7">
          <w:rPr>
            <w:rStyle w:val="Hyperlink"/>
            <w:noProof/>
          </w:rPr>
          <w:t>Table A1. Appendix Table Title Example</w:t>
        </w:r>
        <w:r>
          <w:rPr>
            <w:noProof/>
            <w:webHidden/>
          </w:rPr>
          <w:tab/>
        </w:r>
        <w:r>
          <w:rPr>
            <w:noProof/>
            <w:webHidden/>
          </w:rPr>
          <w:fldChar w:fldCharType="begin"/>
        </w:r>
        <w:r>
          <w:rPr>
            <w:noProof/>
            <w:webHidden/>
          </w:rPr>
          <w:instrText xml:space="preserve"> PAGEREF _Toc187674405 \h </w:instrText>
        </w:r>
        <w:r>
          <w:rPr>
            <w:noProof/>
            <w:webHidden/>
          </w:rPr>
        </w:r>
        <w:r>
          <w:rPr>
            <w:noProof/>
            <w:webHidden/>
          </w:rPr>
          <w:fldChar w:fldCharType="separate"/>
        </w:r>
        <w:r>
          <w:rPr>
            <w:noProof/>
            <w:webHidden/>
          </w:rPr>
          <w:t>16</w:t>
        </w:r>
        <w:r>
          <w:rPr>
            <w:noProof/>
            <w:webHidden/>
          </w:rPr>
          <w:fldChar w:fldCharType="end"/>
        </w:r>
      </w:hyperlink>
    </w:p>
    <w:p w14:paraId="369C6B14" w14:textId="2DF6C05D" w:rsidR="006C6B92" w:rsidRPr="004F1ED3" w:rsidRDefault="00971FA8">
      <w:pPr>
        <w:pStyle w:val="TableofFigures"/>
        <w:tabs>
          <w:tab w:val="right" w:leader="dot" w:pos="8630"/>
        </w:tabs>
        <w:rPr>
          <w:rFonts w:eastAsiaTheme="minorEastAsia"/>
          <w:noProof/>
          <w:sz w:val="22"/>
          <w:szCs w:val="22"/>
        </w:rPr>
      </w:pPr>
      <w:r w:rsidRPr="004F1ED3">
        <w:fldChar w:fldCharType="end"/>
      </w:r>
      <w:r w:rsidR="00401C06" w:rsidRPr="004F1ED3">
        <w:fldChar w:fldCharType="begin"/>
      </w:r>
      <w:r w:rsidR="00401C06" w:rsidRPr="004F1ED3">
        <w:instrText xml:space="preserve"> TOC \h \z \t "</w:instrText>
      </w:r>
      <w:r w:rsidR="008D722F" w:rsidRPr="004F1ED3">
        <w:instrText>Table</w:instrText>
      </w:r>
      <w:r w:rsidR="00401C06" w:rsidRPr="004F1ED3">
        <w:instrText xml:space="preserve"> Title" \c </w:instrText>
      </w:r>
      <w:r w:rsidR="00401C06" w:rsidRPr="004F1ED3">
        <w:fldChar w:fldCharType="separate"/>
      </w:r>
    </w:p>
    <w:p w14:paraId="29C4A261" w14:textId="77777777" w:rsidR="003E1BEE" w:rsidRPr="004F1ED3" w:rsidRDefault="00401C06" w:rsidP="008D722F">
      <w:r w:rsidRPr="004F1ED3">
        <w:fldChar w:fldCharType="end"/>
      </w:r>
      <w:r w:rsidR="00AE529B" w:rsidRPr="00AE529B">
        <w:rPr>
          <w:vanish/>
        </w:rPr>
        <w:t xml:space="preserve"> </w:t>
      </w:r>
      <w:r w:rsidR="00AE529B" w:rsidRPr="00151157">
        <w:rPr>
          <w:vanish/>
        </w:rPr>
        <w:t xml:space="preserve">This page is </w:t>
      </w:r>
      <w:r w:rsidR="00AE529B">
        <w:rPr>
          <w:vanish/>
        </w:rPr>
        <w:t>required if you have any tables. If you have no tables, delete this page.</w:t>
      </w:r>
    </w:p>
    <w:p w14:paraId="77961AFB" w14:textId="77777777" w:rsidR="003E1BEE" w:rsidRPr="004F1ED3" w:rsidRDefault="003E1BEE" w:rsidP="003E1BEE"/>
    <w:p w14:paraId="549614C8" w14:textId="77777777" w:rsidR="003E1BEE" w:rsidRPr="004F1ED3" w:rsidRDefault="003E1BEE" w:rsidP="003E1BEE">
      <w:pPr>
        <w:sectPr w:rsidR="003E1BEE" w:rsidRPr="004F1ED3" w:rsidSect="00DE3BA6">
          <w:headerReference w:type="default" r:id="rId20"/>
          <w:footerReference w:type="default" r:id="rId21"/>
          <w:pgSz w:w="12240" w:h="15840"/>
          <w:pgMar w:top="1440" w:right="1440" w:bottom="1440" w:left="1440" w:header="720" w:footer="1440" w:gutter="0"/>
          <w:pgNumType w:fmt="lowerRoman"/>
          <w:cols w:space="720"/>
          <w:docGrid w:linePitch="360"/>
        </w:sectPr>
      </w:pPr>
    </w:p>
    <w:p w14:paraId="6F26962E" w14:textId="77777777" w:rsidR="00517DDB" w:rsidRDefault="003E1BEE" w:rsidP="007C0562">
      <w:pPr>
        <w:pStyle w:val="PPH"/>
        <w:rPr>
          <w:noProof/>
        </w:rPr>
      </w:pPr>
      <w:bookmarkStart w:id="4" w:name="_Toc187741848"/>
      <w:r w:rsidRPr="004F1ED3">
        <w:t>LIST OF ILLUSTRATIONS</w:t>
      </w:r>
      <w:bookmarkEnd w:id="4"/>
      <w:r w:rsidR="006534AE" w:rsidRPr="004F1ED3">
        <w:fldChar w:fldCharType="begin"/>
      </w:r>
      <w:r w:rsidR="006534AE" w:rsidRPr="004F1ED3">
        <w:instrText xml:space="preserve"> TOC \h \z \t "Figure Title" \c </w:instrText>
      </w:r>
      <w:r w:rsidR="006534AE" w:rsidRPr="004F1ED3">
        <w:fldChar w:fldCharType="end"/>
      </w:r>
      <w:r w:rsidR="0045097C" w:rsidRPr="004F1ED3">
        <w:rPr>
          <w:rFonts w:asciiTheme="majorHAnsi" w:eastAsiaTheme="majorEastAsia" w:hAnsiTheme="majorHAnsi" w:cstheme="majorBidi"/>
          <w:color w:val="000000" w:themeColor="text1"/>
          <w:sz w:val="32"/>
        </w:rPr>
        <w:fldChar w:fldCharType="begin"/>
      </w:r>
      <w:r w:rsidR="0045097C" w:rsidRPr="004F1ED3">
        <w:instrText xml:space="preserve"> TOC \h \z \t "Figure Title,1, AF Appendix Figure ,1" \c  </w:instrText>
      </w:r>
      <w:r w:rsidR="0045097C" w:rsidRPr="004F1ED3">
        <w:rPr>
          <w:rFonts w:asciiTheme="majorHAnsi" w:eastAsiaTheme="majorEastAsia" w:hAnsiTheme="majorHAnsi" w:cstheme="majorBidi"/>
          <w:color w:val="000000" w:themeColor="text1"/>
          <w:sz w:val="32"/>
        </w:rPr>
        <w:fldChar w:fldCharType="separate"/>
      </w:r>
    </w:p>
    <w:p w14:paraId="365C488A" w14:textId="639FB7F2"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0" w:history="1">
        <w:r w:rsidRPr="001F7DEB">
          <w:rPr>
            <w:rStyle w:val="Hyperlink"/>
            <w:noProof/>
          </w:rPr>
          <w:t>Figure 1. Example Figure Title.</w:t>
        </w:r>
        <w:r>
          <w:rPr>
            <w:noProof/>
            <w:webHidden/>
          </w:rPr>
          <w:tab/>
        </w:r>
        <w:r>
          <w:rPr>
            <w:noProof/>
            <w:webHidden/>
          </w:rPr>
          <w:fldChar w:fldCharType="begin"/>
        </w:r>
        <w:r>
          <w:rPr>
            <w:noProof/>
            <w:webHidden/>
          </w:rPr>
          <w:instrText xml:space="preserve"> PAGEREF _Toc187674480 \h </w:instrText>
        </w:r>
        <w:r>
          <w:rPr>
            <w:noProof/>
            <w:webHidden/>
          </w:rPr>
        </w:r>
        <w:r>
          <w:rPr>
            <w:noProof/>
            <w:webHidden/>
          </w:rPr>
          <w:fldChar w:fldCharType="separate"/>
        </w:r>
        <w:r>
          <w:rPr>
            <w:noProof/>
            <w:webHidden/>
          </w:rPr>
          <w:t>10</w:t>
        </w:r>
        <w:r>
          <w:rPr>
            <w:noProof/>
            <w:webHidden/>
          </w:rPr>
          <w:fldChar w:fldCharType="end"/>
        </w:r>
      </w:hyperlink>
    </w:p>
    <w:p w14:paraId="0D57AA48" w14:textId="3AB0BDF9" w:rsidR="00517DDB" w:rsidRDefault="00517DDB">
      <w:pPr>
        <w:pStyle w:val="TableofFigures"/>
        <w:tabs>
          <w:tab w:val="right" w:leader="dot" w:pos="9350"/>
        </w:tabs>
        <w:rPr>
          <w:rFonts w:asciiTheme="minorHAnsi" w:eastAsiaTheme="minorEastAsia" w:hAnsiTheme="minorHAnsi" w:cstheme="minorBidi"/>
          <w:noProof/>
          <w:kern w:val="2"/>
          <w14:ligatures w14:val="standardContextual"/>
        </w:rPr>
      </w:pPr>
      <w:hyperlink w:anchor="_Toc187674481" w:history="1">
        <w:r w:rsidRPr="001F7DEB">
          <w:rPr>
            <w:rStyle w:val="Hyperlink"/>
            <w:noProof/>
            <w14:scene3d>
              <w14:camera w14:prst="orthographicFront"/>
              <w14:lightRig w14:rig="threePt" w14:dir="t">
                <w14:rot w14:lat="0" w14:lon="0" w14:rev="0"/>
              </w14:lightRig>
            </w14:scene3d>
          </w:rPr>
          <w:t>Figure A1.</w:t>
        </w:r>
        <w:r w:rsidRPr="001F7DEB">
          <w:rPr>
            <w:rStyle w:val="Hyperlink"/>
            <w:noProof/>
          </w:rPr>
          <w:t xml:space="preserve"> Example Figure Title</w:t>
        </w:r>
        <w:r>
          <w:rPr>
            <w:noProof/>
            <w:webHidden/>
          </w:rPr>
          <w:tab/>
        </w:r>
        <w:r>
          <w:rPr>
            <w:noProof/>
            <w:webHidden/>
          </w:rPr>
          <w:fldChar w:fldCharType="begin"/>
        </w:r>
        <w:r>
          <w:rPr>
            <w:noProof/>
            <w:webHidden/>
          </w:rPr>
          <w:instrText xml:space="preserve"> PAGEREF _Toc187674481 \h </w:instrText>
        </w:r>
        <w:r>
          <w:rPr>
            <w:noProof/>
            <w:webHidden/>
          </w:rPr>
        </w:r>
        <w:r>
          <w:rPr>
            <w:noProof/>
            <w:webHidden/>
          </w:rPr>
          <w:fldChar w:fldCharType="separate"/>
        </w:r>
        <w:r>
          <w:rPr>
            <w:noProof/>
            <w:webHidden/>
          </w:rPr>
          <w:t>17</w:t>
        </w:r>
        <w:r>
          <w:rPr>
            <w:noProof/>
            <w:webHidden/>
          </w:rPr>
          <w:fldChar w:fldCharType="end"/>
        </w:r>
      </w:hyperlink>
    </w:p>
    <w:p w14:paraId="5570965E" w14:textId="77777777" w:rsidR="003E1BEE" w:rsidRPr="004F1ED3" w:rsidRDefault="0045097C" w:rsidP="00D204E8">
      <w:pPr>
        <w:pStyle w:val="TableofFigures"/>
        <w:tabs>
          <w:tab w:val="right" w:leader="dot" w:pos="8630"/>
        </w:tabs>
      </w:pPr>
      <w:r w:rsidRPr="004F1ED3">
        <w:fldChar w:fldCharType="end"/>
      </w:r>
      <w:r w:rsidR="00D204E8" w:rsidRPr="004F1ED3">
        <w:fldChar w:fldCharType="begin"/>
      </w:r>
      <w:r w:rsidR="00D204E8" w:rsidRPr="004F1ED3">
        <w:instrText xml:space="preserve">  TOC \h \z \t "Figure Title,1, AF Appendix Figure ,1" \c </w:instrText>
      </w:r>
      <w:r w:rsidR="00D204E8" w:rsidRPr="004F1ED3">
        <w:fldChar w:fldCharType="end"/>
      </w:r>
    </w:p>
    <w:p w14:paraId="5B457029" w14:textId="77777777" w:rsidR="00AE529B" w:rsidRPr="004F1ED3" w:rsidRDefault="00AE529B" w:rsidP="00AE529B">
      <w:r w:rsidRPr="00151157">
        <w:rPr>
          <w:vanish/>
        </w:rPr>
        <w:t xml:space="preserve">This page is </w:t>
      </w:r>
      <w:r>
        <w:rPr>
          <w:vanish/>
        </w:rPr>
        <w:t>required if you have any Figures. If you have no figures, delete this page.</w:t>
      </w:r>
    </w:p>
    <w:p w14:paraId="11ECB0D6" w14:textId="77777777" w:rsidR="003E1BEE" w:rsidRPr="004F1ED3" w:rsidRDefault="003E1BEE" w:rsidP="003E1BEE"/>
    <w:p w14:paraId="4048B059" w14:textId="77777777" w:rsidR="003E1BEE" w:rsidRPr="004F1ED3" w:rsidRDefault="003E1BEE" w:rsidP="003E1BEE"/>
    <w:p w14:paraId="3FA21F6C" w14:textId="77777777" w:rsidR="00F91CBF" w:rsidRPr="004F1ED3" w:rsidRDefault="00F91CBF" w:rsidP="003047A3">
      <w:pPr>
        <w:pStyle w:val="APPENDIX"/>
        <w:sectPr w:rsidR="00F91CBF" w:rsidRPr="004F1ED3" w:rsidSect="00DE3BA6">
          <w:headerReference w:type="default" r:id="rId22"/>
          <w:footerReference w:type="default" r:id="rId23"/>
          <w:pgSz w:w="12240" w:h="15840"/>
          <w:pgMar w:top="1440" w:right="1440" w:bottom="1440" w:left="1440" w:header="720" w:footer="1440" w:gutter="0"/>
          <w:pgNumType w:fmt="lowerRoman"/>
          <w:cols w:space="720"/>
          <w:docGrid w:linePitch="360"/>
        </w:sectPr>
      </w:pPr>
    </w:p>
    <w:p w14:paraId="499C4AF3" w14:textId="77777777" w:rsidR="003E1BEE" w:rsidRPr="004F1ED3" w:rsidRDefault="00F91CBF" w:rsidP="007C0562">
      <w:pPr>
        <w:pStyle w:val="PPH"/>
      </w:pPr>
      <w:bookmarkStart w:id="5" w:name="_Toc187741849"/>
      <w:r w:rsidRPr="004F1ED3">
        <w:t>LIST OF ABBREVIATIONS</w:t>
      </w:r>
      <w:bookmarkEnd w:id="5"/>
    </w:p>
    <w:p w14:paraId="25DB5B24" w14:textId="12B250DB" w:rsidR="00241A86" w:rsidRDefault="00CF3B9F" w:rsidP="003E1BEE">
      <w:r w:rsidRPr="004F1ED3">
        <w:tab/>
      </w:r>
      <w:r w:rsidRPr="004F1ED3">
        <w:tab/>
      </w:r>
      <w:r w:rsidR="00241A86" w:rsidRPr="00814271">
        <w:rPr>
          <w:i/>
          <w:iCs/>
        </w:rPr>
        <w:t>IRB</w:t>
      </w:r>
      <w:r w:rsidR="00241A86">
        <w:tab/>
      </w:r>
      <w:r w:rsidR="00241A86">
        <w:tab/>
      </w:r>
      <w:r w:rsidR="00241A86">
        <w:tab/>
      </w:r>
      <w:r w:rsidR="00241A86">
        <w:tab/>
        <w:t>Institutional Review Board</w:t>
      </w:r>
    </w:p>
    <w:p w14:paraId="0BF42884" w14:textId="2283658B" w:rsidR="00F91CBF" w:rsidRPr="004F1ED3" w:rsidRDefault="00CF3B9F" w:rsidP="00241A86">
      <w:pPr>
        <w:ind w:left="720" w:firstLine="720"/>
      </w:pPr>
      <w:r w:rsidRPr="004F1ED3">
        <w:rPr>
          <w:i/>
        </w:rPr>
        <w:t>USM</w:t>
      </w:r>
      <w:r w:rsidRPr="004F1ED3">
        <w:rPr>
          <w:i/>
        </w:rPr>
        <w:tab/>
      </w:r>
      <w:r w:rsidRPr="004F1ED3">
        <w:rPr>
          <w:i/>
        </w:rPr>
        <w:tab/>
      </w:r>
      <w:r w:rsidRPr="004F1ED3">
        <w:rPr>
          <w:i/>
        </w:rPr>
        <w:tab/>
      </w:r>
      <w:r w:rsidRPr="004F1ED3">
        <w:rPr>
          <w:i/>
        </w:rPr>
        <w:tab/>
      </w:r>
      <w:r w:rsidRPr="004F1ED3">
        <w:t>The University of Southern Mississippi</w:t>
      </w:r>
    </w:p>
    <w:p w14:paraId="30C31A6F" w14:textId="77777777" w:rsidR="00CF3B9F" w:rsidRPr="004F1ED3" w:rsidRDefault="00CF3B9F" w:rsidP="003E1BEE">
      <w:r w:rsidRPr="004F1ED3">
        <w:tab/>
      </w:r>
      <w:r w:rsidRPr="004F1ED3">
        <w:tab/>
      </w:r>
      <w:r w:rsidRPr="004F1ED3">
        <w:rPr>
          <w:i/>
        </w:rPr>
        <w:t>WCU</w:t>
      </w:r>
      <w:r w:rsidRPr="004F1ED3">
        <w:tab/>
      </w:r>
      <w:r w:rsidRPr="004F1ED3">
        <w:tab/>
      </w:r>
      <w:r w:rsidRPr="004F1ED3">
        <w:tab/>
      </w:r>
      <w:r w:rsidRPr="004F1ED3">
        <w:tab/>
        <w:t>William Carey University</w:t>
      </w:r>
    </w:p>
    <w:p w14:paraId="47D9DCEE" w14:textId="77777777" w:rsidR="00CF3B9F" w:rsidRPr="004F1ED3" w:rsidRDefault="00CF3B9F" w:rsidP="003E1BEE">
      <w:pPr>
        <w:rPr>
          <w:i/>
        </w:rPr>
      </w:pPr>
    </w:p>
    <w:p w14:paraId="0BFD70AE" w14:textId="77777777" w:rsidR="00AE529B" w:rsidRPr="004F1ED3" w:rsidRDefault="00AE529B" w:rsidP="00B60747">
      <w:pPr>
        <w:spacing w:line="240" w:lineRule="auto"/>
      </w:pPr>
      <w:r w:rsidRPr="00151157">
        <w:rPr>
          <w:vanish/>
        </w:rPr>
        <w:t xml:space="preserve">This page is </w:t>
      </w:r>
      <w:r>
        <w:rPr>
          <w:vanish/>
        </w:rPr>
        <w:t>optional. Discuss with your committee if you should include this. If you do not use this page, then please delete it.</w:t>
      </w:r>
    </w:p>
    <w:p w14:paraId="14D86B00" w14:textId="77777777" w:rsidR="00CF3B9F" w:rsidRPr="004F1ED3" w:rsidRDefault="00CF3B9F" w:rsidP="003E1BEE"/>
    <w:p w14:paraId="4D8DA3C9" w14:textId="77777777" w:rsidR="00CF3B9F" w:rsidRPr="004F1ED3" w:rsidRDefault="00CF3B9F" w:rsidP="003E1BEE"/>
    <w:p w14:paraId="4DD1261E" w14:textId="77777777" w:rsidR="003E1BEE" w:rsidRPr="004F1ED3" w:rsidRDefault="003E1BEE" w:rsidP="003E1BEE"/>
    <w:p w14:paraId="6BB02D67" w14:textId="77777777" w:rsidR="00CF3B9F" w:rsidRPr="004F1ED3" w:rsidRDefault="00CF3B9F" w:rsidP="003E1BEE"/>
    <w:p w14:paraId="60CAC6D2" w14:textId="77777777" w:rsidR="00CF3B9F" w:rsidRPr="004F1ED3" w:rsidRDefault="00CF3B9F" w:rsidP="003E1BEE">
      <w:pPr>
        <w:sectPr w:rsidR="00CF3B9F" w:rsidRPr="004F1ED3" w:rsidSect="00DE3BA6">
          <w:pgSz w:w="12240" w:h="15840"/>
          <w:pgMar w:top="1440" w:right="1440" w:bottom="1440" w:left="1440" w:header="720" w:footer="1440" w:gutter="0"/>
          <w:pgNumType w:fmt="lowerRoman"/>
          <w:cols w:space="720"/>
          <w:docGrid w:linePitch="360"/>
        </w:sectPr>
      </w:pPr>
      <w:r w:rsidRPr="004F1ED3">
        <w:tab/>
      </w:r>
    </w:p>
    <w:p w14:paraId="5E3A509C" w14:textId="030E5482" w:rsidR="008D722F" w:rsidRPr="004F1ED3" w:rsidRDefault="00C924BA" w:rsidP="00410027">
      <w:pPr>
        <w:pStyle w:val="ChapterTitleCT"/>
      </w:pPr>
      <w:bookmarkStart w:id="6" w:name="_Toc187741850"/>
      <w:r w:rsidRPr="00C924BA">
        <w:t>–</w:t>
      </w:r>
      <w:r w:rsidR="00F7503B" w:rsidRPr="004F1ED3">
        <w:t xml:space="preserve"> </w:t>
      </w:r>
      <w:r w:rsidR="00074E95">
        <w:t>INTRODUCTION</w:t>
      </w:r>
      <w:bookmarkEnd w:id="6"/>
    </w:p>
    <w:p w14:paraId="150B43BC" w14:textId="77777777" w:rsidR="00D123F1" w:rsidRPr="00B24B17" w:rsidRDefault="00D123F1" w:rsidP="00B24B17">
      <w:pPr>
        <w:pStyle w:val="H1"/>
      </w:pPr>
      <w:bookmarkStart w:id="7" w:name="_Toc187741851"/>
      <w:r w:rsidRPr="00B24B17">
        <w:t>Example 1st level heading</w:t>
      </w:r>
      <w:bookmarkEnd w:id="7"/>
    </w:p>
    <w:p w14:paraId="4834E3B1" w14:textId="77777777" w:rsidR="00D847B7" w:rsidRDefault="00D847B7" w:rsidP="00D847B7">
      <w:pPr>
        <w:pStyle w:val="Paragraphs"/>
        <w:rPr>
          <w:rStyle w:val="ParagraphsChar"/>
        </w:rPr>
      </w:pPr>
      <w:r>
        <w:rPr>
          <w:rStyle w:val="ParagraphsChar"/>
        </w:rPr>
        <w:t xml:space="preserve">Here I would begin writing or </w:t>
      </w:r>
      <w:proofErr w:type="gramStart"/>
      <w:r>
        <w:rPr>
          <w:rStyle w:val="ParagraphsChar"/>
        </w:rPr>
        <w:t>copy and pasting</w:t>
      </w:r>
      <w:proofErr w:type="gramEnd"/>
      <w:r>
        <w:rPr>
          <w:rStyle w:val="ParagraphsChar"/>
        </w:rPr>
        <w:t xml:space="preserve"> from another document the first paragraph of the first chapter of my dissertation. I would want to make sure that I applied the style “paragraphs” to this paragraph. Otherwise, if I accidentally applied the style “chapter title” or “1</w:t>
      </w:r>
      <w:r w:rsidRPr="005D523B">
        <w:rPr>
          <w:rStyle w:val="ParagraphsChar"/>
          <w:vertAlign w:val="superscript"/>
        </w:rPr>
        <w:t>st</w:t>
      </w:r>
      <w:r>
        <w:rPr>
          <w:rStyle w:val="ParagraphsChar"/>
        </w:rPr>
        <w:t xml:space="preserve"> level heading” then this paragraph would populate into my Table of Contents, which I don’t want. </w:t>
      </w:r>
    </w:p>
    <w:p w14:paraId="5C8BE5B0" w14:textId="77777777" w:rsidR="00E859E6" w:rsidRPr="004F1ED3" w:rsidRDefault="00E859E6" w:rsidP="0067043E">
      <w:pPr>
        <w:pStyle w:val="H2"/>
        <w:keepNext/>
        <w:contextualSpacing/>
        <w:outlineLvl w:val="2"/>
        <w:rPr>
          <w:rFonts w:cs="Times New Roman"/>
        </w:rPr>
      </w:pPr>
      <w:bookmarkStart w:id="8" w:name="_Toc187741852"/>
      <w:r w:rsidRPr="004F1ED3">
        <w:rPr>
          <w:rFonts w:cs="Times New Roman"/>
        </w:rPr>
        <w:t>Example 2</w:t>
      </w:r>
      <w:r w:rsidRPr="004F1ED3">
        <w:rPr>
          <w:rFonts w:cs="Times New Roman"/>
          <w:vertAlign w:val="superscript"/>
        </w:rPr>
        <w:t>nd</w:t>
      </w:r>
      <w:r w:rsidRPr="004F1ED3">
        <w:rPr>
          <w:rFonts w:cs="Times New Roman"/>
        </w:rPr>
        <w:t xml:space="preserve"> level heading</w:t>
      </w:r>
      <w:bookmarkEnd w:id="8"/>
    </w:p>
    <w:p w14:paraId="4C471E3C" w14:textId="77777777" w:rsidR="00696595" w:rsidRDefault="008C0056" w:rsidP="005F1D67">
      <w:pPr>
        <w:pStyle w:val="Paragraphs"/>
        <w:rPr>
          <w:rFonts w:cs="Times New Roman"/>
        </w:rPr>
      </w:pPr>
      <w:r>
        <w:rPr>
          <w:rFonts w:cs="Times New Roman"/>
        </w:rPr>
        <w:t xml:space="preserve">Here I would write a paragraph relevant to the second level heading above this paragraph. The best way to do this is to type directly into this document’s paragraph section using the “paragraph” style. However, if I had typed in a different document previously, I could copy and paste that information here, then highlight the information and select “paragraph” to apply that style to this and all other paragraphs. I would also want to make sure that </w:t>
      </w:r>
      <w:r w:rsidR="00696595">
        <w:rPr>
          <w:rFonts w:cs="Times New Roman"/>
        </w:rPr>
        <w:t xml:space="preserve">the line spacing is set to </w:t>
      </w:r>
      <w:proofErr w:type="gramStart"/>
      <w:r w:rsidR="00696595">
        <w:rPr>
          <w:rFonts w:cs="Times New Roman"/>
        </w:rPr>
        <w:t>double spaced</w:t>
      </w:r>
      <w:proofErr w:type="gramEnd"/>
      <w:r w:rsidR="00696595">
        <w:rPr>
          <w:rFonts w:cs="Times New Roman"/>
        </w:rPr>
        <w:t xml:space="preserve"> throughout my document, including between </w:t>
      </w:r>
      <w:proofErr w:type="gramStart"/>
      <w:r w:rsidR="00696595">
        <w:rPr>
          <w:rFonts w:cs="Times New Roman"/>
        </w:rPr>
        <w:t>all of</w:t>
      </w:r>
      <w:proofErr w:type="gramEnd"/>
      <w:r w:rsidR="00696595">
        <w:rPr>
          <w:rFonts w:cs="Times New Roman"/>
        </w:rPr>
        <w:t xml:space="preserve"> my paragraphs. </w:t>
      </w:r>
    </w:p>
    <w:p w14:paraId="7DF778DC" w14:textId="101376B8" w:rsidR="005F1D67" w:rsidRPr="004F1ED3" w:rsidRDefault="00696595" w:rsidP="005F1D67">
      <w:pPr>
        <w:pStyle w:val="Paragraphs"/>
        <w:rPr>
          <w:rFonts w:cs="Times New Roman"/>
        </w:rPr>
      </w:pPr>
      <w:r>
        <w:rPr>
          <w:rFonts w:cs="Times New Roman"/>
        </w:rPr>
        <w:t xml:space="preserve">When </w:t>
      </w:r>
      <w:proofErr w:type="gramStart"/>
      <w:r>
        <w:rPr>
          <w:rFonts w:cs="Times New Roman"/>
        </w:rPr>
        <w:t>copy</w:t>
      </w:r>
      <w:proofErr w:type="gramEnd"/>
      <w:r>
        <w:rPr>
          <w:rFonts w:cs="Times New Roman"/>
        </w:rPr>
        <w:t xml:space="preserve"> and pasting from another document, sometimes the line spacing defaults to include extra space between the lines, so I want to make sure that my line spacing throughout my entire document is 2.0 spaced with no extra lines between paragraphs. I do this by highlighting text, </w:t>
      </w:r>
      <w:r w:rsidR="004C6287">
        <w:rPr>
          <w:rFonts w:cs="Times New Roman"/>
        </w:rPr>
        <w:t xml:space="preserve">opening the </w:t>
      </w:r>
      <w:r w:rsidR="00C67D9E">
        <w:rPr>
          <w:rFonts w:cs="Times New Roman"/>
        </w:rPr>
        <w:t xml:space="preserve">paragraphs </w:t>
      </w:r>
      <w:r w:rsidR="004C6287">
        <w:rPr>
          <w:rFonts w:cs="Times New Roman"/>
        </w:rPr>
        <w:t xml:space="preserve">options (either by right clicking on text or opening it in the </w:t>
      </w:r>
      <w:proofErr w:type="gramStart"/>
      <w:r w:rsidR="004C6287">
        <w:rPr>
          <w:rFonts w:cs="Times New Roman"/>
        </w:rPr>
        <w:t>Home</w:t>
      </w:r>
      <w:proofErr w:type="gramEnd"/>
      <w:r w:rsidR="004C6287">
        <w:rPr>
          <w:rFonts w:cs="Times New Roman"/>
        </w:rPr>
        <w:t xml:space="preserve"> tab’s paragraphs section)</w:t>
      </w:r>
      <w:r w:rsidR="00C67D9E">
        <w:rPr>
          <w:rFonts w:cs="Times New Roman"/>
        </w:rPr>
        <w:t>, going into</w:t>
      </w:r>
      <w:r w:rsidR="004C6287">
        <w:rPr>
          <w:rFonts w:cs="Times New Roman"/>
        </w:rPr>
        <w:t xml:space="preserve"> line</w:t>
      </w:r>
      <w:r w:rsidR="00C67D9E">
        <w:rPr>
          <w:rFonts w:cs="Times New Roman"/>
        </w:rPr>
        <w:t xml:space="preserve"> spacing</w:t>
      </w:r>
      <w:r w:rsidR="004C6287">
        <w:rPr>
          <w:rFonts w:cs="Times New Roman"/>
        </w:rPr>
        <w:t xml:space="preserve"> options</w:t>
      </w:r>
      <w:r w:rsidR="00C67D9E">
        <w:rPr>
          <w:rFonts w:cs="Times New Roman"/>
        </w:rPr>
        <w:t xml:space="preserve">, </w:t>
      </w:r>
      <w:r w:rsidR="004C6287">
        <w:rPr>
          <w:rFonts w:cs="Times New Roman"/>
        </w:rPr>
        <w:t xml:space="preserve">then indents and spacing options, </w:t>
      </w:r>
      <w:r w:rsidR="00F22C6D">
        <w:rPr>
          <w:rFonts w:cs="Times New Roman"/>
        </w:rPr>
        <w:t xml:space="preserve">and setting spacing to 2.0 with 0 points of extra space before and after paragraphs. </w:t>
      </w:r>
    </w:p>
    <w:p w14:paraId="19E48DA7" w14:textId="77777777" w:rsidR="00E859E6" w:rsidRPr="004F1ED3" w:rsidRDefault="00E859E6" w:rsidP="0067043E">
      <w:pPr>
        <w:pStyle w:val="Paragraphs"/>
        <w:contextualSpacing/>
        <w:rPr>
          <w:rFonts w:cs="Times New Roman"/>
        </w:rPr>
      </w:pPr>
      <w:bookmarkStart w:id="9" w:name="_Toc187741853"/>
      <w:r w:rsidRPr="004F1ED3">
        <w:rPr>
          <w:rStyle w:val="H3Char"/>
          <w:rFonts w:cs="Times New Roman"/>
        </w:rPr>
        <w:t>Example 3rd level heading (in paragraph)</w:t>
      </w:r>
      <w:bookmarkEnd w:id="9"/>
      <w:r w:rsidRPr="004F1ED3">
        <w:rPr>
          <w:rFonts w:cs="Times New Roman"/>
        </w:rPr>
        <w:t>. Example paragraph with heading in line with paragraph.</w:t>
      </w:r>
    </w:p>
    <w:p w14:paraId="701B11B6" w14:textId="77777777" w:rsidR="00E859E6" w:rsidRPr="004F1ED3" w:rsidRDefault="00E859E6" w:rsidP="0067043E">
      <w:pPr>
        <w:pStyle w:val="H4"/>
        <w:contextualSpacing/>
        <w:rPr>
          <w:rFonts w:cs="Times New Roman"/>
        </w:rPr>
      </w:pPr>
      <w:bookmarkStart w:id="10" w:name="_Toc187741854"/>
      <w:r w:rsidRPr="004F1ED3">
        <w:rPr>
          <w:rFonts w:cs="Times New Roman"/>
        </w:rPr>
        <w:t>Example 4</w:t>
      </w:r>
      <w:r w:rsidRPr="004F1ED3">
        <w:rPr>
          <w:rFonts w:cs="Times New Roman"/>
          <w:vertAlign w:val="superscript"/>
        </w:rPr>
        <w:t>th</w:t>
      </w:r>
      <w:r w:rsidRPr="004F1ED3">
        <w:rPr>
          <w:rFonts w:cs="Times New Roman"/>
        </w:rPr>
        <w:t xml:space="preserve"> level heading</w:t>
      </w:r>
      <w:bookmarkEnd w:id="10"/>
    </w:p>
    <w:p w14:paraId="59836F59" w14:textId="618BEC51" w:rsidR="00AE6266" w:rsidRPr="00CB1CBA" w:rsidRDefault="00AE6266" w:rsidP="00AE6266">
      <w:pPr>
        <w:ind w:firstLine="720"/>
      </w:pPr>
      <w:r w:rsidRPr="00CB1CBA">
        <w:t>Tables must be formatted to fit within the 1</w:t>
      </w:r>
      <w:r w:rsidR="0036165F">
        <w:t>”</w:t>
      </w:r>
      <w:r w:rsidRPr="00CB1CBA">
        <w:t xml:space="preserve"> left, 1</w:t>
      </w:r>
      <w:r w:rsidR="0036165F">
        <w:t>”</w:t>
      </w:r>
      <w:r w:rsidRPr="00CB1CBA">
        <w:t xml:space="preserve"> right, 1</w:t>
      </w:r>
      <w:r w:rsidR="0036165F">
        <w:t>”</w:t>
      </w:r>
      <w:r w:rsidRPr="00CB1CBA">
        <w:t xml:space="preserve"> top, 1</w:t>
      </w:r>
      <w:r w:rsidR="0036165F">
        <w:t>”</w:t>
      </w:r>
      <w:r w:rsidRPr="00CB1CBA">
        <w:t xml:space="preserve"> bottom margins.</w:t>
      </w:r>
      <w:r w:rsidRPr="00AE6266">
        <w:t xml:space="preserve"> Turn on the ruler to see the margins.</w:t>
      </w:r>
    </w:p>
    <w:p w14:paraId="22538978" w14:textId="77777777" w:rsidR="00AE6266" w:rsidRDefault="00AE6266" w:rsidP="00AE6266">
      <w:pPr>
        <w:ind w:firstLine="720"/>
      </w:pPr>
      <w:proofErr w:type="gramStart"/>
      <w:r w:rsidRPr="00CB1CBA">
        <w:t>In order for</w:t>
      </w:r>
      <w:proofErr w:type="gramEnd"/>
      <w:r w:rsidRPr="00CB1CBA">
        <w:t xml:space="preserve"> </w:t>
      </w:r>
      <w:r>
        <w:t>table titles</w:t>
      </w:r>
      <w:r w:rsidRPr="00CB1CBA">
        <w:t xml:space="preserve"> to populate in </w:t>
      </w:r>
      <w:r>
        <w:t>the</w:t>
      </w:r>
      <w:r w:rsidRPr="00CB1CBA">
        <w:t xml:space="preserve"> List of Tables, you will need to highlight your table title and select “Table Title” style which is located under “Styles” in the Home Row. </w:t>
      </w:r>
      <w:r>
        <w:t>You will then need to update your List of Tables. See Document Guidelines</w:t>
      </w:r>
    </w:p>
    <w:p w14:paraId="79CD75CA" w14:textId="77777777" w:rsidR="00AE6266" w:rsidRDefault="00AE6266" w:rsidP="00AE6266">
      <w:pPr>
        <w:ind w:firstLine="720"/>
      </w:pPr>
    </w:p>
    <w:p w14:paraId="5A2CC53C" w14:textId="77777777" w:rsidR="00DF314B" w:rsidRPr="004F1ED3" w:rsidRDefault="00DF314B" w:rsidP="00715640">
      <w:pPr>
        <w:pStyle w:val="TableTitle"/>
        <w:rPr>
          <w:rFonts w:cs="Times New Roman"/>
        </w:rPr>
      </w:pPr>
      <w:r w:rsidRPr="004F1ED3">
        <w:rPr>
          <w:rFonts w:cs="Times New Roman"/>
        </w:rPr>
        <w:br/>
      </w:r>
      <w:bookmarkStart w:id="11" w:name="_Toc187674404"/>
      <w:r w:rsidRPr="004F1ED3">
        <w:rPr>
          <w:rFonts w:cs="Times New Roman"/>
        </w:rPr>
        <w:t>Example Table Title</w:t>
      </w:r>
      <w:bookmarkEnd w:id="11"/>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5210C2D3" w14:textId="77777777" w:rsidTr="00490DEC">
        <w:trPr>
          <w:trHeight w:val="720"/>
        </w:trPr>
        <w:tc>
          <w:tcPr>
            <w:tcW w:w="8630" w:type="dxa"/>
          </w:tcPr>
          <w:p w14:paraId="777EAF1C" w14:textId="77777777" w:rsidR="006F62F0" w:rsidRPr="00EF4A71" w:rsidRDefault="006F62F0" w:rsidP="00490DEC">
            <w:pPr>
              <w:rPr>
                <w:rFonts w:cstheme="minorBidi"/>
                <w:sz w:val="16"/>
                <w:szCs w:val="16"/>
              </w:rPr>
            </w:pPr>
          </w:p>
        </w:tc>
      </w:tr>
      <w:tr w:rsidR="00F52C68" w:rsidRPr="00EF4A71" w14:paraId="663B2118" w14:textId="77777777" w:rsidTr="00490DEC">
        <w:trPr>
          <w:trHeight w:val="720"/>
        </w:trPr>
        <w:tc>
          <w:tcPr>
            <w:tcW w:w="8630" w:type="dxa"/>
          </w:tcPr>
          <w:p w14:paraId="4EFD4B35" w14:textId="77777777" w:rsidR="00F52C68" w:rsidRPr="00EF4A71" w:rsidRDefault="00F52C68" w:rsidP="00490DEC">
            <w:pPr>
              <w:rPr>
                <w:rFonts w:cstheme="minorBidi"/>
                <w:sz w:val="16"/>
                <w:szCs w:val="16"/>
              </w:rPr>
            </w:pPr>
          </w:p>
        </w:tc>
      </w:tr>
    </w:tbl>
    <w:p w14:paraId="1B7A955B" w14:textId="77777777" w:rsidR="00F52C68" w:rsidRDefault="00F52C68" w:rsidP="00F52C68">
      <w:pPr>
        <w:pStyle w:val="Paragraphs"/>
        <w:ind w:firstLine="0"/>
      </w:pPr>
    </w:p>
    <w:p w14:paraId="4EC52BF5" w14:textId="52FBA876" w:rsidR="00DF314B" w:rsidRPr="004F1ED3" w:rsidRDefault="00341434" w:rsidP="00F52C68">
      <w:pPr>
        <w:pStyle w:val="Paragraphs"/>
        <w:ind w:firstLine="0"/>
      </w:pPr>
      <w:r>
        <w:fldChar w:fldCharType="begin"/>
      </w:r>
      <w:r w:rsidRPr="001D4E76">
        <w:instrText xml:space="preserve"> STYLEREF "Table Title" \l \n </w:instrText>
      </w:r>
      <w:r>
        <w:fldChar w:fldCharType="separate"/>
      </w:r>
      <w:r w:rsidR="009E29CC">
        <w:rPr>
          <w:noProof/>
        </w:rPr>
        <w:t>Table 1</w:t>
      </w:r>
      <w:r>
        <w:rPr>
          <w:noProof/>
        </w:rPr>
        <w:fldChar w:fldCharType="end"/>
      </w:r>
      <w:r w:rsidR="00F87B67">
        <w:t xml:space="preserve"> </w:t>
      </w:r>
      <w:r w:rsidR="00545944" w:rsidRPr="004F1ED3">
        <w:t>(continued).</w:t>
      </w:r>
    </w:p>
    <w:tbl>
      <w:tblPr>
        <w:tblStyle w:val="TableGrid"/>
        <w:tblW w:w="0" w:type="auto"/>
        <w:tblLook w:val="04A0" w:firstRow="1" w:lastRow="0" w:firstColumn="1" w:lastColumn="0" w:noHBand="0" w:noVBand="1"/>
        <w:tblCaption w:val="Additional Sample Appendix Table"/>
        <w:tblDescription w:val="Three horizontal, parallel lines connected at each end to form a sample table. The text above the table is intended as an example of a &quot;Table Continued&quot; heading. The table contains no data."/>
      </w:tblPr>
      <w:tblGrid>
        <w:gridCol w:w="8630"/>
      </w:tblGrid>
      <w:tr w:rsidR="006F62F0" w:rsidRPr="00EF4A71" w14:paraId="3AF9E716" w14:textId="77777777" w:rsidTr="00490DEC">
        <w:trPr>
          <w:trHeight w:val="720"/>
        </w:trPr>
        <w:tc>
          <w:tcPr>
            <w:tcW w:w="8630" w:type="dxa"/>
          </w:tcPr>
          <w:p w14:paraId="3F83B66A" w14:textId="77777777" w:rsidR="006F62F0" w:rsidRPr="00EF4A71" w:rsidRDefault="006F62F0" w:rsidP="00490DEC">
            <w:pPr>
              <w:rPr>
                <w:rFonts w:cstheme="minorBidi"/>
                <w:sz w:val="16"/>
                <w:szCs w:val="16"/>
              </w:rPr>
            </w:pPr>
          </w:p>
        </w:tc>
      </w:tr>
      <w:tr w:rsidR="006F62F0" w:rsidRPr="00EF4A71" w14:paraId="7A5E032A" w14:textId="77777777" w:rsidTr="00490DEC">
        <w:trPr>
          <w:trHeight w:val="720"/>
        </w:trPr>
        <w:tc>
          <w:tcPr>
            <w:tcW w:w="8630" w:type="dxa"/>
          </w:tcPr>
          <w:p w14:paraId="20230405" w14:textId="77777777" w:rsidR="006F62F0" w:rsidRPr="00EF4A71" w:rsidRDefault="006F62F0" w:rsidP="00490DEC">
            <w:pPr>
              <w:rPr>
                <w:rFonts w:cstheme="minorBidi"/>
                <w:sz w:val="16"/>
                <w:szCs w:val="16"/>
              </w:rPr>
            </w:pPr>
          </w:p>
        </w:tc>
      </w:tr>
    </w:tbl>
    <w:p w14:paraId="2E690510" w14:textId="77777777" w:rsidR="00C757E4" w:rsidRDefault="00DF314B" w:rsidP="00C757E4">
      <w:pPr>
        <w:pStyle w:val="TableNotes"/>
        <w:rPr>
          <w:rFonts w:cs="Times New Roman"/>
        </w:rPr>
      </w:pPr>
      <w:r w:rsidRPr="004F1ED3">
        <w:rPr>
          <w:rFonts w:cs="Times New Roman"/>
        </w:rPr>
        <w:t xml:space="preserve">Note: </w:t>
      </w:r>
      <w:r w:rsidR="00AE6266" w:rsidRPr="00AE6266">
        <w:rPr>
          <w:rFonts w:cs="Times New Roman"/>
        </w:rPr>
        <w:t>Here is an example of table notes in the table note style. The table notes should be formatted according to your style guide.</w:t>
      </w:r>
    </w:p>
    <w:p w14:paraId="595D4B74" w14:textId="77777777" w:rsidR="009C2863" w:rsidRDefault="009C2863" w:rsidP="009C2863">
      <w:pPr>
        <w:pStyle w:val="Paragraphs"/>
      </w:pPr>
      <w:r>
        <w:t xml:space="preserve">If your table is longer than one page, you will need to have a “Table Continued” for each additional page that the table goes over. See </w:t>
      </w:r>
      <w:proofErr w:type="gramStart"/>
      <w:r>
        <w:t>example</w:t>
      </w:r>
      <w:proofErr w:type="gramEnd"/>
      <w:r>
        <w:t xml:space="preserve"> on next page.</w:t>
      </w:r>
    </w:p>
    <w:p w14:paraId="4A14A562" w14:textId="4260CF8C" w:rsidR="009E29CC" w:rsidRDefault="00D80257" w:rsidP="009E29CC">
      <w:pPr>
        <w:pStyle w:val="Paragraphs"/>
        <w:ind w:firstLine="0"/>
      </w:pPr>
      <w:r>
        <w:tab/>
      </w:r>
      <w:r w:rsidR="007B0A4A">
        <w:t xml:space="preserve">See below for an example of a figure. </w:t>
      </w:r>
      <w:proofErr w:type="gramStart"/>
      <w:r w:rsidR="007B0A4A">
        <w:t>In order for</w:t>
      </w:r>
      <w:proofErr w:type="gramEnd"/>
      <w:r w:rsidR="007B0A4A">
        <w:t xml:space="preserve"> your figure to populate in the List of Illustrations you will need to highlight the figure title and select the “Figure Title Style.” You will then need to update your List of Illustrations. Figures must be within the 1” left, 1” right, 1” top, and 1” bottom margins. </w:t>
      </w:r>
    </w:p>
    <w:p w14:paraId="151975DF" w14:textId="77777777" w:rsidR="007B0A4A" w:rsidRPr="004F1ED3" w:rsidRDefault="007B0A4A" w:rsidP="007B0A4A">
      <w:pPr>
        <w:pStyle w:val="Paragraphs"/>
        <w:ind w:firstLine="0"/>
        <w:jc w:val="center"/>
        <w:rPr>
          <w:rFonts w:cs="Times New Roman"/>
        </w:rPr>
      </w:pPr>
      <w:r>
        <w:rPr>
          <w:rFonts w:cs="Times New Roman"/>
          <w:noProof/>
        </w:rPr>
        <w:drawing>
          <wp:inline distT="0" distB="0" distL="0" distR="0" wp14:anchorId="514050F7" wp14:editId="1F0E17C1">
            <wp:extent cx="4445000" cy="3419230"/>
            <wp:effectExtent l="0" t="0" r="0" b="0"/>
            <wp:docPr id="3" name="Picture 3" descr="A photograph of the &quot;Lofty Return statue, an eagle with spread wings landing on a tree branch, at the USM Gulf Park campus. The photo functions as a sample figure, with italicized text and superscript text below the image functioning as a figure title and figure note, respectively." title="Exampl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agle gulf park2 (2).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454517" cy="3426551"/>
                    </a:xfrm>
                    <a:prstGeom prst="rect">
                      <a:avLst/>
                    </a:prstGeom>
                  </pic:spPr>
                </pic:pic>
              </a:graphicData>
            </a:graphic>
          </wp:inline>
        </w:drawing>
      </w:r>
    </w:p>
    <w:p w14:paraId="1D1E4B85" w14:textId="77777777" w:rsidR="00E73B8E" w:rsidRDefault="007B0A4A" w:rsidP="00E73B8E">
      <w:pPr>
        <w:pStyle w:val="FigureTitle"/>
      </w:pPr>
      <w:bookmarkStart w:id="12" w:name="_Toc12866842"/>
      <w:bookmarkStart w:id="13" w:name="_Toc187674480"/>
      <w:r w:rsidRPr="00DC3FC9">
        <w:t>Example Figure Title.</w:t>
      </w:r>
      <w:bookmarkEnd w:id="12"/>
      <w:bookmarkEnd w:id="13"/>
    </w:p>
    <w:p w14:paraId="294F2B8E" w14:textId="7A3D4F76" w:rsidR="00E73B8E" w:rsidRPr="00E73B8E" w:rsidRDefault="007B0A4A" w:rsidP="00E73B8E">
      <w:pPr>
        <w:pStyle w:val="FigureNotes"/>
        <w:rPr>
          <w:rFonts w:cs="Times New Roman"/>
        </w:rPr>
      </w:pPr>
      <w:r w:rsidRPr="004F1ED3">
        <w:t>Use Fi</w:t>
      </w:r>
      <w:r>
        <w:t xml:space="preserve">gure notes to explain what the figure </w:t>
      </w:r>
      <w:r w:rsidRPr="004F1ED3">
        <w:t>is, add a citation for work that is not your own, etc.  Use this for Photos, Figures, Graphs, etc. (</w:t>
      </w:r>
      <w:r>
        <w:t>Lofty Return, USM Gulf Park, photography by Jeanne Stewart, 2015</w:t>
      </w:r>
      <w:r w:rsidRPr="004F1ED3">
        <w:t>).</w:t>
      </w:r>
    </w:p>
    <w:p w14:paraId="7D0C2444" w14:textId="77777777" w:rsidR="00E73B8E" w:rsidRPr="00A643BA" w:rsidRDefault="00E73B8E" w:rsidP="00E73B8E">
      <w:pPr>
        <w:sectPr w:rsidR="00E73B8E" w:rsidRPr="00A643BA" w:rsidSect="00E73B8E">
          <w:headerReference w:type="default" r:id="rId25"/>
          <w:footerReference w:type="default" r:id="rId26"/>
          <w:pgSz w:w="12240" w:h="15840"/>
          <w:pgMar w:top="1440" w:right="1440" w:bottom="1440" w:left="1440" w:header="432" w:footer="864" w:gutter="0"/>
          <w:cols w:space="720"/>
          <w:docGrid w:linePitch="360"/>
        </w:sectPr>
      </w:pPr>
    </w:p>
    <w:p w14:paraId="24B16A85" w14:textId="6611D21D" w:rsidR="007B0A4A" w:rsidRDefault="007B0A4A" w:rsidP="00DB77E5">
      <w:pPr>
        <w:rPr>
          <w:rFonts w:cs="Arial"/>
        </w:rPr>
      </w:pPr>
      <w:r>
        <w:t xml:space="preserve">Sample landscape page. </w:t>
      </w:r>
      <w:r>
        <w:rPr>
          <w:rFonts w:cs="Arial"/>
        </w:rPr>
        <w:t xml:space="preserve">If your tables, figures, etc. do not fit within the portrait size designated by the template, you will need to landscape it. See USM Guidelines for more information on Landscaped pages. </w:t>
      </w:r>
    </w:p>
    <w:p w14:paraId="45503A32" w14:textId="77777777" w:rsidR="007B0A4A" w:rsidRPr="00AF3E61" w:rsidRDefault="007B0A4A" w:rsidP="007B0A4A">
      <w:pPr>
        <w:ind w:firstLine="720"/>
        <w:rPr>
          <w:rFonts w:cs="Arial"/>
          <w:color w:val="FF0000"/>
        </w:rPr>
      </w:pPr>
      <w:r w:rsidRPr="00AF3E61">
        <w:rPr>
          <w:rFonts w:cs="Arial"/>
          <w:color w:val="FF0000"/>
        </w:rPr>
        <w:t xml:space="preserve">If landscaped pages are not used, delete the contents of this page including the section break. If landscaped pages need to be inserted elsewhere, copy this page and insert where needed. </w:t>
      </w:r>
    </w:p>
    <w:p w14:paraId="31D56DC0" w14:textId="77777777" w:rsidR="007B0A4A" w:rsidRDefault="007B0A4A" w:rsidP="007B0A4A"/>
    <w:p w14:paraId="7D8AF6C4" w14:textId="77777777" w:rsidR="007B0A4A" w:rsidRDefault="007B0A4A" w:rsidP="007B0A4A"/>
    <w:p w14:paraId="7670FAAB" w14:textId="77777777" w:rsidR="00206631" w:rsidRPr="00206631" w:rsidRDefault="00206631" w:rsidP="00206631"/>
    <w:p w14:paraId="1E226EC4" w14:textId="77777777" w:rsidR="00206631" w:rsidRDefault="00206631" w:rsidP="00206631"/>
    <w:p w14:paraId="6F24B57A" w14:textId="77777777" w:rsidR="00206631" w:rsidRDefault="00206631" w:rsidP="00206631"/>
    <w:p w14:paraId="4BDE983E" w14:textId="77777777" w:rsidR="00206631" w:rsidRDefault="00206631" w:rsidP="00206631"/>
    <w:p w14:paraId="63E03391" w14:textId="77777777" w:rsidR="00206631" w:rsidRPr="00206631" w:rsidRDefault="00206631" w:rsidP="00206631">
      <w:pPr>
        <w:sectPr w:rsidR="00206631" w:rsidRPr="00206631" w:rsidSect="00814DF3">
          <w:headerReference w:type="default" r:id="rId27"/>
          <w:footerReference w:type="default" r:id="rId28"/>
          <w:pgSz w:w="15840" w:h="12240" w:orient="landscape"/>
          <w:pgMar w:top="1440" w:right="1440" w:bottom="1440" w:left="1440" w:header="432" w:footer="864" w:gutter="0"/>
          <w:cols w:space="720"/>
          <w:docGrid w:linePitch="360"/>
        </w:sectPr>
      </w:pPr>
    </w:p>
    <w:p w14:paraId="2B273332" w14:textId="78A09F2E" w:rsidR="007B0A4A" w:rsidRPr="004F1ED3" w:rsidRDefault="007B0A4A" w:rsidP="007B0A4A">
      <w:pPr>
        <w:pStyle w:val="ChapterTitleCT"/>
      </w:pPr>
      <w:bookmarkStart w:id="14" w:name="_Toc167785623"/>
      <w:bookmarkStart w:id="15" w:name="_Toc187741855"/>
      <w:r>
        <w:t>–</w:t>
      </w:r>
      <w:r w:rsidRPr="004F1ED3">
        <w:t xml:space="preserve"> </w:t>
      </w:r>
      <w:r w:rsidR="00517DDB">
        <w:t xml:space="preserve">UNIQUE </w:t>
      </w:r>
      <w:r w:rsidRPr="004F1ED3">
        <w:t xml:space="preserve">PLACEHOLDER CHAPTER </w:t>
      </w:r>
      <w:r w:rsidR="00517DDB">
        <w:t xml:space="preserve">II </w:t>
      </w:r>
      <w:r w:rsidRPr="004F1ED3">
        <w:t>TITLE</w:t>
      </w:r>
      <w:bookmarkEnd w:id="14"/>
      <w:bookmarkEnd w:id="15"/>
    </w:p>
    <w:p w14:paraId="71BFEF49" w14:textId="4AECC176" w:rsidR="00476628" w:rsidRDefault="00476628" w:rsidP="00476628">
      <w:pPr>
        <w:pStyle w:val="Paragraphs"/>
      </w:pPr>
      <w:r>
        <w:t>The template is set</w:t>
      </w:r>
      <w:r w:rsidR="007B0A4A">
        <w:t xml:space="preserve"> </w:t>
      </w:r>
      <w:r>
        <w:t xml:space="preserve">up with five chapters. If you do not require five chapters, then delete the </w:t>
      </w:r>
      <w:r w:rsidR="00E25CD3">
        <w:t>extra</w:t>
      </w:r>
      <w:r>
        <w:t xml:space="preserve"> chapters. If you need more than five, it is best to insert the additional chapter(s) between the current Chapter IV and V. Insert a “section break (next page)” and then at the top of the new page use the Chapter style to create a new chapter heading. By working in Chapter IV to add or remove chapters, you avoid “interfering” with the formatting in the first Appendix.</w:t>
      </w:r>
    </w:p>
    <w:p w14:paraId="6B4BA839" w14:textId="77777777" w:rsidR="00476628" w:rsidRDefault="00476628" w:rsidP="00476628">
      <w:pPr>
        <w:pStyle w:val="Paragraphs"/>
      </w:pPr>
      <w:r>
        <w:t>To insert an additional chapter(s) in this template follow these steps:</w:t>
      </w:r>
    </w:p>
    <w:p w14:paraId="50817157" w14:textId="77777777" w:rsidR="00476628" w:rsidRDefault="00476628" w:rsidP="00476628">
      <w:pPr>
        <w:pStyle w:val="Paragraphs"/>
        <w:numPr>
          <w:ilvl w:val="0"/>
          <w:numId w:val="4"/>
        </w:numPr>
        <w:ind w:left="1080"/>
      </w:pPr>
      <w:r>
        <w:t>Place your cursor between the last line of the content of this chapter and the “section break (next page).”</w:t>
      </w:r>
    </w:p>
    <w:p w14:paraId="10E60055" w14:textId="77777777" w:rsidR="00476628" w:rsidRDefault="00476628" w:rsidP="00476628">
      <w:pPr>
        <w:pStyle w:val="Paragraphs"/>
        <w:numPr>
          <w:ilvl w:val="0"/>
          <w:numId w:val="4"/>
        </w:numPr>
        <w:ind w:left="1080"/>
      </w:pPr>
      <w:r>
        <w:t>Click on “Page Layout”</w:t>
      </w:r>
    </w:p>
    <w:p w14:paraId="62A77BAB" w14:textId="77777777" w:rsidR="00476628" w:rsidRDefault="00476628" w:rsidP="00476628">
      <w:pPr>
        <w:pStyle w:val="Paragraphs"/>
        <w:numPr>
          <w:ilvl w:val="0"/>
          <w:numId w:val="4"/>
        </w:numPr>
        <w:ind w:left="1080"/>
      </w:pPr>
      <w:r>
        <w:t>Click on “Section Break (next page).”</w:t>
      </w:r>
    </w:p>
    <w:p w14:paraId="4E403134" w14:textId="77777777" w:rsidR="00476628" w:rsidRDefault="00476628" w:rsidP="00476628">
      <w:pPr>
        <w:pStyle w:val="Paragraphs"/>
        <w:numPr>
          <w:ilvl w:val="0"/>
          <w:numId w:val="4"/>
        </w:numPr>
        <w:ind w:left="1080"/>
      </w:pPr>
      <w:r>
        <w:t>Place your cursor at the top of the new page created by the last step and then click on “Chapter” in the style ribbon.</w:t>
      </w:r>
    </w:p>
    <w:p w14:paraId="0FAC68D1" w14:textId="77777777" w:rsidR="00476628" w:rsidRDefault="00476628" w:rsidP="00476628">
      <w:pPr>
        <w:pStyle w:val="Paragraphs"/>
        <w:numPr>
          <w:ilvl w:val="0"/>
          <w:numId w:val="4"/>
        </w:numPr>
        <w:ind w:left="1080"/>
      </w:pPr>
      <w:r>
        <w:t>The last step will insert the new Chapter heading with the appropriate chapter number and will renumber the chapter that follows to correspond with this change.</w:t>
      </w:r>
    </w:p>
    <w:p w14:paraId="643DD3FE" w14:textId="77777777" w:rsidR="00476628" w:rsidRDefault="00476628" w:rsidP="00476628">
      <w:pPr>
        <w:pStyle w:val="Paragraphs"/>
        <w:numPr>
          <w:ilvl w:val="0"/>
          <w:numId w:val="4"/>
        </w:numPr>
        <w:ind w:left="1080"/>
      </w:pPr>
      <w:r>
        <w:t>After CHAPTER V (or VI, etc.) – insert an “</w:t>
      </w:r>
      <w:proofErr w:type="spellStart"/>
      <w:r>
        <w:t>en</w:t>
      </w:r>
      <w:proofErr w:type="spellEnd"/>
      <w:r>
        <w:t xml:space="preserve"> dash” (CTRL+MINUS SIGN) and the new chapter title (in all caps. Match the spacing shown at the top of the previous page (in the pre-built chapter)</w:t>
      </w:r>
    </w:p>
    <w:p w14:paraId="32FAAEB6" w14:textId="77777777" w:rsidR="00B24B17" w:rsidRDefault="00B24B17" w:rsidP="00476628">
      <w:pPr>
        <w:pStyle w:val="Paragraphs"/>
        <w:ind w:left="720" w:firstLine="0"/>
        <w:rPr>
          <w:rFonts w:cs="Times New Roman"/>
        </w:rPr>
      </w:pPr>
    </w:p>
    <w:p w14:paraId="560D441F" w14:textId="77777777" w:rsidR="003B6058" w:rsidRDefault="003B6058" w:rsidP="003B6058">
      <w:pPr>
        <w:pStyle w:val="Paragraphs"/>
      </w:pPr>
    </w:p>
    <w:p w14:paraId="55FB4874" w14:textId="77777777" w:rsidR="003B6058" w:rsidRPr="003B6058" w:rsidRDefault="003B6058" w:rsidP="003B6058">
      <w:pPr>
        <w:pStyle w:val="Paragraphs"/>
        <w:sectPr w:rsidR="003B6058" w:rsidRPr="003B6058" w:rsidSect="00DE3BA6">
          <w:headerReference w:type="default" r:id="rId29"/>
          <w:footerReference w:type="default" r:id="rId30"/>
          <w:pgSz w:w="12240" w:h="15840"/>
          <w:pgMar w:top="1440" w:right="1440" w:bottom="1440" w:left="1440" w:header="720" w:footer="1440" w:gutter="0"/>
          <w:cols w:space="720"/>
          <w:docGrid w:linePitch="360"/>
        </w:sectPr>
      </w:pPr>
    </w:p>
    <w:p w14:paraId="24177943" w14:textId="06DD73FC" w:rsidR="003C2FFA" w:rsidRDefault="00C924BA" w:rsidP="003B6058">
      <w:pPr>
        <w:pStyle w:val="ChapterTitleCT"/>
      </w:pPr>
      <w:bookmarkStart w:id="16" w:name="_Toc187741856"/>
      <w:r w:rsidRPr="00C924BA">
        <w:t>–</w:t>
      </w:r>
      <w:r w:rsidR="003B6058">
        <w:t xml:space="preserve"> </w:t>
      </w:r>
      <w:r w:rsidR="00517DDB">
        <w:t xml:space="preserve">INDIVIDUAL </w:t>
      </w:r>
      <w:r w:rsidR="003B6058">
        <w:t xml:space="preserve">PLACEHOLDER CHAPTER </w:t>
      </w:r>
      <w:r w:rsidR="00517DDB">
        <w:t xml:space="preserve">III </w:t>
      </w:r>
      <w:r w:rsidR="003B6058">
        <w:t>TITLE</w:t>
      </w:r>
      <w:bookmarkEnd w:id="16"/>
    </w:p>
    <w:p w14:paraId="4336D8F4" w14:textId="77777777" w:rsidR="00D92A98" w:rsidRPr="00420CEF" w:rsidRDefault="003B6058" w:rsidP="00A24697">
      <w:pPr>
        <w:pStyle w:val="Paragraphs"/>
      </w:pPr>
      <w:r>
        <w:t>Begin a new chapter here.</w:t>
      </w:r>
    </w:p>
    <w:p w14:paraId="2C212BBF" w14:textId="77777777" w:rsidR="00420CEF" w:rsidRPr="00420CEF" w:rsidRDefault="00420CEF" w:rsidP="00420CEF">
      <w:pPr>
        <w:pStyle w:val="Paragraphs"/>
      </w:pPr>
    </w:p>
    <w:p w14:paraId="3393C121" w14:textId="40C11BCC" w:rsidR="00420CEF" w:rsidRDefault="00420CEF" w:rsidP="00420CEF">
      <w:pPr>
        <w:pStyle w:val="Paragraphs"/>
        <w:sectPr w:rsidR="00420CEF" w:rsidSect="00DE3BA6">
          <w:headerReference w:type="default" r:id="rId31"/>
          <w:footerReference w:type="default" r:id="rId32"/>
          <w:pgSz w:w="12240" w:h="15840"/>
          <w:pgMar w:top="1440" w:right="1440" w:bottom="1440" w:left="1440" w:header="720" w:footer="1440" w:gutter="0"/>
          <w:cols w:space="720"/>
          <w:docGrid w:linePitch="360"/>
        </w:sectPr>
      </w:pPr>
    </w:p>
    <w:p w14:paraId="25484117" w14:textId="05D82206" w:rsidR="003B6058" w:rsidRDefault="002F1183" w:rsidP="002F1183">
      <w:pPr>
        <w:pStyle w:val="ChapterTitleCT"/>
      </w:pPr>
      <w:bookmarkStart w:id="17" w:name="_Toc187741857"/>
      <w:r>
        <w:t>–</w:t>
      </w:r>
      <w:r w:rsidR="00517DDB">
        <w:t xml:space="preserve"> UNIQUE</w:t>
      </w:r>
      <w:r>
        <w:t xml:space="preserve"> PLACEHOLDER CHAPTER </w:t>
      </w:r>
      <w:r w:rsidR="00517DDB">
        <w:t xml:space="preserve">IV </w:t>
      </w:r>
      <w:r>
        <w:t>TITLE</w:t>
      </w:r>
      <w:bookmarkEnd w:id="17"/>
    </w:p>
    <w:p w14:paraId="5FF5D869" w14:textId="77777777" w:rsidR="00476628" w:rsidRDefault="002F1183" w:rsidP="00DE1019">
      <w:pPr>
        <w:pStyle w:val="Paragraphs"/>
        <w:ind w:firstLine="0"/>
      </w:pPr>
      <w:r w:rsidRPr="002F1183">
        <w:t>Begin a new chapter here.</w:t>
      </w:r>
    </w:p>
    <w:p w14:paraId="757C11CD" w14:textId="77777777" w:rsidR="007C3B7F" w:rsidRDefault="007C3B7F" w:rsidP="00476628">
      <w:pPr>
        <w:pStyle w:val="Paragraphs"/>
      </w:pPr>
    </w:p>
    <w:p w14:paraId="33C3E7A0" w14:textId="77777777" w:rsidR="00DC00EC" w:rsidRDefault="00DC00EC" w:rsidP="002F1183">
      <w:pPr>
        <w:pStyle w:val="Paragraphs"/>
      </w:pPr>
    </w:p>
    <w:p w14:paraId="7D99AC3B" w14:textId="77777777" w:rsidR="002F1183" w:rsidRDefault="002F1183" w:rsidP="002F1183">
      <w:pPr>
        <w:pStyle w:val="Paragraphs"/>
        <w:sectPr w:rsidR="002F1183" w:rsidSect="00DE3BA6">
          <w:headerReference w:type="default" r:id="rId33"/>
          <w:footerReference w:type="default" r:id="rId34"/>
          <w:pgSz w:w="12240" w:h="15840"/>
          <w:pgMar w:top="1440" w:right="1440" w:bottom="1440" w:left="1440" w:header="720" w:footer="1440" w:gutter="0"/>
          <w:cols w:space="720"/>
          <w:docGrid w:linePitch="360"/>
        </w:sectPr>
      </w:pPr>
    </w:p>
    <w:p w14:paraId="0B713BBD" w14:textId="5168D103" w:rsidR="002F1183" w:rsidRDefault="002F1183" w:rsidP="002F1183">
      <w:pPr>
        <w:pStyle w:val="ChapterTitleCT"/>
      </w:pPr>
      <w:bookmarkStart w:id="18" w:name="_Toc187741858"/>
      <w:r>
        <w:t xml:space="preserve">– PLACEHOLDER CHAPTER </w:t>
      </w:r>
      <w:r w:rsidR="00517DDB">
        <w:t xml:space="preserve">V </w:t>
      </w:r>
      <w:r>
        <w:t>TITLE</w:t>
      </w:r>
      <w:bookmarkEnd w:id="18"/>
    </w:p>
    <w:p w14:paraId="120D6F25" w14:textId="77777777" w:rsidR="002F1183" w:rsidRPr="002F1183" w:rsidRDefault="002F1183" w:rsidP="00DE1019">
      <w:pPr>
        <w:pStyle w:val="Paragraphs"/>
        <w:ind w:firstLine="0"/>
      </w:pPr>
      <w:r w:rsidRPr="002F1183">
        <w:t xml:space="preserve">Begin a new chapter here. </w:t>
      </w:r>
    </w:p>
    <w:p w14:paraId="286D9BBC" w14:textId="77777777" w:rsidR="003B6058" w:rsidRDefault="003B6058" w:rsidP="003B6058">
      <w:pPr>
        <w:pStyle w:val="Paragraphs"/>
      </w:pPr>
    </w:p>
    <w:p w14:paraId="0FFC451B" w14:textId="77777777" w:rsidR="003B6058" w:rsidRPr="003B6058" w:rsidRDefault="003B6058" w:rsidP="003B6058">
      <w:pPr>
        <w:pStyle w:val="Paragraphs"/>
        <w:sectPr w:rsidR="003B6058" w:rsidRPr="003B6058" w:rsidSect="00DE3BA6">
          <w:pgSz w:w="12240" w:h="15840"/>
          <w:pgMar w:top="1440" w:right="1440" w:bottom="1440" w:left="1440" w:header="720" w:footer="1440" w:gutter="0"/>
          <w:cols w:space="720"/>
          <w:docGrid w:linePitch="360"/>
        </w:sectPr>
      </w:pPr>
    </w:p>
    <w:p w14:paraId="5BF3CD10" w14:textId="44928CB1" w:rsidR="00A653A8" w:rsidRPr="004F1ED3" w:rsidRDefault="00C924BA" w:rsidP="003047A3">
      <w:pPr>
        <w:pStyle w:val="APPENDIX"/>
      </w:pPr>
      <w:bookmarkStart w:id="19" w:name="_Toc187741859"/>
      <w:r w:rsidRPr="00C924BA">
        <w:t>–</w:t>
      </w:r>
      <w:r w:rsidR="003047A3">
        <w:t xml:space="preserve"> </w:t>
      </w:r>
      <w:r w:rsidR="00C32A66" w:rsidRPr="004F1ED3">
        <w:t>Placeholder Appendix Title</w:t>
      </w:r>
      <w:bookmarkEnd w:id="19"/>
    </w:p>
    <w:p w14:paraId="330EB7C1" w14:textId="77777777" w:rsidR="00946785" w:rsidRDefault="00946785" w:rsidP="00946785">
      <w:pPr>
        <w:ind w:firstLine="720"/>
        <w:contextualSpacing/>
        <w:rPr>
          <w:rFonts w:cstheme="minorBidi"/>
        </w:rPr>
      </w:pPr>
      <w:r w:rsidRPr="00946785">
        <w:rPr>
          <w:rFonts w:cstheme="minorBidi"/>
        </w:rPr>
        <w:t>Tables, figures, etc. in the Appendix will need to have the “Appendix style” applied to it. See USM Guidelines for more details. If you had to have IRB/IACUC approval, your letter must be put into the appendix. Also, you should place any permissions that you had to obtain in the appendix.</w:t>
      </w:r>
      <w:r w:rsidR="00475CCD">
        <w:rPr>
          <w:rFonts w:cstheme="minorBidi"/>
        </w:rPr>
        <w:t xml:space="preserve"> </w:t>
      </w:r>
      <w:r w:rsidR="00475CCD">
        <w:t>Delete</w:t>
      </w:r>
      <w:r w:rsidR="00475CCD" w:rsidRPr="00AB0FD3">
        <w:t xml:space="preserve"> </w:t>
      </w:r>
      <w:proofErr w:type="gramStart"/>
      <w:r w:rsidR="00475CCD" w:rsidRPr="00AB0FD3">
        <w:t>Appendix</w:t>
      </w:r>
      <w:proofErr w:type="gramEnd"/>
      <w:r w:rsidR="00475CCD" w:rsidRPr="00AB0FD3">
        <w:t xml:space="preserve"> if</w:t>
      </w:r>
      <w:r w:rsidR="00475CCD">
        <w:t xml:space="preserve"> this section is not required. </w:t>
      </w:r>
    </w:p>
    <w:p w14:paraId="56AC31E4" w14:textId="77777777" w:rsidR="00A56A90" w:rsidRPr="00946785" w:rsidRDefault="00A56A90" w:rsidP="00946785">
      <w:pPr>
        <w:ind w:firstLine="720"/>
        <w:contextualSpacing/>
        <w:rPr>
          <w:rFonts w:cstheme="minorBidi"/>
        </w:rPr>
      </w:pPr>
    </w:p>
    <w:p w14:paraId="2702DC4F" w14:textId="77777777" w:rsidR="00946785" w:rsidRPr="00F601C4" w:rsidRDefault="00F601C4" w:rsidP="00F601C4">
      <w:pPr>
        <w:pStyle w:val="AT-AppendixTable"/>
      </w:pPr>
      <w:bookmarkStart w:id="20" w:name="_Toc497215222"/>
      <w:r>
        <w:br/>
      </w:r>
      <w:bookmarkStart w:id="21" w:name="_Toc187674405"/>
      <w:r w:rsidR="00946785" w:rsidRPr="00F601C4">
        <w:t>Appendix Table Title Example</w:t>
      </w:r>
      <w:bookmarkEnd w:id="21"/>
      <w:r w:rsidR="00946785" w:rsidRPr="00F601C4">
        <w:t xml:space="preserve"> </w:t>
      </w:r>
      <w:bookmarkEnd w:id="20"/>
    </w:p>
    <w:tbl>
      <w:tblPr>
        <w:tblStyle w:val="TableGrid"/>
        <w:tblW w:w="0" w:type="auto"/>
        <w:tblLook w:val="04A0" w:firstRow="1" w:lastRow="0" w:firstColumn="1" w:lastColumn="0" w:noHBand="0" w:noVBand="1"/>
      </w:tblPr>
      <w:tblGrid>
        <w:gridCol w:w="8630"/>
      </w:tblGrid>
      <w:tr w:rsidR="00B26687" w:rsidRPr="00EF4A71" w14:paraId="718228B5" w14:textId="77777777" w:rsidTr="00490DEC">
        <w:trPr>
          <w:trHeight w:val="720"/>
        </w:trPr>
        <w:tc>
          <w:tcPr>
            <w:tcW w:w="8630" w:type="dxa"/>
          </w:tcPr>
          <w:p w14:paraId="569A1E1D" w14:textId="77777777" w:rsidR="00B26687" w:rsidRPr="00EF4A71" w:rsidRDefault="00B26687" w:rsidP="00490DEC">
            <w:pPr>
              <w:rPr>
                <w:rFonts w:cstheme="minorBidi"/>
                <w:sz w:val="16"/>
                <w:szCs w:val="16"/>
              </w:rPr>
            </w:pPr>
          </w:p>
        </w:tc>
      </w:tr>
      <w:tr w:rsidR="00B26687" w:rsidRPr="00EF4A71" w14:paraId="788EBC69" w14:textId="77777777" w:rsidTr="00490DEC">
        <w:trPr>
          <w:trHeight w:val="720"/>
        </w:trPr>
        <w:tc>
          <w:tcPr>
            <w:tcW w:w="8630" w:type="dxa"/>
          </w:tcPr>
          <w:p w14:paraId="2960905B" w14:textId="77777777" w:rsidR="00B26687" w:rsidRPr="00EF4A71" w:rsidRDefault="00B26687" w:rsidP="00490DEC">
            <w:pPr>
              <w:rPr>
                <w:rFonts w:cstheme="minorBidi"/>
                <w:sz w:val="16"/>
                <w:szCs w:val="16"/>
              </w:rPr>
            </w:pPr>
          </w:p>
        </w:tc>
      </w:tr>
      <w:tr w:rsidR="00B26687" w:rsidRPr="00EF4A71" w14:paraId="04503BAB" w14:textId="77777777" w:rsidTr="00490DEC">
        <w:trPr>
          <w:trHeight w:val="720"/>
        </w:trPr>
        <w:tc>
          <w:tcPr>
            <w:tcW w:w="8630" w:type="dxa"/>
          </w:tcPr>
          <w:p w14:paraId="16DF01AE" w14:textId="77777777" w:rsidR="00B26687" w:rsidRPr="00EF4A71" w:rsidRDefault="00B26687" w:rsidP="00490DEC">
            <w:pPr>
              <w:rPr>
                <w:rFonts w:cstheme="minorBidi"/>
                <w:sz w:val="16"/>
                <w:szCs w:val="16"/>
              </w:rPr>
            </w:pPr>
          </w:p>
        </w:tc>
      </w:tr>
      <w:tr w:rsidR="00B26687" w:rsidRPr="00EF4A71" w14:paraId="4B6DDF13" w14:textId="77777777" w:rsidTr="00490DEC">
        <w:trPr>
          <w:trHeight w:val="720"/>
        </w:trPr>
        <w:tc>
          <w:tcPr>
            <w:tcW w:w="8630" w:type="dxa"/>
          </w:tcPr>
          <w:p w14:paraId="150DBF3A" w14:textId="77777777" w:rsidR="00B26687" w:rsidRPr="00EF4A71" w:rsidRDefault="00B26687" w:rsidP="00490DEC">
            <w:pPr>
              <w:rPr>
                <w:rFonts w:cstheme="minorBidi"/>
                <w:sz w:val="16"/>
                <w:szCs w:val="16"/>
              </w:rPr>
            </w:pPr>
          </w:p>
        </w:tc>
      </w:tr>
      <w:tr w:rsidR="00B26687" w:rsidRPr="00EF4A71" w14:paraId="7B2A7776" w14:textId="77777777" w:rsidTr="00490DEC">
        <w:trPr>
          <w:trHeight w:val="720"/>
        </w:trPr>
        <w:tc>
          <w:tcPr>
            <w:tcW w:w="8630" w:type="dxa"/>
          </w:tcPr>
          <w:p w14:paraId="5113AEEC" w14:textId="77777777" w:rsidR="00B26687" w:rsidRPr="00EF4A71" w:rsidRDefault="00B26687" w:rsidP="00490DEC">
            <w:pPr>
              <w:rPr>
                <w:rFonts w:cstheme="minorBidi"/>
                <w:sz w:val="16"/>
                <w:szCs w:val="16"/>
              </w:rPr>
            </w:pPr>
          </w:p>
        </w:tc>
      </w:tr>
      <w:tr w:rsidR="00B26687" w:rsidRPr="00EF4A71" w14:paraId="5905B602" w14:textId="77777777" w:rsidTr="00490DEC">
        <w:trPr>
          <w:trHeight w:val="720"/>
        </w:trPr>
        <w:tc>
          <w:tcPr>
            <w:tcW w:w="8630" w:type="dxa"/>
          </w:tcPr>
          <w:p w14:paraId="2735E101" w14:textId="77777777" w:rsidR="00B26687" w:rsidRPr="00EF4A71" w:rsidRDefault="00B26687" w:rsidP="00490DEC">
            <w:pPr>
              <w:rPr>
                <w:rFonts w:cstheme="minorBidi"/>
                <w:sz w:val="16"/>
                <w:szCs w:val="16"/>
              </w:rPr>
            </w:pPr>
          </w:p>
        </w:tc>
      </w:tr>
      <w:tr w:rsidR="00B26687" w:rsidRPr="00EF4A71" w14:paraId="4B69C933" w14:textId="77777777" w:rsidTr="00490DEC">
        <w:trPr>
          <w:trHeight w:val="720"/>
        </w:trPr>
        <w:tc>
          <w:tcPr>
            <w:tcW w:w="8630" w:type="dxa"/>
          </w:tcPr>
          <w:p w14:paraId="4B2451FA" w14:textId="77777777" w:rsidR="00B26687" w:rsidRPr="00EF4A71" w:rsidRDefault="00B26687" w:rsidP="00490DEC">
            <w:pPr>
              <w:rPr>
                <w:rFonts w:cstheme="minorBidi"/>
                <w:sz w:val="16"/>
                <w:szCs w:val="16"/>
              </w:rPr>
            </w:pPr>
          </w:p>
        </w:tc>
      </w:tr>
      <w:tr w:rsidR="00B26687" w:rsidRPr="00EF4A71" w14:paraId="5BA82185" w14:textId="77777777" w:rsidTr="00490DEC">
        <w:trPr>
          <w:trHeight w:val="720"/>
        </w:trPr>
        <w:tc>
          <w:tcPr>
            <w:tcW w:w="8630" w:type="dxa"/>
          </w:tcPr>
          <w:p w14:paraId="672A450E" w14:textId="77777777" w:rsidR="00B26687" w:rsidRPr="00EF4A71" w:rsidRDefault="00B26687" w:rsidP="00490DEC">
            <w:pPr>
              <w:rPr>
                <w:rFonts w:cstheme="minorBidi"/>
                <w:sz w:val="16"/>
                <w:szCs w:val="16"/>
              </w:rPr>
            </w:pPr>
          </w:p>
        </w:tc>
      </w:tr>
      <w:tr w:rsidR="00B26687" w:rsidRPr="00EF4A71" w14:paraId="4152EEBA" w14:textId="77777777" w:rsidTr="00490DEC">
        <w:trPr>
          <w:trHeight w:val="720"/>
        </w:trPr>
        <w:tc>
          <w:tcPr>
            <w:tcW w:w="8630" w:type="dxa"/>
          </w:tcPr>
          <w:p w14:paraId="34587A27" w14:textId="77777777" w:rsidR="00B26687" w:rsidRPr="00EF4A71" w:rsidRDefault="00B26687" w:rsidP="00490DEC">
            <w:pPr>
              <w:rPr>
                <w:rFonts w:cstheme="minorBidi"/>
                <w:sz w:val="16"/>
                <w:szCs w:val="16"/>
              </w:rPr>
            </w:pPr>
          </w:p>
        </w:tc>
      </w:tr>
      <w:tr w:rsidR="00B26687" w:rsidRPr="00EF4A71" w14:paraId="1B58B380" w14:textId="77777777" w:rsidTr="00490DEC">
        <w:trPr>
          <w:trHeight w:val="720"/>
        </w:trPr>
        <w:tc>
          <w:tcPr>
            <w:tcW w:w="8630" w:type="dxa"/>
          </w:tcPr>
          <w:p w14:paraId="259D3721" w14:textId="77777777" w:rsidR="00B26687" w:rsidRPr="00EF4A71" w:rsidRDefault="00B26687" w:rsidP="00490DEC">
            <w:pPr>
              <w:rPr>
                <w:rFonts w:cstheme="minorBidi"/>
                <w:sz w:val="16"/>
                <w:szCs w:val="16"/>
              </w:rPr>
            </w:pPr>
          </w:p>
        </w:tc>
      </w:tr>
    </w:tbl>
    <w:p w14:paraId="22EA80D9" w14:textId="77777777" w:rsidR="00946785" w:rsidRPr="00946785" w:rsidRDefault="00946785" w:rsidP="00946785">
      <w:pPr>
        <w:rPr>
          <w:rFonts w:cstheme="minorBidi"/>
          <w:sz w:val="16"/>
          <w:szCs w:val="16"/>
        </w:rPr>
      </w:pPr>
    </w:p>
    <w:p w14:paraId="195DBB88" w14:textId="77777777" w:rsidR="00A56A90" w:rsidRPr="00946785" w:rsidRDefault="00A56A90" w:rsidP="00946785">
      <w:pPr>
        <w:rPr>
          <w:rFonts w:cstheme="minorBidi"/>
          <w:sz w:val="16"/>
          <w:szCs w:val="16"/>
        </w:rPr>
      </w:pPr>
    </w:p>
    <w:p w14:paraId="3BF01AD0" w14:textId="7A10C715" w:rsidR="00946785" w:rsidRPr="00946785" w:rsidRDefault="00946785" w:rsidP="00946785">
      <w:pPr>
        <w:rPr>
          <w:rFonts w:cstheme="minorBidi"/>
        </w:rPr>
      </w:pPr>
      <w:r w:rsidRPr="00946785">
        <w:rPr>
          <w:rFonts w:cstheme="minorBidi"/>
        </w:rPr>
        <w:t>Table A1 (continued).</w:t>
      </w:r>
    </w:p>
    <w:tbl>
      <w:tblPr>
        <w:tblStyle w:val="TableGrid"/>
        <w:tblW w:w="0" w:type="auto"/>
        <w:tblLook w:val="04A0" w:firstRow="1" w:lastRow="0" w:firstColumn="1" w:lastColumn="0" w:noHBand="0" w:noVBand="1"/>
      </w:tblPr>
      <w:tblGrid>
        <w:gridCol w:w="8630"/>
      </w:tblGrid>
      <w:tr w:rsidR="00B26687" w:rsidRPr="00EF4A71" w14:paraId="3A28AE7B" w14:textId="77777777" w:rsidTr="00490DEC">
        <w:trPr>
          <w:trHeight w:val="720"/>
        </w:trPr>
        <w:tc>
          <w:tcPr>
            <w:tcW w:w="8630" w:type="dxa"/>
          </w:tcPr>
          <w:p w14:paraId="7748AD2E" w14:textId="77777777" w:rsidR="00B26687" w:rsidRPr="00EF4A71" w:rsidRDefault="00B26687" w:rsidP="00490DEC">
            <w:pPr>
              <w:rPr>
                <w:rFonts w:cstheme="minorBidi"/>
                <w:sz w:val="16"/>
                <w:szCs w:val="16"/>
              </w:rPr>
            </w:pPr>
          </w:p>
        </w:tc>
      </w:tr>
      <w:tr w:rsidR="00B26687" w:rsidRPr="00EF4A71" w14:paraId="265F036D" w14:textId="77777777" w:rsidTr="00490DEC">
        <w:trPr>
          <w:trHeight w:val="720"/>
        </w:trPr>
        <w:tc>
          <w:tcPr>
            <w:tcW w:w="8630" w:type="dxa"/>
          </w:tcPr>
          <w:p w14:paraId="7F060E49" w14:textId="77777777" w:rsidR="00B26687" w:rsidRPr="00EF4A71" w:rsidRDefault="00B26687" w:rsidP="00490DEC">
            <w:pPr>
              <w:rPr>
                <w:rFonts w:cstheme="minorBidi"/>
                <w:sz w:val="16"/>
                <w:szCs w:val="16"/>
              </w:rPr>
            </w:pPr>
          </w:p>
        </w:tc>
      </w:tr>
      <w:tr w:rsidR="00B26687" w:rsidRPr="00EF4A71" w14:paraId="1AF715FF" w14:textId="77777777" w:rsidTr="00490DEC">
        <w:trPr>
          <w:trHeight w:val="720"/>
        </w:trPr>
        <w:tc>
          <w:tcPr>
            <w:tcW w:w="8630" w:type="dxa"/>
          </w:tcPr>
          <w:p w14:paraId="45BA6665" w14:textId="77777777" w:rsidR="00B26687" w:rsidRPr="00EF4A71" w:rsidRDefault="00B26687" w:rsidP="00490DEC">
            <w:pPr>
              <w:rPr>
                <w:rFonts w:cstheme="minorBidi"/>
                <w:sz w:val="16"/>
                <w:szCs w:val="16"/>
              </w:rPr>
            </w:pPr>
          </w:p>
        </w:tc>
      </w:tr>
      <w:tr w:rsidR="00B26687" w:rsidRPr="00EF4A71" w14:paraId="501F82ED" w14:textId="77777777" w:rsidTr="00490DEC">
        <w:trPr>
          <w:trHeight w:val="720"/>
        </w:trPr>
        <w:tc>
          <w:tcPr>
            <w:tcW w:w="8630" w:type="dxa"/>
          </w:tcPr>
          <w:p w14:paraId="1413A14B" w14:textId="77777777" w:rsidR="00B26687" w:rsidRPr="00EF4A71" w:rsidRDefault="00B26687" w:rsidP="00490DEC">
            <w:pPr>
              <w:rPr>
                <w:rFonts w:cstheme="minorBidi"/>
                <w:sz w:val="16"/>
                <w:szCs w:val="16"/>
              </w:rPr>
            </w:pPr>
          </w:p>
        </w:tc>
      </w:tr>
    </w:tbl>
    <w:p w14:paraId="2D417E9B" w14:textId="77777777" w:rsidR="00946785" w:rsidRPr="00946785" w:rsidRDefault="00946785" w:rsidP="00946785">
      <w:pPr>
        <w:rPr>
          <w:rFonts w:cstheme="minorBidi"/>
        </w:rPr>
      </w:pPr>
    </w:p>
    <w:p w14:paraId="44A2B894" w14:textId="77777777" w:rsidR="00946785" w:rsidRPr="00946785" w:rsidRDefault="00946785" w:rsidP="00946785">
      <w:pPr>
        <w:ind w:firstLine="720"/>
        <w:rPr>
          <w:rFonts w:cstheme="minorBidi"/>
        </w:rPr>
      </w:pPr>
      <w:r w:rsidRPr="00946785">
        <w:rPr>
          <w:rFonts w:cstheme="minorBidi"/>
          <w:noProof/>
        </w:rPr>
        <w:drawing>
          <wp:inline distT="0" distB="0" distL="0" distR="0" wp14:anchorId="003BBCCE" wp14:editId="5C9D11BD">
            <wp:extent cx="4136758" cy="1513840"/>
            <wp:effectExtent l="0" t="0" r="0" b="0"/>
            <wp:docPr id="4" name="Picture 4" descr="The logo of the University of Southern Mississippi: an image of the cupola on top of the Administration Building set alongside the name of the school." title="US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 COMPACT.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74466" cy="1527639"/>
                    </a:xfrm>
                    <a:prstGeom prst="rect">
                      <a:avLst/>
                    </a:prstGeom>
                  </pic:spPr>
                </pic:pic>
              </a:graphicData>
            </a:graphic>
          </wp:inline>
        </w:drawing>
      </w:r>
    </w:p>
    <w:p w14:paraId="318FEF6A" w14:textId="77777777" w:rsidR="00946785" w:rsidRPr="00F601C4" w:rsidRDefault="00F601C4" w:rsidP="00F601C4">
      <w:pPr>
        <w:pStyle w:val="AFAppendixFigure"/>
      </w:pPr>
      <w:bookmarkStart w:id="22" w:name="_Toc449947977"/>
      <w:bookmarkStart w:id="23" w:name="_Toc472429492"/>
      <w:bookmarkStart w:id="24" w:name="_Toc187674481"/>
      <w:r w:rsidRPr="00F601C4">
        <w:t>Example Figure T</w:t>
      </w:r>
      <w:r w:rsidR="00946785" w:rsidRPr="00F601C4">
        <w:t>itle</w:t>
      </w:r>
      <w:bookmarkEnd w:id="22"/>
      <w:bookmarkEnd w:id="23"/>
      <w:bookmarkEnd w:id="24"/>
    </w:p>
    <w:p w14:paraId="79E093B1" w14:textId="77777777" w:rsidR="00475CCD" w:rsidRDefault="00475CCD" w:rsidP="00946785">
      <w:pPr>
        <w:ind w:firstLine="720"/>
        <w:rPr>
          <w:rFonts w:cstheme="minorBidi"/>
          <w:sz w:val="16"/>
          <w:szCs w:val="16"/>
        </w:rPr>
      </w:pPr>
    </w:p>
    <w:p w14:paraId="6A66F0E8" w14:textId="77777777" w:rsidR="002D0615" w:rsidRPr="004769D3" w:rsidRDefault="002D0615" w:rsidP="002D0615">
      <w:pPr>
        <w:rPr>
          <w:rFonts w:cstheme="minorBidi"/>
        </w:rPr>
      </w:pPr>
      <w:r w:rsidRPr="004769D3">
        <w:rPr>
          <w:rFonts w:cstheme="minorBidi"/>
        </w:rPr>
        <w:t xml:space="preserve">To insert an </w:t>
      </w:r>
      <w:proofErr w:type="gramStart"/>
      <w:r w:rsidRPr="004769D3">
        <w:rPr>
          <w:rFonts w:cstheme="minorBidi"/>
        </w:rPr>
        <w:t>additional appendix/appendices</w:t>
      </w:r>
      <w:proofErr w:type="gramEnd"/>
      <w:r w:rsidRPr="004769D3">
        <w:rPr>
          <w:rFonts w:cstheme="minorBidi"/>
        </w:rPr>
        <w:t xml:space="preserve"> in this template follow these steps:</w:t>
      </w:r>
    </w:p>
    <w:p w14:paraId="0A34EEB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between the last line of the content of this appendix and the “section break (next page).”</w:t>
      </w:r>
    </w:p>
    <w:p w14:paraId="2BB6B4AE"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“Page Layout”</w:t>
      </w:r>
    </w:p>
    <w:p w14:paraId="1B3E34A8"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Click on “Section Break (next page).”</w:t>
      </w:r>
    </w:p>
    <w:p w14:paraId="3C76C269"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Place your cursor at the top of the new page created by the last step and then click on “APPENDIX” in the style ribbon.</w:t>
      </w:r>
    </w:p>
    <w:p w14:paraId="330D0485" w14:textId="77777777" w:rsidR="002D0615" w:rsidRPr="004769D3" w:rsidRDefault="002D0615" w:rsidP="002D0615">
      <w:pPr>
        <w:numPr>
          <w:ilvl w:val="0"/>
          <w:numId w:val="5"/>
        </w:numPr>
        <w:spacing w:after="160"/>
        <w:ind w:left="1080"/>
        <w:contextualSpacing/>
        <w:rPr>
          <w:rFonts w:cstheme="minorBidi"/>
        </w:rPr>
      </w:pPr>
      <w:r w:rsidRPr="004769D3">
        <w:rPr>
          <w:rFonts w:cstheme="minorBidi"/>
        </w:rPr>
        <w:t xml:space="preserve">The last step will insert the new APPENDIX heading with the appropriate letter and will </w:t>
      </w:r>
      <w:proofErr w:type="spellStart"/>
      <w:r w:rsidRPr="004769D3">
        <w:rPr>
          <w:rFonts w:cstheme="minorBidi"/>
        </w:rPr>
        <w:t>reletter</w:t>
      </w:r>
      <w:proofErr w:type="spellEnd"/>
      <w:r w:rsidRPr="004769D3">
        <w:rPr>
          <w:rFonts w:cstheme="minorBidi"/>
        </w:rPr>
        <w:t xml:space="preserve"> the appendix that follows to correspond with this change.</w:t>
      </w:r>
    </w:p>
    <w:p w14:paraId="15733C02" w14:textId="77777777" w:rsidR="002D0615" w:rsidRDefault="002D0615" w:rsidP="002D0615">
      <w:pPr>
        <w:numPr>
          <w:ilvl w:val="0"/>
          <w:numId w:val="5"/>
        </w:numPr>
        <w:spacing w:after="160"/>
        <w:ind w:left="1080"/>
        <w:contextualSpacing/>
        <w:rPr>
          <w:rFonts w:cstheme="minorBidi"/>
        </w:rPr>
      </w:pPr>
      <w:r w:rsidRPr="004769D3">
        <w:rPr>
          <w:rFonts w:cstheme="minorBidi"/>
        </w:rPr>
        <w:t>After APPENDIX A (or B, etc.) – insert an “</w:t>
      </w:r>
      <w:proofErr w:type="spellStart"/>
      <w:r w:rsidRPr="004769D3">
        <w:rPr>
          <w:rFonts w:cstheme="minorBidi"/>
        </w:rPr>
        <w:t>en</w:t>
      </w:r>
      <w:proofErr w:type="spellEnd"/>
      <w:r w:rsidRPr="004769D3">
        <w:rPr>
          <w:rFonts w:cstheme="minorBidi"/>
        </w:rPr>
        <w:t xml:space="preserve"> dash” (CTRL+MINUS SIGN) and the new appendix title. Match the spacing shown at the top of the previous page (in the pre-built Appendix)</w:t>
      </w:r>
    </w:p>
    <w:p w14:paraId="00D1DC77" w14:textId="77777777" w:rsidR="00F601C4" w:rsidRPr="008E70F5" w:rsidRDefault="00F601C4" w:rsidP="00B40A9C">
      <w:pPr>
        <w:spacing w:after="160"/>
        <w:ind w:left="1080"/>
        <w:contextualSpacing/>
      </w:pPr>
    </w:p>
    <w:p w14:paraId="0E037C81" w14:textId="77777777" w:rsidR="00C45011" w:rsidRDefault="00C45011" w:rsidP="00A653A8"/>
    <w:p w14:paraId="36CC07FA" w14:textId="77777777" w:rsidR="00F601C4" w:rsidRPr="004F1ED3" w:rsidRDefault="00F601C4" w:rsidP="00A653A8">
      <w:pPr>
        <w:sectPr w:rsidR="00F601C4" w:rsidRPr="004F1ED3" w:rsidSect="00DE3BA6">
          <w:headerReference w:type="default" r:id="rId36"/>
          <w:footerReference w:type="default" r:id="rId37"/>
          <w:pgSz w:w="12240" w:h="15840"/>
          <w:pgMar w:top="1440" w:right="1440" w:bottom="1440" w:left="1440" w:header="720" w:footer="1440" w:gutter="0"/>
          <w:cols w:space="720"/>
          <w:docGrid w:linePitch="360"/>
        </w:sectPr>
      </w:pPr>
    </w:p>
    <w:p w14:paraId="31B144E7" w14:textId="77777777" w:rsidR="00B26687" w:rsidRDefault="00C45011" w:rsidP="008C5644">
      <w:pPr>
        <w:pStyle w:val="APPENDIX"/>
      </w:pPr>
      <w:bookmarkStart w:id="25" w:name="_Toc187741860"/>
      <w:r w:rsidRPr="004F1ED3">
        <w:t>–</w:t>
      </w:r>
      <w:r w:rsidR="00C924BA">
        <w:t xml:space="preserve"> </w:t>
      </w:r>
      <w:r w:rsidR="008C5644" w:rsidRPr="008C5644">
        <w:t xml:space="preserve">IRB </w:t>
      </w:r>
      <w:r w:rsidR="00C32A66" w:rsidRPr="008C5644">
        <w:t>Approval Letter</w:t>
      </w:r>
      <w:bookmarkEnd w:id="25"/>
      <w:r w:rsidR="00C32A66" w:rsidRPr="008C5644">
        <w:t xml:space="preserve"> </w:t>
      </w:r>
    </w:p>
    <w:p w14:paraId="4C5AE01E" w14:textId="353447BF" w:rsidR="00C45011" w:rsidRPr="004F1ED3" w:rsidRDefault="008C5644" w:rsidP="00B26687">
      <w:pPr>
        <w:pStyle w:val="Paragraphs"/>
        <w:ind w:firstLine="0"/>
      </w:pPr>
      <w:r w:rsidRPr="00B26687">
        <w:rPr>
          <w:rStyle w:val="ParagraphsChar"/>
        </w:rPr>
        <w:t>(Remove if not required)</w:t>
      </w:r>
    </w:p>
    <w:p w14:paraId="5554BC68" w14:textId="77777777" w:rsidR="00C45011" w:rsidRPr="004F1ED3" w:rsidRDefault="00C45011" w:rsidP="00220896">
      <w:r w:rsidRPr="004F1ED3">
        <w:rPr>
          <w:noProof/>
        </w:rPr>
        <w:drawing>
          <wp:inline distT="0" distB="0" distL="0" distR="0" wp14:anchorId="0EC6E762" wp14:editId="2239F644">
            <wp:extent cx="5478780" cy="6941820"/>
            <wp:effectExtent l="0" t="0" r="7620" b="0"/>
            <wp:docPr id="11" name="Picture 11" descr="An image of a generic IRB Approval Letter. Intended to serve as an example of how the letter should appear when inserted into the template." title="Sample IRB Let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478780" cy="6941820"/>
                    </a:xfrm>
                    <a:prstGeom prst="rect">
                      <a:avLst/>
                    </a:prstGeom>
                    <a:noFill/>
                    <a:ln>
                      <a:noFill/>
                    </a:ln>
                  </pic:spPr>
                </pic:pic>
              </a:graphicData>
            </a:graphic>
          </wp:inline>
        </w:drawing>
      </w:r>
    </w:p>
    <w:p w14:paraId="2ECCD5FF" w14:textId="77777777" w:rsidR="00C45011" w:rsidRPr="004F1ED3" w:rsidRDefault="00C45011" w:rsidP="00220896"/>
    <w:p w14:paraId="033A66EA" w14:textId="77777777" w:rsidR="00C45011" w:rsidRPr="004F1ED3" w:rsidRDefault="00C45011" w:rsidP="00AD6C2F">
      <w:pPr>
        <w:pStyle w:val="AT-AppendixTable"/>
        <w:sectPr w:rsidR="00C45011" w:rsidRPr="004F1ED3" w:rsidSect="00DE3BA6">
          <w:headerReference w:type="default" r:id="rId39"/>
          <w:footerReference w:type="default" r:id="rId40"/>
          <w:pgSz w:w="12240" w:h="15840"/>
          <w:pgMar w:top="1440" w:right="1440" w:bottom="1440" w:left="1440" w:header="720" w:footer="1440" w:gutter="0"/>
          <w:cols w:space="720"/>
          <w:docGrid w:linePitch="360"/>
        </w:sectPr>
      </w:pPr>
    </w:p>
    <w:p w14:paraId="728AD939" w14:textId="77777777" w:rsidR="003E1BEE" w:rsidRPr="004F1ED3" w:rsidRDefault="00693E4E" w:rsidP="007C0562">
      <w:pPr>
        <w:pStyle w:val="PPH"/>
      </w:pPr>
      <w:bookmarkStart w:id="26" w:name="_Toc187741861"/>
      <w:r w:rsidRPr="004F1ED3">
        <w:t>REFERENCES</w:t>
      </w:r>
      <w:bookmarkEnd w:id="26"/>
    </w:p>
    <w:p w14:paraId="53BC6515" w14:textId="77777777" w:rsidR="00BD7584" w:rsidRPr="00277DF4" w:rsidRDefault="00BD7584" w:rsidP="00BD7584">
      <w:r w:rsidRPr="00277DF4">
        <w:t xml:space="preserve">Example reference. Change heading to Bibliography or Works Cited, depending </w:t>
      </w:r>
    </w:p>
    <w:p w14:paraId="7D7EAD78" w14:textId="77777777" w:rsidR="00BD7584" w:rsidRPr="00277DF4" w:rsidRDefault="00BD7584" w:rsidP="00BD7584">
      <w:pPr>
        <w:ind w:left="720"/>
      </w:pPr>
      <w:r w:rsidRPr="00277DF4">
        <w:t xml:space="preserve">on your chosen style manual. </w:t>
      </w:r>
    </w:p>
    <w:p w14:paraId="7FD1C26F" w14:textId="77777777" w:rsidR="00BD7584" w:rsidRPr="00277DF4" w:rsidRDefault="00BD7584" w:rsidP="00BD7584">
      <w:pPr>
        <w:ind w:left="720" w:hanging="720"/>
      </w:pPr>
      <w:r w:rsidRPr="00277DF4">
        <w:t xml:space="preserve">If using a citation </w:t>
      </w:r>
      <w:proofErr w:type="gramStart"/>
      <w:r w:rsidRPr="00277DF4">
        <w:t>manager</w:t>
      </w:r>
      <w:proofErr w:type="gramEnd"/>
      <w:r w:rsidRPr="00277DF4">
        <w:t xml:space="preserve"> you should be able to copy and paste all of your references here as a group. If the references were typed manually, it is better to copy/paste them </w:t>
      </w:r>
      <w:r w:rsidRPr="00277DF4">
        <w:rPr>
          <w:noProof/>
        </w:rPr>
        <w:t>onto</w:t>
      </w:r>
      <w:r w:rsidRPr="00277DF4">
        <w:t xml:space="preserve"> this page in groups of 3-6. This will help to preserve the formatting of your references.</w:t>
      </w:r>
    </w:p>
    <w:p w14:paraId="2D1D279E" w14:textId="77777777" w:rsidR="00BD7584" w:rsidRPr="00277DF4" w:rsidRDefault="00BD7584" w:rsidP="00BD7584">
      <w:pPr>
        <w:ind w:left="720" w:hanging="720"/>
      </w:pPr>
      <w:r w:rsidRPr="00277DF4">
        <w:t>If you are placing the references at the end of each chapter, delete this page Highlight the heading through the section break (next p</w:t>
      </w:r>
      <w:r>
        <w:t xml:space="preserve">age) and then click on delete. </w:t>
      </w:r>
      <w:r w:rsidRPr="00277DF4">
        <w:t>At the end of each chapter, use a first level heading</w:t>
      </w:r>
      <w:r>
        <w:t xml:space="preserve"> and type the word References. </w:t>
      </w:r>
    </w:p>
    <w:p w14:paraId="5285A5A6" w14:textId="77777777" w:rsidR="003C1756" w:rsidRPr="004F1ED3" w:rsidRDefault="003C1756" w:rsidP="00151157"/>
    <w:sectPr w:rsidR="003C1756" w:rsidRPr="004F1ED3" w:rsidSect="00DE3BA6">
      <w:pgSz w:w="12240" w:h="15840"/>
      <w:pgMar w:top="1440" w:right="1440" w:bottom="1440" w:left="1440" w:header="720" w:footer="14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E2EFB8" w14:textId="77777777" w:rsidR="005827EC" w:rsidRDefault="005827EC" w:rsidP="003C1756">
      <w:pPr>
        <w:spacing w:line="240" w:lineRule="auto"/>
      </w:pPr>
      <w:r>
        <w:separator/>
      </w:r>
    </w:p>
  </w:endnote>
  <w:endnote w:type="continuationSeparator" w:id="0">
    <w:p w14:paraId="0975F7C4" w14:textId="77777777" w:rsidR="005827EC" w:rsidRDefault="005827EC" w:rsidP="003C175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D06BFD" w14:textId="77777777" w:rsidR="00715640" w:rsidRDefault="00715640">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6563090"/>
      <w:docPartObj>
        <w:docPartGallery w:val="Page Numbers (Bottom of Page)"/>
        <w:docPartUnique/>
      </w:docPartObj>
    </w:sdtPr>
    <w:sdtEndPr>
      <w:rPr>
        <w:noProof/>
      </w:rPr>
    </w:sdtEndPr>
    <w:sdtContent>
      <w:p w14:paraId="3023F580" w14:textId="77777777" w:rsidR="00715640" w:rsidRDefault="00715640">
        <w:pPr>
          <w:pStyle w:val="Footer"/>
          <w:jc w:val="center"/>
        </w:pPr>
        <w:r>
          <w:fldChar w:fldCharType="begin"/>
        </w:r>
        <w:r>
          <w:instrText xml:space="preserve"> PAGE   \* MERGEFORMAT </w:instrText>
        </w:r>
        <w:r>
          <w:fldChar w:fldCharType="separate"/>
        </w:r>
        <w:r w:rsidR="007647A5">
          <w:rPr>
            <w:noProof/>
          </w:rPr>
          <w:t>4</w:t>
        </w:r>
        <w:r>
          <w:rPr>
            <w:noProof/>
          </w:rPr>
          <w:fldChar w:fldCharType="end"/>
        </w:r>
      </w:p>
    </w:sdtContent>
  </w:sdt>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15334721"/>
      <w:docPartObj>
        <w:docPartGallery w:val="Page Numbers (Bottom of Page)"/>
        <w:docPartUnique/>
      </w:docPartObj>
    </w:sdtPr>
    <w:sdtEndPr>
      <w:rPr>
        <w:noProof/>
      </w:rPr>
    </w:sdtEndPr>
    <w:sdtContent>
      <w:p w14:paraId="16D20817" w14:textId="77777777" w:rsidR="00D92A98" w:rsidRDefault="00D92A98">
        <w:pPr>
          <w:pStyle w:val="Footer"/>
          <w:jc w:val="center"/>
        </w:pPr>
        <w:r>
          <w:fldChar w:fldCharType="begin"/>
        </w:r>
        <w:r>
          <w:instrText xml:space="preserve"> PAGE   \* MERGEFORMAT </w:instrText>
        </w:r>
        <w:r>
          <w:fldChar w:fldCharType="separate"/>
        </w:r>
        <w:r w:rsidR="007647A5">
          <w:rPr>
            <w:noProof/>
          </w:rPr>
          <w:t>5</w:t>
        </w:r>
        <w:r>
          <w:rPr>
            <w:noProof/>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32341140"/>
      <w:docPartObj>
        <w:docPartGallery w:val="Page Numbers (Bottom of Page)"/>
        <w:docPartUnique/>
      </w:docPartObj>
    </w:sdtPr>
    <w:sdtEndPr>
      <w:rPr>
        <w:noProof/>
      </w:rPr>
    </w:sdtEndPr>
    <w:sdtContent>
      <w:p w14:paraId="63EEDA32" w14:textId="77777777" w:rsidR="00D92A98" w:rsidRDefault="00D92A98">
        <w:pPr>
          <w:pStyle w:val="Footer"/>
          <w:jc w:val="center"/>
        </w:pPr>
        <w:r>
          <w:fldChar w:fldCharType="begin"/>
        </w:r>
        <w:r>
          <w:instrText xml:space="preserve"> PAGE   \* MERGEFORMAT </w:instrText>
        </w:r>
        <w:r>
          <w:fldChar w:fldCharType="separate"/>
        </w:r>
        <w:r w:rsidR="007647A5">
          <w:rPr>
            <w:noProof/>
          </w:rPr>
          <w:t>7</w:t>
        </w:r>
        <w:r>
          <w:rPr>
            <w:noProof/>
          </w:rPr>
          <w:fldChar w:fldCharType="end"/>
        </w:r>
      </w:p>
    </w:sdtContent>
  </w:sdt>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987655"/>
      <w:docPartObj>
        <w:docPartGallery w:val="Page Numbers (Bottom of Page)"/>
        <w:docPartUnique/>
      </w:docPartObj>
    </w:sdtPr>
    <w:sdtEndPr>
      <w:rPr>
        <w:noProof/>
      </w:rPr>
    </w:sdtEndPr>
    <w:sdtContent>
      <w:p w14:paraId="258B2258" w14:textId="77777777" w:rsidR="00715640" w:rsidRDefault="00715640">
        <w:pPr>
          <w:pStyle w:val="Footer"/>
          <w:jc w:val="center"/>
        </w:pPr>
        <w:r>
          <w:fldChar w:fldCharType="begin"/>
        </w:r>
        <w:r>
          <w:instrText xml:space="preserve"> PAGE   \* MERGEFORMAT </w:instrText>
        </w:r>
        <w:r>
          <w:fldChar w:fldCharType="separate"/>
        </w:r>
        <w:r w:rsidR="007647A5">
          <w:rPr>
            <w:noProof/>
          </w:rPr>
          <w:t>9</w:t>
        </w:r>
        <w:r>
          <w:rPr>
            <w:noProof/>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8779925"/>
      <w:docPartObj>
        <w:docPartGallery w:val="Page Numbers (Bottom of Page)"/>
        <w:docPartUnique/>
      </w:docPartObj>
    </w:sdtPr>
    <w:sdtEndPr>
      <w:rPr>
        <w:noProof/>
      </w:rPr>
    </w:sdtEndPr>
    <w:sdtContent>
      <w:p w14:paraId="0A30FACB" w14:textId="77777777" w:rsidR="00715640" w:rsidRDefault="00715640">
        <w:pPr>
          <w:pStyle w:val="Footer"/>
          <w:jc w:val="center"/>
        </w:pPr>
        <w:r>
          <w:fldChar w:fldCharType="begin"/>
        </w:r>
        <w:r>
          <w:instrText xml:space="preserve"> PAGE   \* MERGEFORMAT </w:instrText>
        </w:r>
        <w:r>
          <w:fldChar w:fldCharType="separate"/>
        </w:r>
        <w:r w:rsidR="007647A5">
          <w:rPr>
            <w:noProof/>
          </w:rPr>
          <w:t>11</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42174984"/>
      <w:docPartObj>
        <w:docPartGallery w:val="Page Numbers (Bottom of Page)"/>
        <w:docPartUnique/>
      </w:docPartObj>
    </w:sdtPr>
    <w:sdtEndPr>
      <w:rPr>
        <w:noProof/>
      </w:rPr>
    </w:sdtEndPr>
    <w:sdtContent>
      <w:p w14:paraId="036CE6E7" w14:textId="77777777" w:rsidR="00715640" w:rsidRDefault="00715640" w:rsidP="003C1756">
        <w:pPr>
          <w:pStyle w:val="Footer"/>
          <w:tabs>
            <w:tab w:val="clear" w:pos="4680"/>
          </w:tabs>
          <w:jc w:val="center"/>
        </w:pPr>
        <w:r>
          <w:fldChar w:fldCharType="begin"/>
        </w:r>
        <w:r>
          <w:instrText xml:space="preserve"> PAGE   \* MERGEFORMAT </w:instrText>
        </w:r>
        <w:r>
          <w:fldChar w:fldCharType="separate"/>
        </w:r>
        <w:r w:rsidR="007647A5" w:rsidRPr="007647A5">
          <w:rPr>
            <w:rFonts w:cs="Arial"/>
            <w:noProof/>
          </w:rPr>
          <w:t>ii</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0877180"/>
      <w:docPartObj>
        <w:docPartGallery w:val="Page Numbers (Bottom of Page)"/>
        <w:docPartUnique/>
      </w:docPartObj>
    </w:sdtPr>
    <w:sdtEndPr>
      <w:rPr>
        <w:rFonts w:cs="Arial"/>
        <w:noProof/>
      </w:rPr>
    </w:sdtEndPr>
    <w:sdtContent>
      <w:p w14:paraId="6D4B4F27" w14:textId="77777777" w:rsidR="00715640" w:rsidRPr="00AA6B49" w:rsidRDefault="00715640">
        <w:pPr>
          <w:pStyle w:val="Footer"/>
          <w:jc w:val="center"/>
          <w:rPr>
            <w:rFonts w:cs="Arial"/>
          </w:rPr>
        </w:pPr>
        <w:r w:rsidRPr="00AA6B49">
          <w:rPr>
            <w:rFonts w:cs="Arial"/>
          </w:rPr>
          <w:fldChar w:fldCharType="begin"/>
        </w:r>
        <w:r w:rsidRPr="00AA6B49">
          <w:rPr>
            <w:rFonts w:cs="Arial"/>
          </w:rPr>
          <w:instrText xml:space="preserve"> PAGE   \* MERGEFORMAT </w:instrText>
        </w:r>
        <w:r w:rsidRPr="00AA6B49">
          <w:rPr>
            <w:rFonts w:cs="Arial"/>
          </w:rPr>
          <w:fldChar w:fldCharType="separate"/>
        </w:r>
        <w:r w:rsidR="007647A5">
          <w:rPr>
            <w:rFonts w:cs="Arial"/>
            <w:noProof/>
          </w:rPr>
          <w:t>iii</w:t>
        </w:r>
        <w:r w:rsidRPr="00AA6B49">
          <w:rPr>
            <w:rFonts w:cs="Arial"/>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8077635"/>
      <w:docPartObj>
        <w:docPartGallery w:val="Page Numbers (Bottom of Page)"/>
        <w:docPartUnique/>
      </w:docPartObj>
    </w:sdtPr>
    <w:sdtEndPr>
      <w:rPr>
        <w:noProof/>
      </w:rPr>
    </w:sdtEndPr>
    <w:sdtContent>
      <w:p w14:paraId="2D49376D" w14:textId="77777777" w:rsidR="00715640" w:rsidRDefault="00715640">
        <w:pPr>
          <w:pStyle w:val="Footer"/>
          <w:jc w:val="center"/>
        </w:pPr>
        <w:r>
          <w:fldChar w:fldCharType="begin"/>
        </w:r>
        <w:r>
          <w:instrText xml:space="preserve"> PAGE   \* MERGEFORMAT </w:instrText>
        </w:r>
        <w:r>
          <w:fldChar w:fldCharType="separate"/>
        </w:r>
        <w:r w:rsidR="007647A5" w:rsidRPr="007647A5">
          <w:rPr>
            <w:rFonts w:cs="Arial"/>
            <w:noProof/>
          </w:rPr>
          <w:t>iv</w:t>
        </w:r>
        <w:r>
          <w:rPr>
            <w:noProof/>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3997481"/>
      <w:docPartObj>
        <w:docPartGallery w:val="Page Numbers (Bottom of Page)"/>
        <w:docPartUnique/>
      </w:docPartObj>
    </w:sdtPr>
    <w:sdtEndPr>
      <w:rPr>
        <w:noProof/>
      </w:rPr>
    </w:sdtEndPr>
    <w:sdtContent>
      <w:p w14:paraId="1D6BC549" w14:textId="77777777" w:rsidR="00715640" w:rsidRDefault="00715640">
        <w:pPr>
          <w:pStyle w:val="Footer"/>
          <w:jc w:val="center"/>
        </w:pPr>
        <w:r>
          <w:fldChar w:fldCharType="begin"/>
        </w:r>
        <w:r>
          <w:instrText xml:space="preserve"> PAGE   \* MERGEFORMAT </w:instrText>
        </w:r>
        <w:r>
          <w:fldChar w:fldCharType="separate"/>
        </w:r>
        <w:r w:rsidR="007647A5">
          <w:rPr>
            <w:noProof/>
          </w:rPr>
          <w:t>v</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1257676"/>
      <w:docPartObj>
        <w:docPartGallery w:val="Page Numbers (Bottom of Page)"/>
        <w:docPartUnique/>
      </w:docPartObj>
    </w:sdtPr>
    <w:sdtEndPr>
      <w:rPr>
        <w:noProof/>
      </w:rPr>
    </w:sdtEndPr>
    <w:sdtContent>
      <w:p w14:paraId="1131361D" w14:textId="77777777" w:rsidR="00715640" w:rsidRDefault="00715640">
        <w:pPr>
          <w:pStyle w:val="Footer"/>
          <w:jc w:val="center"/>
        </w:pPr>
        <w:r>
          <w:fldChar w:fldCharType="begin"/>
        </w:r>
        <w:r>
          <w:instrText xml:space="preserve"> PAGE   \* MERGEFORMAT </w:instrText>
        </w:r>
        <w:r>
          <w:fldChar w:fldCharType="separate"/>
        </w:r>
        <w:r w:rsidR="007647A5">
          <w:rPr>
            <w:noProof/>
          </w:rPr>
          <w:t>vi</w:t>
        </w:r>
        <w:r>
          <w:rPr>
            <w:noProof/>
          </w:rPr>
          <w:fldChar w:fldCharType="end"/>
        </w:r>
      </w:p>
    </w:sdtContent>
  </w:sdt>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08094508"/>
      <w:docPartObj>
        <w:docPartGallery w:val="Page Numbers (Bottom of Page)"/>
        <w:docPartUnique/>
      </w:docPartObj>
    </w:sdtPr>
    <w:sdtEndPr>
      <w:rPr>
        <w:noProof/>
      </w:rPr>
    </w:sdtEndPr>
    <w:sdtContent>
      <w:p w14:paraId="68DBF6B5" w14:textId="77777777" w:rsidR="00715640" w:rsidRDefault="00715640">
        <w:pPr>
          <w:pStyle w:val="Footer"/>
          <w:jc w:val="center"/>
        </w:pPr>
        <w:r w:rsidRPr="00CB5815">
          <w:rPr>
            <w:rFonts w:cs="Arial"/>
          </w:rPr>
          <w:fldChar w:fldCharType="begin"/>
        </w:r>
        <w:r w:rsidRPr="00CB5815">
          <w:rPr>
            <w:rFonts w:cs="Arial"/>
          </w:rPr>
          <w:instrText xml:space="preserve"> PAGE   \* MERGEFORMAT </w:instrText>
        </w:r>
        <w:r w:rsidRPr="00CB5815">
          <w:rPr>
            <w:rFonts w:cs="Arial"/>
          </w:rPr>
          <w:fldChar w:fldCharType="separate"/>
        </w:r>
        <w:r w:rsidR="007647A5">
          <w:rPr>
            <w:rFonts w:cs="Arial"/>
            <w:noProof/>
          </w:rPr>
          <w:t>viii</w:t>
        </w:r>
        <w:r w:rsidRPr="00CB5815">
          <w:rPr>
            <w:rFonts w:cs="Arial"/>
            <w:noProof/>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848576"/>
      <w:docPartObj>
        <w:docPartGallery w:val="Page Numbers (Bottom of Page)"/>
        <w:docPartUnique/>
      </w:docPartObj>
    </w:sdtPr>
    <w:sdtEndPr>
      <w:rPr>
        <w:noProof/>
      </w:rPr>
    </w:sdtEndPr>
    <w:sdtContent>
      <w:p w14:paraId="2F4462B2" w14:textId="77777777" w:rsidR="00E73B8E" w:rsidRDefault="00E73B8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D8B030E" w14:textId="77777777" w:rsidR="00E73B8E" w:rsidRDefault="00E73B8E">
    <w:pPr>
      <w:pStyle w:val="Footer"/>
      <w:jc w:val="cen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0DA1" w14:textId="77777777" w:rsidR="005A3D61" w:rsidRDefault="005A3D61">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04BC0B" w14:textId="77777777" w:rsidR="005827EC" w:rsidRDefault="005827EC" w:rsidP="003C1756">
      <w:pPr>
        <w:spacing w:line="240" w:lineRule="auto"/>
      </w:pPr>
      <w:r>
        <w:separator/>
      </w:r>
    </w:p>
  </w:footnote>
  <w:footnote w:type="continuationSeparator" w:id="0">
    <w:p w14:paraId="30303282" w14:textId="77777777" w:rsidR="005827EC" w:rsidRDefault="005827EC" w:rsidP="003C1756">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69D54" w14:textId="77777777" w:rsidR="00715640" w:rsidRDefault="00715640">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5851A2" w14:textId="77777777" w:rsidR="00715640" w:rsidRDefault="00715640">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930D4" w14:textId="77777777" w:rsidR="00D92A98" w:rsidRDefault="00D92A98">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FAAEE" w14:textId="77777777" w:rsidR="00D92A98" w:rsidRDefault="00D92A98">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3AA926" w14:textId="77777777" w:rsidR="00715640" w:rsidRDefault="00715640">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8A874" w14:textId="77777777" w:rsidR="00715640" w:rsidRDefault="007156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29DD30" w14:textId="77777777" w:rsidR="00715640" w:rsidRDefault="007156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8CD845" w14:textId="77777777" w:rsidR="00715640" w:rsidRDefault="007156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4D343F" w14:textId="77777777" w:rsidR="00715640" w:rsidRDefault="0071564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6D3784" w14:textId="77777777" w:rsidR="00715640" w:rsidRDefault="0071564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1063C" w14:textId="77777777" w:rsidR="00715640" w:rsidRDefault="0071564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5C91AF" w14:textId="77777777" w:rsidR="00715640" w:rsidRDefault="0071564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C02456" w14:textId="77777777" w:rsidR="00E73B8E" w:rsidRDefault="00E73B8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03875146"/>
      <w:docPartObj>
        <w:docPartGallery w:val="Page Numbers (Margins)"/>
        <w:docPartUnique/>
      </w:docPartObj>
    </w:sdtPr>
    <w:sdtEndPr/>
    <w:sdtContent>
      <w:p w14:paraId="448DD4EC" w14:textId="5B72D322" w:rsidR="007B0A4A" w:rsidRDefault="004C6FC1">
        <w:pPr>
          <w:pStyle w:val="Header"/>
        </w:pPr>
        <w:r>
          <w:rPr>
            <w:noProof/>
          </w:rPr>
          <mc:AlternateContent>
            <mc:Choice Requires="wps">
              <w:drawing>
                <wp:anchor distT="0" distB="0" distL="114300" distR="114300" simplePos="0" relativeHeight="251659776" behindDoc="0" locked="0" layoutInCell="0" allowOverlap="1" wp14:anchorId="2C0CDC82" wp14:editId="41839EB3">
                  <wp:simplePos x="0" y="0"/>
                  <wp:positionH relativeFrom="leftMargin">
                    <wp:posOffset>781050</wp:posOffset>
                  </wp:positionH>
                  <wp:positionV relativeFrom="margin">
                    <wp:posOffset>2720340</wp:posOffset>
                  </wp:positionV>
                  <wp:extent cx="365760" cy="246888"/>
                  <wp:effectExtent l="0" t="0" r="0" b="3175"/>
                  <wp:wrapNone/>
                  <wp:docPr id="18082962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246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wps:txbx>
                        <wps:bodyPr rot="0" vert="vert" wrap="non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2C0CDC82" id="Rectangle 4" o:spid="_x0000_s1026" style="position:absolute;margin-left:61.5pt;margin-top:214.2pt;width:28.8pt;height:19.45pt;z-index:251659776;visibility:visible;mso-wrap-style:none;mso-width-percent:0;mso-height-percent:0;mso-wrap-distance-left:9pt;mso-wrap-distance-top:0;mso-wrap-distance-right:9pt;mso-wrap-distance-bottom:0;mso-position-horizontal:absolute;mso-position-horizontal-relative:left-margin-area;mso-position-vertical:absolute;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" o:allowincell="f" filled="f" stroked="f">
                  <v:textbox style="layout-flow:vertical;mso-fit-shape-to-text:t">
                    <w:txbxContent>
                      <w:p w14:paraId="04742DD0" w14:textId="67B5D247" w:rsidR="004C6FC1" w:rsidRPr="006116A4" w:rsidRDefault="004C6FC1">
                        <w:pPr>
                          <w:pStyle w:val="Footer"/>
                          <w:rPr>
                            <w:rFonts w:eastAsiaTheme="majorEastAsia"/>
                          </w:rPr>
                        </w:pPr>
                        <w:r w:rsidRPr="006116A4">
                          <w:rPr>
                            <w:rFonts w:eastAsiaTheme="minorEastAsia"/>
                          </w:rPr>
                          <w:fldChar w:fldCharType="begin"/>
                        </w:r>
                        <w:r w:rsidRPr="006116A4">
                          <w:instrText xml:space="preserve"> PAGE    \* MERGEFORMAT </w:instrText>
                        </w:r>
                        <w:r w:rsidRPr="006116A4">
                          <w:rPr>
                            <w:rFonts w:eastAsiaTheme="minorEastAsia"/>
                          </w:rPr>
                          <w:fldChar w:fldCharType="separate"/>
                        </w:r>
                        <w:r w:rsidRPr="006116A4">
                          <w:rPr>
                            <w:rFonts w:eastAsiaTheme="majorEastAsia"/>
                            <w:noProof/>
                          </w:rPr>
                          <w:t>2</w:t>
                        </w:r>
                        <w:r w:rsidRPr="006116A4">
                          <w:rPr>
                            <w:rFonts w:eastAsiaTheme="majorEastAsia"/>
                            <w:noProof/>
                          </w:rPr>
                          <w:fldChar w:fldCharType="end"/>
                        </w:r>
                      </w:p>
                    </w:txbxContent>
                  </v:textbox>
                  <w10:wrap anchorx="margin" anchory="margin"/>
                </v:rect>
              </w:pict>
            </mc:Fallback>
          </mc:AlternateContent>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164B7C"/>
    <w:multiLevelType w:val="multilevel"/>
    <w:tmpl w:val="F55088E8"/>
    <w:name w:val="Template8"/>
    <w:numStyleLink w:val="TemplateChapterNumbering"/>
  </w:abstractNum>
  <w:abstractNum w:abstractNumId="1" w15:restartNumberingAfterBreak="0">
    <w:nsid w:val="09926589"/>
    <w:multiLevelType w:val="multilevel"/>
    <w:tmpl w:val="E4F65000"/>
    <w:name w:val="AppendixList1b3"/>
    <w:numStyleLink w:val="Appendixletteringnumbering"/>
  </w:abstractNum>
  <w:abstractNum w:abstractNumId="2" w15:restartNumberingAfterBreak="0">
    <w:nsid w:val="0E3001E3"/>
    <w:multiLevelType w:val="multilevel"/>
    <w:tmpl w:val="E4F65000"/>
    <w:name w:val="AppendixList5"/>
    <w:numStyleLink w:val="Appendixletteringnumbering"/>
  </w:abstractNum>
  <w:abstractNum w:abstractNumId="3" w15:restartNumberingAfterBreak="0">
    <w:nsid w:val="0F0E44BA"/>
    <w:multiLevelType w:val="multilevel"/>
    <w:tmpl w:val="F55088E8"/>
    <w:name w:val="Template9"/>
    <w:numStyleLink w:val="TemplateChapterNumbering"/>
  </w:abstractNum>
  <w:abstractNum w:abstractNumId="4" w15:restartNumberingAfterBreak="0">
    <w:nsid w:val="21DF1391"/>
    <w:multiLevelType w:val="hybridMultilevel"/>
    <w:tmpl w:val="3E68701A"/>
    <w:lvl w:ilvl="0" w:tplc="021A0466">
      <w:start w:val="1"/>
      <w:numFmt w:val="decimal"/>
      <w:pStyle w:val="AFAppendixFigure"/>
      <w:suff w:val="space"/>
      <w:lvlText w:val="Figure A%1."/>
      <w:lvlJc w:val="left"/>
      <w:pPr>
        <w:ind w:left="360" w:hanging="360"/>
      </w:pPr>
      <w:rPr>
        <w:rFonts w:ascii="Times New Roman" w:hAnsi="Times New Roman"/>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FEB1012"/>
    <w:multiLevelType w:val="multilevel"/>
    <w:tmpl w:val="F55088E8"/>
    <w:name w:val="Template4"/>
    <w:numStyleLink w:val="TemplateChapterNumbering"/>
  </w:abstractNum>
  <w:abstractNum w:abstractNumId="6" w15:restartNumberingAfterBreak="0">
    <w:nsid w:val="30F30D05"/>
    <w:multiLevelType w:val="multilevel"/>
    <w:tmpl w:val="E4F65000"/>
    <w:name w:val="AppendixList1b2"/>
    <w:numStyleLink w:val="Appendixletteringnumbering"/>
  </w:abstractNum>
  <w:abstractNum w:abstractNumId="7" w15:restartNumberingAfterBreak="0">
    <w:nsid w:val="316B1E99"/>
    <w:multiLevelType w:val="multilevel"/>
    <w:tmpl w:val="F55088E8"/>
    <w:name w:val="Template2"/>
    <w:numStyleLink w:val="TemplateChapterNumbering"/>
  </w:abstractNum>
  <w:abstractNum w:abstractNumId="8" w15:restartNumberingAfterBreak="0">
    <w:nsid w:val="33504CFA"/>
    <w:multiLevelType w:val="multilevel"/>
    <w:tmpl w:val="F55088E8"/>
    <w:name w:val="Template6"/>
    <w:numStyleLink w:val="TemplateChapterNumbering"/>
  </w:abstractNum>
  <w:abstractNum w:abstractNumId="9" w15:restartNumberingAfterBreak="0">
    <w:nsid w:val="37370703"/>
    <w:multiLevelType w:val="multilevel"/>
    <w:tmpl w:val="8E8059BC"/>
    <w:name w:val="AppendixList"/>
    <w:lvl w:ilvl="0">
      <w:start w:val="1"/>
      <w:numFmt w:val="upperLetter"/>
      <w:suff w:val="space"/>
      <w:lvlText w:val="APPENDIX %1"/>
      <w:lvlJc w:val="left"/>
      <w:pPr>
        <w:ind w:left="0" w:firstLine="0"/>
      </w:pPr>
      <w:rPr>
        <w:rFonts w:ascii="Arial" w:hAnsi="Arial"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suff w:val="space"/>
      <w:lvlText w:val="Table A%7."/>
      <w:lvlJc w:val="left"/>
      <w:pPr>
        <w:ind w:left="0" w:firstLine="0"/>
      </w:pPr>
      <w:rPr>
        <w:rFonts w:ascii="Times New Roman" w:hAnsi="Times New Roman" w:hint="default"/>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45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0" w15:restartNumberingAfterBreak="0">
    <w:nsid w:val="37811056"/>
    <w:multiLevelType w:val="multilevel"/>
    <w:tmpl w:val="F55088E8"/>
    <w:name w:val="Template"/>
    <w:styleLink w:val="TemplateChapterNumbering"/>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1">
      <w:start w:val="1"/>
      <w:numFmt w:val="lowerLetter"/>
      <w:lvlText w:val="%2)"/>
      <w:lvlJc w:val="left"/>
      <w:pPr>
        <w:ind w:left="5220" w:hanging="360"/>
      </w:pPr>
      <w:rPr>
        <w:rFonts w:hint="default"/>
      </w:rPr>
    </w:lvl>
    <w:lvl w:ilvl="2">
      <w:start w:val="1"/>
      <w:numFmt w:val="lowerRoman"/>
      <w:lvlText w:val="%3)"/>
      <w:lvlJc w:val="left"/>
      <w:pPr>
        <w:ind w:left="5580" w:hanging="360"/>
      </w:pPr>
      <w:rPr>
        <w:rFonts w:hint="default"/>
      </w:rPr>
    </w:lvl>
    <w:lvl w:ilvl="3">
      <w:start w:val="1"/>
      <w:numFmt w:val="decimal"/>
      <w:lvlText w:val="(%4)"/>
      <w:lvlJc w:val="left"/>
      <w:pPr>
        <w:ind w:left="5940" w:hanging="360"/>
      </w:pPr>
      <w:rPr>
        <w:rFonts w:hint="default"/>
      </w:rPr>
    </w:lvl>
    <w:lvl w:ilvl="4">
      <w:start w:val="1"/>
      <w:numFmt w:val="lowerLetter"/>
      <w:lvlText w:val="(%5)"/>
      <w:lvlJc w:val="left"/>
      <w:pPr>
        <w:ind w:left="6300" w:hanging="360"/>
      </w:pPr>
      <w:rPr>
        <w:rFonts w:hint="default"/>
      </w:rPr>
    </w:lvl>
    <w:lvl w:ilvl="5">
      <w:start w:val="1"/>
      <w:numFmt w:val="lowerRoman"/>
      <w:lvlText w:val="(%6)"/>
      <w:lvlJc w:val="left"/>
      <w:pPr>
        <w:ind w:left="6660" w:hanging="360"/>
      </w:pPr>
      <w:rPr>
        <w:rFonts w:hint="default"/>
      </w:rPr>
    </w:lvl>
    <w:lvl w:ilvl="6">
      <w:start w:val="1"/>
      <w:numFmt w:val="decimal"/>
      <w:lvlRestart w:val="0"/>
      <w:pStyle w:val="TableTitle"/>
      <w:suff w:val="space"/>
      <w:lvlText w:val="Table %7"/>
      <w:lvlJc w:val="left"/>
      <w:pPr>
        <w:ind w:left="549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pStyle w:val="FigureTitle"/>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none"/>
      <w:lvlRestart w:val="0"/>
      <w:suff w:val="space"/>
      <w:lvlText w:val=""/>
      <w:lvlJc w:val="left"/>
      <w:pPr>
        <w:ind w:left="4500" w:firstLine="0"/>
      </w:pPr>
      <w:rPr>
        <w:rFonts w:ascii="Arial" w:hAnsi="Arial" w:hint="default"/>
        <w:caps w:val="0"/>
        <w:strike w:val="0"/>
        <w:dstrike w:val="0"/>
        <w:vanish w:val="0"/>
        <w:kern w:val="0"/>
        <w:sz w:val="24"/>
        <w:vertAlign w:val="baseline"/>
        <w14:cntxtAlts w14:val="0"/>
      </w:rPr>
    </w:lvl>
  </w:abstractNum>
  <w:abstractNum w:abstractNumId="11" w15:restartNumberingAfterBreak="0">
    <w:nsid w:val="3B0F7A9F"/>
    <w:multiLevelType w:val="multilevel"/>
    <w:tmpl w:val="E4F65000"/>
    <w:name w:val="AppendixList3"/>
    <w:numStyleLink w:val="Appendixletteringnumbering"/>
  </w:abstractNum>
  <w:abstractNum w:abstractNumId="12" w15:restartNumberingAfterBreak="0">
    <w:nsid w:val="3E686F3E"/>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402A5C3C"/>
    <w:multiLevelType w:val="hybridMultilevel"/>
    <w:tmpl w:val="719E2CB2"/>
    <w:lvl w:ilvl="0" w:tplc="D4821F5E">
      <w:start w:val="1"/>
      <w:numFmt w:val="decimal"/>
      <w:lvlText w:val="%1."/>
      <w:lvlJc w:val="left"/>
      <w:pPr>
        <w:ind w:left="1440" w:hanging="360"/>
      </w:pPr>
      <w:rPr>
        <w:rFonts w:ascii="Times New Roman" w:hAnsi="Times New Roman" w:hint="default"/>
        <w:b w:val="0"/>
        <w:i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441943F5"/>
    <w:multiLevelType w:val="multilevel"/>
    <w:tmpl w:val="F55088E8"/>
    <w:name w:val="AppendixList4"/>
    <w:numStyleLink w:val="TemplateChapterNumbering"/>
  </w:abstractNum>
  <w:abstractNum w:abstractNumId="15" w15:restartNumberingAfterBreak="0">
    <w:nsid w:val="529E2FB3"/>
    <w:multiLevelType w:val="multilevel"/>
    <w:tmpl w:val="E4F65000"/>
    <w:name w:val="AppendixList2"/>
    <w:numStyleLink w:val="Appendixletteringnumbering"/>
  </w:abstractNum>
  <w:abstractNum w:abstractNumId="16" w15:restartNumberingAfterBreak="0">
    <w:nsid w:val="5E1F22DD"/>
    <w:multiLevelType w:val="multilevel"/>
    <w:tmpl w:val="E4F65000"/>
    <w:name w:val="AppendixList1b"/>
    <w:styleLink w:val="Appendixletteringnumbering"/>
    <w:lvl w:ilvl="0">
      <w:start w:val="1"/>
      <w:numFmt w:val="upperLetter"/>
      <w:pStyle w:val="APPENDIX"/>
      <w:suff w:val="space"/>
      <w:lvlText w:val="APPENDIX %1"/>
      <w:lvlJc w:val="left"/>
      <w:pPr>
        <w:ind w:left="0" w:firstLine="0"/>
      </w:pPr>
      <w:rPr>
        <w:rFonts w:ascii="Times New Roman" w:hAnsi="Times New Roman" w:hint="default"/>
        <w:caps w:val="0"/>
        <w:smallCaps/>
        <w:strike w:val="0"/>
        <w:dstrike w:val="0"/>
        <w:vanish w:val="0"/>
        <w:color w:val="auto"/>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1"/>
      <w:pStyle w:val="AT-AppendixTable"/>
      <w:suff w:val="space"/>
      <w:lvlText w:val="Table A%7."/>
      <w:lvlJc w:val="left"/>
      <w:pPr>
        <w:ind w:left="0" w:firstLine="0"/>
      </w:pPr>
      <w:rPr>
        <w:rFonts w:ascii="Times New Roman" w:hAnsi="Times New Roman" w:hint="default"/>
        <w:b w:val="0"/>
        <w:i w:val="0"/>
        <w:caps w:val="0"/>
        <w:strike w:val="0"/>
        <w:dstrike w:val="0"/>
        <w:vanish w:val="0"/>
        <w:color w:val="auto"/>
        <w:kern w:val="0"/>
        <w:sz w:val="24"/>
        <w:vertAlign w:val="baseline"/>
        <w14:cntxtAlts w14:val="0"/>
      </w:rPr>
    </w:lvl>
    <w:lvl w:ilvl="7">
      <w:start w:val="1"/>
      <w:numFmt w:val="decimal"/>
      <w:lvlRestart w:val="1"/>
      <w:suff w:val="space"/>
      <w:lvlText w:val="Figure A%8."/>
      <w:lvlJc w:val="left"/>
      <w:pPr>
        <w:ind w:left="0" w:firstLine="0"/>
      </w:pPr>
      <w:rPr>
        <w:rFonts w:ascii="Times New Roman" w:hAnsi="Times New Roman" w:hint="default"/>
        <w:b w:val="0"/>
        <w:i/>
        <w:caps w:val="0"/>
        <w:strike w:val="0"/>
        <w:dstrike w:val="0"/>
        <w:vanish w:val="0"/>
        <w:color w:val="auto"/>
        <w:kern w:val="0"/>
        <w:sz w:val="24"/>
        <w:vertAlign w:val="baseline"/>
        <w14:cntxtAlts w14:val="0"/>
      </w:rPr>
    </w:lvl>
    <w:lvl w:ilvl="8">
      <w:start w:val="1"/>
      <w:numFmt w:val="lowerRoman"/>
      <w:lvlText w:val="%9."/>
      <w:lvlJc w:val="left"/>
      <w:pPr>
        <w:ind w:left="3240" w:hanging="360"/>
      </w:pPr>
      <w:rPr>
        <w:rFonts w:hint="default"/>
      </w:rPr>
    </w:lvl>
  </w:abstractNum>
  <w:abstractNum w:abstractNumId="17" w15:restartNumberingAfterBreak="0">
    <w:nsid w:val="69A81D2E"/>
    <w:multiLevelType w:val="multilevel"/>
    <w:tmpl w:val="12ACCE20"/>
    <w:name w:val="Template5"/>
    <w:lvl w:ilvl="0">
      <w:start w:val="1"/>
      <w:numFmt w:val="upperRoman"/>
      <w:lvlText w:val="CHAPTER %1"/>
      <w:lvlJc w:val="left"/>
      <w:pPr>
        <w:ind w:left="0" w:firstLine="0"/>
      </w:pPr>
      <w:rPr>
        <w:rFonts w:hint="default"/>
        <w:b w:val="0"/>
        <w:i w:val="0"/>
        <w:caps w:val="0"/>
        <w:strike w:val="0"/>
        <w:dstrike w:val="0"/>
        <w:vanish w:val="0"/>
        <w:kern w:val="0"/>
        <w:sz w:val="24"/>
        <w:vertAlign w:val="baseline"/>
        <w14:cntxtAlts w14: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suff w:val="nothing"/>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lvlRestart w:val="0"/>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decimal"/>
      <w:lvlRestart w:val="0"/>
      <w:lvlText w:val="Table A%9"/>
      <w:lvlJc w:val="left"/>
      <w:pPr>
        <w:ind w:left="0" w:firstLine="0"/>
      </w:pPr>
      <w:rPr>
        <w:rFonts w:ascii="Times New Roman" w:hAnsi="Times New Roman" w:hint="default"/>
        <w:caps w:val="0"/>
        <w:strike w:val="0"/>
        <w:dstrike w:val="0"/>
        <w:vanish w:val="0"/>
        <w:kern w:val="0"/>
        <w:sz w:val="24"/>
        <w:vertAlign w:val="baseline"/>
        <w14:cntxtAlts w14:val="0"/>
      </w:rPr>
    </w:lvl>
  </w:abstractNum>
  <w:abstractNum w:abstractNumId="18" w15:restartNumberingAfterBreak="0">
    <w:nsid w:val="6AB56352"/>
    <w:multiLevelType w:val="multilevel"/>
    <w:tmpl w:val="D1D42760"/>
    <w:name w:val="Chapter9"/>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abstractNum w:abstractNumId="19" w15:restartNumberingAfterBreak="0">
    <w:nsid w:val="6C0E1A15"/>
    <w:multiLevelType w:val="multilevel"/>
    <w:tmpl w:val="F55088E8"/>
    <w:name w:val="Template10"/>
    <w:numStyleLink w:val="TemplateChapterNumbering"/>
  </w:abstractNum>
  <w:abstractNum w:abstractNumId="20" w15:restartNumberingAfterBreak="0">
    <w:nsid w:val="6C24009C"/>
    <w:multiLevelType w:val="multilevel"/>
    <w:tmpl w:val="E4F65000"/>
    <w:numStyleLink w:val="Appendixletteringnumbering"/>
  </w:abstractNum>
  <w:abstractNum w:abstractNumId="21" w15:restartNumberingAfterBreak="0">
    <w:nsid w:val="715E00CB"/>
    <w:multiLevelType w:val="multilevel"/>
    <w:tmpl w:val="F55088E8"/>
    <w:name w:val="Template3"/>
    <w:numStyleLink w:val="TemplateChapterNumbering"/>
  </w:abstractNum>
  <w:abstractNum w:abstractNumId="22" w15:restartNumberingAfterBreak="0">
    <w:nsid w:val="78D14B1D"/>
    <w:multiLevelType w:val="multilevel"/>
    <w:tmpl w:val="F55088E8"/>
    <w:name w:val="Template7"/>
    <w:numStyleLink w:val="TemplateChapterNumbering"/>
  </w:abstractNum>
  <w:abstractNum w:abstractNumId="23" w15:restartNumberingAfterBreak="0">
    <w:nsid w:val="7BCC25F4"/>
    <w:multiLevelType w:val="multilevel"/>
    <w:tmpl w:val="37A299F2"/>
    <w:name w:val="Chapter"/>
    <w:lvl w:ilvl="0">
      <w:start w:val="1"/>
      <w:numFmt w:val="upperRoman"/>
      <w:suff w:val="nothing"/>
      <w:lvlText w:val="CHAPTER %1"/>
      <w:lvlJc w:val="center"/>
      <w:pPr>
        <w:ind w:left="0" w:firstLine="0"/>
      </w:pPr>
      <w:rPr>
        <w:rFonts w:ascii="Times New Roman" w:hAnsi="Times New Roman" w:hint="default"/>
        <w:caps w:val="0"/>
        <w:strike w:val="0"/>
        <w:dstrike w:val="0"/>
        <w:vanish w:val="0"/>
        <w:kern w:val="0"/>
        <w:sz w:val="24"/>
        <w:vertAlign w:val="baseline"/>
        <w14:cntxtAlts w14:val="0"/>
      </w:rPr>
    </w:lvl>
    <w:lvl w:ilvl="1">
      <w:start w:val="1"/>
      <w:numFmt w:val="none"/>
      <w:lvlText w:val=""/>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Restart w:val="0"/>
      <w:isLgl/>
      <w:lvlText w:val="Table %7"/>
      <w:lvlJc w:val="left"/>
      <w:pPr>
        <w:ind w:left="0" w:firstLine="0"/>
      </w:pPr>
      <w:rPr>
        <w:rFonts w:ascii="Times New Roman" w:hAnsi="Times New Roman" w:hint="default"/>
        <w:b w:val="0"/>
        <w:i w:val="0"/>
        <w:caps w:val="0"/>
        <w:strike w:val="0"/>
        <w:dstrike w:val="0"/>
        <w:vanish w:val="0"/>
        <w:kern w:val="0"/>
        <w:sz w:val="24"/>
        <w:vertAlign w:val="baseline"/>
        <w14:cntxtAlts w14:val="0"/>
      </w:rPr>
    </w:lvl>
    <w:lvl w:ilvl="7">
      <w:start w:val="1"/>
      <w:numFmt w:val="decimal"/>
      <w:suff w:val="space"/>
      <w:lvlText w:val="Figure %8."/>
      <w:lvlJc w:val="left"/>
      <w:pPr>
        <w:ind w:left="0" w:firstLine="0"/>
      </w:pPr>
      <w:rPr>
        <w:rFonts w:ascii="Times New Roman" w:hAnsi="Times New Roman" w:hint="default"/>
        <w:b w:val="0"/>
        <w:i/>
        <w:caps w:val="0"/>
        <w:strike w:val="0"/>
        <w:dstrike w:val="0"/>
        <w:vanish w:val="0"/>
        <w:kern w:val="0"/>
        <w:sz w:val="24"/>
        <w:vertAlign w:val="baseline"/>
        <w14:cntxtAlts w14:val="0"/>
      </w:rPr>
    </w:lvl>
    <w:lvl w:ilvl="8">
      <w:start w:val="1"/>
      <w:numFmt w:val="lowerRoman"/>
      <w:lvlText w:val="%9."/>
      <w:lvlJc w:val="left"/>
      <w:pPr>
        <w:ind w:left="3240" w:hanging="360"/>
      </w:pPr>
      <w:rPr>
        <w:rFonts w:hint="default"/>
      </w:rPr>
    </w:lvl>
  </w:abstractNum>
  <w:num w:numId="1" w16cid:durableId="2031297291">
    <w:abstractNumId w:val="10"/>
  </w:num>
  <w:num w:numId="2" w16cid:durableId="418913649">
    <w:abstractNumId w:val="16"/>
  </w:num>
  <w:num w:numId="3" w16cid:durableId="1519731746">
    <w:abstractNumId w:val="19"/>
    <w:lvlOverride w:ilvl="0">
      <w:lvl w:ilvl="0">
        <w:start w:val="1"/>
        <w:numFmt w:val="upperRoman"/>
        <w:pStyle w:val="ChapterTitleCT"/>
        <w:suff w:val="space"/>
        <w:lvlText w:val="CHAPTER %1"/>
        <w:lvlJc w:val="left"/>
        <w:pPr>
          <w:ind w:left="0" w:firstLine="0"/>
        </w:pPr>
        <w:rPr>
          <w:rFonts w:ascii="Times New Roman" w:hAnsi="Times New Roman" w:hint="default"/>
          <w:b w:val="0"/>
          <w:i w:val="0"/>
          <w:caps w:val="0"/>
          <w:strike w:val="0"/>
          <w:dstrike w:val="0"/>
          <w:vanish w:val="0"/>
          <w:kern w:val="0"/>
          <w:sz w:val="24"/>
          <w:vertAlign w:val="baseline"/>
          <w14:cntxtAlts w14:val="0"/>
        </w:rPr>
      </w:lvl>
    </w:lvlOverride>
  </w:num>
  <w:num w:numId="4" w16cid:durableId="1489710489">
    <w:abstractNumId w:val="13"/>
  </w:num>
  <w:num w:numId="5" w16cid:durableId="1228876370">
    <w:abstractNumId w:val="12"/>
  </w:num>
  <w:num w:numId="6" w16cid:durableId="1107121280">
    <w:abstractNumId w:val="20"/>
  </w:num>
  <w:num w:numId="7" w16cid:durableId="1562597821">
    <w:abstractNumId w:val="4"/>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proofState w:spelling="clean" w:grammar="clean"/>
  <w:attachedTemplate r:id="rId1"/>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rawingGridHorizontalSpacing w:val="720"/>
  <w:drawingGridVerticalSpacing w:val="720"/>
  <w:doNotUseMarginsForDrawingGridOrigin/>
  <w:drawingGridHorizontalOrigin w:val="0"/>
  <w:drawingGridVerticalOrigin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rIwNTO1NDezMDA0NbNQ0lEKTi0uzszPAykwqQUA8b48kywAAAA="/>
  </w:docVars>
  <w:rsids>
    <w:rsidRoot w:val="00FD3125"/>
    <w:rsid w:val="00000467"/>
    <w:rsid w:val="000010FB"/>
    <w:rsid w:val="00001B0A"/>
    <w:rsid w:val="0000574F"/>
    <w:rsid w:val="000113B7"/>
    <w:rsid w:val="00012A66"/>
    <w:rsid w:val="00017CBB"/>
    <w:rsid w:val="0002097C"/>
    <w:rsid w:val="00032198"/>
    <w:rsid w:val="00037903"/>
    <w:rsid w:val="00040124"/>
    <w:rsid w:val="00046717"/>
    <w:rsid w:val="00051F23"/>
    <w:rsid w:val="0005322D"/>
    <w:rsid w:val="000544E8"/>
    <w:rsid w:val="00055129"/>
    <w:rsid w:val="00056609"/>
    <w:rsid w:val="00066775"/>
    <w:rsid w:val="0007277A"/>
    <w:rsid w:val="00074E95"/>
    <w:rsid w:val="00084388"/>
    <w:rsid w:val="0008521B"/>
    <w:rsid w:val="0009080A"/>
    <w:rsid w:val="000962D8"/>
    <w:rsid w:val="0009713B"/>
    <w:rsid w:val="000A0C77"/>
    <w:rsid w:val="000A14F3"/>
    <w:rsid w:val="000B0051"/>
    <w:rsid w:val="000C6D56"/>
    <w:rsid w:val="000D132A"/>
    <w:rsid w:val="000D22F1"/>
    <w:rsid w:val="000D26DB"/>
    <w:rsid w:val="000F1A44"/>
    <w:rsid w:val="000F5945"/>
    <w:rsid w:val="00100612"/>
    <w:rsid w:val="00101D05"/>
    <w:rsid w:val="00105025"/>
    <w:rsid w:val="00121DC2"/>
    <w:rsid w:val="001421D0"/>
    <w:rsid w:val="001425D1"/>
    <w:rsid w:val="00151157"/>
    <w:rsid w:val="00175A3D"/>
    <w:rsid w:val="001760CD"/>
    <w:rsid w:val="001768F8"/>
    <w:rsid w:val="0018021E"/>
    <w:rsid w:val="00185D34"/>
    <w:rsid w:val="0019163D"/>
    <w:rsid w:val="00195FBE"/>
    <w:rsid w:val="001B4E32"/>
    <w:rsid w:val="001B6A38"/>
    <w:rsid w:val="001C2CCA"/>
    <w:rsid w:val="001C3FC4"/>
    <w:rsid w:val="001D0991"/>
    <w:rsid w:val="001D4E76"/>
    <w:rsid w:val="001D57D9"/>
    <w:rsid w:val="001D5FDC"/>
    <w:rsid w:val="001E225B"/>
    <w:rsid w:val="001E47B0"/>
    <w:rsid w:val="001F3B13"/>
    <w:rsid w:val="001F57FA"/>
    <w:rsid w:val="0020109D"/>
    <w:rsid w:val="00206631"/>
    <w:rsid w:val="0020730B"/>
    <w:rsid w:val="0022047A"/>
    <w:rsid w:val="00220896"/>
    <w:rsid w:val="00226E2A"/>
    <w:rsid w:val="00233C79"/>
    <w:rsid w:val="002350D2"/>
    <w:rsid w:val="0023540A"/>
    <w:rsid w:val="00240971"/>
    <w:rsid w:val="00241503"/>
    <w:rsid w:val="00241A86"/>
    <w:rsid w:val="002421CC"/>
    <w:rsid w:val="00244D11"/>
    <w:rsid w:val="00247FFD"/>
    <w:rsid w:val="00251E5F"/>
    <w:rsid w:val="00254FD3"/>
    <w:rsid w:val="00267605"/>
    <w:rsid w:val="00273B6B"/>
    <w:rsid w:val="00274DBF"/>
    <w:rsid w:val="00277DF4"/>
    <w:rsid w:val="00287A9D"/>
    <w:rsid w:val="0029307F"/>
    <w:rsid w:val="002A0D44"/>
    <w:rsid w:val="002A2A29"/>
    <w:rsid w:val="002B0444"/>
    <w:rsid w:val="002D0446"/>
    <w:rsid w:val="002D0615"/>
    <w:rsid w:val="002D5575"/>
    <w:rsid w:val="002D5C45"/>
    <w:rsid w:val="002E0511"/>
    <w:rsid w:val="002E726C"/>
    <w:rsid w:val="002F1183"/>
    <w:rsid w:val="002F23B1"/>
    <w:rsid w:val="002F6B06"/>
    <w:rsid w:val="00300020"/>
    <w:rsid w:val="0030017D"/>
    <w:rsid w:val="00304058"/>
    <w:rsid w:val="003047A3"/>
    <w:rsid w:val="00304C2D"/>
    <w:rsid w:val="00305F56"/>
    <w:rsid w:val="0031505F"/>
    <w:rsid w:val="003176F4"/>
    <w:rsid w:val="00326689"/>
    <w:rsid w:val="003266E7"/>
    <w:rsid w:val="003301AC"/>
    <w:rsid w:val="003348B4"/>
    <w:rsid w:val="00341434"/>
    <w:rsid w:val="0034406A"/>
    <w:rsid w:val="0035164E"/>
    <w:rsid w:val="00360EEA"/>
    <w:rsid w:val="0036165F"/>
    <w:rsid w:val="00367F0E"/>
    <w:rsid w:val="00375F8F"/>
    <w:rsid w:val="00376A2A"/>
    <w:rsid w:val="00377546"/>
    <w:rsid w:val="00396259"/>
    <w:rsid w:val="00397D1C"/>
    <w:rsid w:val="003A7D91"/>
    <w:rsid w:val="003B2A7E"/>
    <w:rsid w:val="003B42E4"/>
    <w:rsid w:val="003B6058"/>
    <w:rsid w:val="003B7170"/>
    <w:rsid w:val="003C1756"/>
    <w:rsid w:val="003C2FFA"/>
    <w:rsid w:val="003E15B9"/>
    <w:rsid w:val="003E1762"/>
    <w:rsid w:val="003E1BEE"/>
    <w:rsid w:val="003E2176"/>
    <w:rsid w:val="003E48DB"/>
    <w:rsid w:val="003E5380"/>
    <w:rsid w:val="003E73E1"/>
    <w:rsid w:val="003F0FDD"/>
    <w:rsid w:val="003F7523"/>
    <w:rsid w:val="003F7D0A"/>
    <w:rsid w:val="00401C06"/>
    <w:rsid w:val="004030CA"/>
    <w:rsid w:val="00410027"/>
    <w:rsid w:val="004101A1"/>
    <w:rsid w:val="00420CEF"/>
    <w:rsid w:val="0042166C"/>
    <w:rsid w:val="004223A8"/>
    <w:rsid w:val="00423F9D"/>
    <w:rsid w:val="00431637"/>
    <w:rsid w:val="00434CA6"/>
    <w:rsid w:val="00437D78"/>
    <w:rsid w:val="0045097C"/>
    <w:rsid w:val="004511C8"/>
    <w:rsid w:val="00460072"/>
    <w:rsid w:val="00473B71"/>
    <w:rsid w:val="00475CCD"/>
    <w:rsid w:val="00476628"/>
    <w:rsid w:val="00484F0B"/>
    <w:rsid w:val="0049069D"/>
    <w:rsid w:val="004939CA"/>
    <w:rsid w:val="0049559C"/>
    <w:rsid w:val="004B167E"/>
    <w:rsid w:val="004B5006"/>
    <w:rsid w:val="004B6350"/>
    <w:rsid w:val="004C0F2A"/>
    <w:rsid w:val="004C6287"/>
    <w:rsid w:val="004C6FC1"/>
    <w:rsid w:val="004D0DB0"/>
    <w:rsid w:val="004D330E"/>
    <w:rsid w:val="004D3632"/>
    <w:rsid w:val="004E24F2"/>
    <w:rsid w:val="004F077C"/>
    <w:rsid w:val="004F1ED3"/>
    <w:rsid w:val="004F3C11"/>
    <w:rsid w:val="004F65BA"/>
    <w:rsid w:val="004F6D78"/>
    <w:rsid w:val="00503B2E"/>
    <w:rsid w:val="00505C67"/>
    <w:rsid w:val="00507E7E"/>
    <w:rsid w:val="005102CB"/>
    <w:rsid w:val="00510645"/>
    <w:rsid w:val="00517DDB"/>
    <w:rsid w:val="005250EA"/>
    <w:rsid w:val="00525BD7"/>
    <w:rsid w:val="00530499"/>
    <w:rsid w:val="0053626D"/>
    <w:rsid w:val="00545944"/>
    <w:rsid w:val="00545E56"/>
    <w:rsid w:val="005475A5"/>
    <w:rsid w:val="00551D89"/>
    <w:rsid w:val="0055603A"/>
    <w:rsid w:val="0056175B"/>
    <w:rsid w:val="00562124"/>
    <w:rsid w:val="005652CE"/>
    <w:rsid w:val="005827EC"/>
    <w:rsid w:val="0058505C"/>
    <w:rsid w:val="005865CC"/>
    <w:rsid w:val="005926A6"/>
    <w:rsid w:val="00593092"/>
    <w:rsid w:val="005A1C71"/>
    <w:rsid w:val="005A3D61"/>
    <w:rsid w:val="005A6692"/>
    <w:rsid w:val="005C00C7"/>
    <w:rsid w:val="005C15E0"/>
    <w:rsid w:val="005C1D22"/>
    <w:rsid w:val="005C3D9F"/>
    <w:rsid w:val="005C5A5B"/>
    <w:rsid w:val="005D63CA"/>
    <w:rsid w:val="005D727B"/>
    <w:rsid w:val="005E02FB"/>
    <w:rsid w:val="005E7D34"/>
    <w:rsid w:val="005F0F57"/>
    <w:rsid w:val="005F1D67"/>
    <w:rsid w:val="005F5BFF"/>
    <w:rsid w:val="0060236F"/>
    <w:rsid w:val="0060763F"/>
    <w:rsid w:val="006110EA"/>
    <w:rsid w:val="006116A4"/>
    <w:rsid w:val="0062354B"/>
    <w:rsid w:val="00631B38"/>
    <w:rsid w:val="00641461"/>
    <w:rsid w:val="0064200B"/>
    <w:rsid w:val="00652B23"/>
    <w:rsid w:val="006534AE"/>
    <w:rsid w:val="00653587"/>
    <w:rsid w:val="00656448"/>
    <w:rsid w:val="0067043E"/>
    <w:rsid w:val="00680342"/>
    <w:rsid w:val="00684E3F"/>
    <w:rsid w:val="00685C99"/>
    <w:rsid w:val="006927CF"/>
    <w:rsid w:val="00693B0B"/>
    <w:rsid w:val="00693E4E"/>
    <w:rsid w:val="006954F2"/>
    <w:rsid w:val="00696595"/>
    <w:rsid w:val="006A1B37"/>
    <w:rsid w:val="006C5CD0"/>
    <w:rsid w:val="006C6B32"/>
    <w:rsid w:val="006C6B92"/>
    <w:rsid w:val="006D0B4C"/>
    <w:rsid w:val="006E0DB7"/>
    <w:rsid w:val="006E287C"/>
    <w:rsid w:val="006E5D65"/>
    <w:rsid w:val="006F47B9"/>
    <w:rsid w:val="006F62F0"/>
    <w:rsid w:val="0070233E"/>
    <w:rsid w:val="00704349"/>
    <w:rsid w:val="00710F65"/>
    <w:rsid w:val="00711E6A"/>
    <w:rsid w:val="007135A9"/>
    <w:rsid w:val="00715640"/>
    <w:rsid w:val="007156D5"/>
    <w:rsid w:val="00715AB2"/>
    <w:rsid w:val="00715EE3"/>
    <w:rsid w:val="00716AC0"/>
    <w:rsid w:val="007206AF"/>
    <w:rsid w:val="0072151F"/>
    <w:rsid w:val="00723646"/>
    <w:rsid w:val="007301CF"/>
    <w:rsid w:val="00732D54"/>
    <w:rsid w:val="00733553"/>
    <w:rsid w:val="00734BB7"/>
    <w:rsid w:val="00740ADB"/>
    <w:rsid w:val="00743031"/>
    <w:rsid w:val="00743DF9"/>
    <w:rsid w:val="0074459B"/>
    <w:rsid w:val="00746DCE"/>
    <w:rsid w:val="00747E22"/>
    <w:rsid w:val="00750652"/>
    <w:rsid w:val="00752916"/>
    <w:rsid w:val="00760F2B"/>
    <w:rsid w:val="00762802"/>
    <w:rsid w:val="007647A5"/>
    <w:rsid w:val="007649AF"/>
    <w:rsid w:val="00766C68"/>
    <w:rsid w:val="0077118A"/>
    <w:rsid w:val="007711BF"/>
    <w:rsid w:val="007748FA"/>
    <w:rsid w:val="00775277"/>
    <w:rsid w:val="00781DBB"/>
    <w:rsid w:val="00790F89"/>
    <w:rsid w:val="007A1451"/>
    <w:rsid w:val="007A266D"/>
    <w:rsid w:val="007B0A4A"/>
    <w:rsid w:val="007B314E"/>
    <w:rsid w:val="007B3207"/>
    <w:rsid w:val="007B36A2"/>
    <w:rsid w:val="007B3DD2"/>
    <w:rsid w:val="007B5529"/>
    <w:rsid w:val="007C0562"/>
    <w:rsid w:val="007C2621"/>
    <w:rsid w:val="007C3B7F"/>
    <w:rsid w:val="007C3D05"/>
    <w:rsid w:val="007D0498"/>
    <w:rsid w:val="007D0733"/>
    <w:rsid w:val="007D7045"/>
    <w:rsid w:val="007E2DA8"/>
    <w:rsid w:val="007E4171"/>
    <w:rsid w:val="007E7B49"/>
    <w:rsid w:val="007F1541"/>
    <w:rsid w:val="007F4EE5"/>
    <w:rsid w:val="007F759D"/>
    <w:rsid w:val="008008A2"/>
    <w:rsid w:val="008042E4"/>
    <w:rsid w:val="0081420C"/>
    <w:rsid w:val="00814271"/>
    <w:rsid w:val="00814DF3"/>
    <w:rsid w:val="00816C44"/>
    <w:rsid w:val="00825E48"/>
    <w:rsid w:val="0082621E"/>
    <w:rsid w:val="00832CEC"/>
    <w:rsid w:val="00837F29"/>
    <w:rsid w:val="00845DF4"/>
    <w:rsid w:val="00846C7C"/>
    <w:rsid w:val="00852444"/>
    <w:rsid w:val="00866EA2"/>
    <w:rsid w:val="008819A7"/>
    <w:rsid w:val="00884F58"/>
    <w:rsid w:val="008903BB"/>
    <w:rsid w:val="00892BF5"/>
    <w:rsid w:val="008946C9"/>
    <w:rsid w:val="00895073"/>
    <w:rsid w:val="008A4B28"/>
    <w:rsid w:val="008A55A7"/>
    <w:rsid w:val="008A63DB"/>
    <w:rsid w:val="008B004B"/>
    <w:rsid w:val="008B0868"/>
    <w:rsid w:val="008B29B3"/>
    <w:rsid w:val="008B3495"/>
    <w:rsid w:val="008B521E"/>
    <w:rsid w:val="008C0056"/>
    <w:rsid w:val="008C219B"/>
    <w:rsid w:val="008C5644"/>
    <w:rsid w:val="008D722F"/>
    <w:rsid w:val="008E3FB0"/>
    <w:rsid w:val="008E70F5"/>
    <w:rsid w:val="008F00FC"/>
    <w:rsid w:val="008F0F08"/>
    <w:rsid w:val="008F227A"/>
    <w:rsid w:val="008F54C0"/>
    <w:rsid w:val="00903997"/>
    <w:rsid w:val="00904425"/>
    <w:rsid w:val="009050B1"/>
    <w:rsid w:val="00910173"/>
    <w:rsid w:val="00912F54"/>
    <w:rsid w:val="0091720C"/>
    <w:rsid w:val="00921406"/>
    <w:rsid w:val="00934162"/>
    <w:rsid w:val="00941BC1"/>
    <w:rsid w:val="00943391"/>
    <w:rsid w:val="00945428"/>
    <w:rsid w:val="009454E8"/>
    <w:rsid w:val="00946785"/>
    <w:rsid w:val="009501BE"/>
    <w:rsid w:val="009509B5"/>
    <w:rsid w:val="00950EFE"/>
    <w:rsid w:val="009515C1"/>
    <w:rsid w:val="00952B70"/>
    <w:rsid w:val="0095417E"/>
    <w:rsid w:val="00961B37"/>
    <w:rsid w:val="00971FA8"/>
    <w:rsid w:val="00972156"/>
    <w:rsid w:val="00983582"/>
    <w:rsid w:val="00984761"/>
    <w:rsid w:val="00987B08"/>
    <w:rsid w:val="00992818"/>
    <w:rsid w:val="00994ACE"/>
    <w:rsid w:val="009A2BD8"/>
    <w:rsid w:val="009A402C"/>
    <w:rsid w:val="009A5772"/>
    <w:rsid w:val="009A5D99"/>
    <w:rsid w:val="009A5FE2"/>
    <w:rsid w:val="009A6175"/>
    <w:rsid w:val="009A6C1C"/>
    <w:rsid w:val="009A6C70"/>
    <w:rsid w:val="009A79CA"/>
    <w:rsid w:val="009B28E0"/>
    <w:rsid w:val="009C0339"/>
    <w:rsid w:val="009C27F1"/>
    <w:rsid w:val="009C2863"/>
    <w:rsid w:val="009C319B"/>
    <w:rsid w:val="009D064C"/>
    <w:rsid w:val="009D0797"/>
    <w:rsid w:val="009D58EE"/>
    <w:rsid w:val="009D7A2F"/>
    <w:rsid w:val="009D7D96"/>
    <w:rsid w:val="009E0CE1"/>
    <w:rsid w:val="009E29CC"/>
    <w:rsid w:val="009E6BDF"/>
    <w:rsid w:val="009E7DB4"/>
    <w:rsid w:val="009F2FCD"/>
    <w:rsid w:val="009F4A29"/>
    <w:rsid w:val="009F71B6"/>
    <w:rsid w:val="00A00C9D"/>
    <w:rsid w:val="00A02B68"/>
    <w:rsid w:val="00A11BF1"/>
    <w:rsid w:val="00A147B1"/>
    <w:rsid w:val="00A24697"/>
    <w:rsid w:val="00A26923"/>
    <w:rsid w:val="00A271A0"/>
    <w:rsid w:val="00A30A0B"/>
    <w:rsid w:val="00A324FE"/>
    <w:rsid w:val="00A3259E"/>
    <w:rsid w:val="00A37D0C"/>
    <w:rsid w:val="00A401C3"/>
    <w:rsid w:val="00A43958"/>
    <w:rsid w:val="00A464D4"/>
    <w:rsid w:val="00A47864"/>
    <w:rsid w:val="00A54524"/>
    <w:rsid w:val="00A56A90"/>
    <w:rsid w:val="00A653A8"/>
    <w:rsid w:val="00A773C6"/>
    <w:rsid w:val="00A773D6"/>
    <w:rsid w:val="00A8001D"/>
    <w:rsid w:val="00A80B9B"/>
    <w:rsid w:val="00A81E79"/>
    <w:rsid w:val="00A8316C"/>
    <w:rsid w:val="00A908D5"/>
    <w:rsid w:val="00A94054"/>
    <w:rsid w:val="00A9471F"/>
    <w:rsid w:val="00AA0B4C"/>
    <w:rsid w:val="00AA5F7F"/>
    <w:rsid w:val="00AA6B49"/>
    <w:rsid w:val="00AA78C3"/>
    <w:rsid w:val="00AB5231"/>
    <w:rsid w:val="00AC62DB"/>
    <w:rsid w:val="00AD38C0"/>
    <w:rsid w:val="00AD63BC"/>
    <w:rsid w:val="00AD6C2F"/>
    <w:rsid w:val="00AE08A0"/>
    <w:rsid w:val="00AE278E"/>
    <w:rsid w:val="00AE2A94"/>
    <w:rsid w:val="00AE529B"/>
    <w:rsid w:val="00AE6266"/>
    <w:rsid w:val="00AF45BE"/>
    <w:rsid w:val="00B01055"/>
    <w:rsid w:val="00B07EA0"/>
    <w:rsid w:val="00B130FB"/>
    <w:rsid w:val="00B15096"/>
    <w:rsid w:val="00B2009F"/>
    <w:rsid w:val="00B211DE"/>
    <w:rsid w:val="00B21AEC"/>
    <w:rsid w:val="00B230CC"/>
    <w:rsid w:val="00B24B17"/>
    <w:rsid w:val="00B26687"/>
    <w:rsid w:val="00B31E34"/>
    <w:rsid w:val="00B3629F"/>
    <w:rsid w:val="00B40A9C"/>
    <w:rsid w:val="00B44FA6"/>
    <w:rsid w:val="00B60747"/>
    <w:rsid w:val="00B7284B"/>
    <w:rsid w:val="00B83991"/>
    <w:rsid w:val="00B92E79"/>
    <w:rsid w:val="00BA041A"/>
    <w:rsid w:val="00BA4589"/>
    <w:rsid w:val="00BB36F8"/>
    <w:rsid w:val="00BB4AE7"/>
    <w:rsid w:val="00BB4BB1"/>
    <w:rsid w:val="00BC1C76"/>
    <w:rsid w:val="00BC4D37"/>
    <w:rsid w:val="00BD0744"/>
    <w:rsid w:val="00BD2C4D"/>
    <w:rsid w:val="00BD7584"/>
    <w:rsid w:val="00BD7F0B"/>
    <w:rsid w:val="00BE377B"/>
    <w:rsid w:val="00BF2D4E"/>
    <w:rsid w:val="00BF44E7"/>
    <w:rsid w:val="00C00E85"/>
    <w:rsid w:val="00C0367E"/>
    <w:rsid w:val="00C06E7C"/>
    <w:rsid w:val="00C11818"/>
    <w:rsid w:val="00C13CB5"/>
    <w:rsid w:val="00C23909"/>
    <w:rsid w:val="00C32A66"/>
    <w:rsid w:val="00C3696D"/>
    <w:rsid w:val="00C374C4"/>
    <w:rsid w:val="00C45011"/>
    <w:rsid w:val="00C45226"/>
    <w:rsid w:val="00C50D52"/>
    <w:rsid w:val="00C533C5"/>
    <w:rsid w:val="00C537A5"/>
    <w:rsid w:val="00C61070"/>
    <w:rsid w:val="00C64C32"/>
    <w:rsid w:val="00C67D9E"/>
    <w:rsid w:val="00C7242D"/>
    <w:rsid w:val="00C72C65"/>
    <w:rsid w:val="00C73C85"/>
    <w:rsid w:val="00C73E4E"/>
    <w:rsid w:val="00C74E91"/>
    <w:rsid w:val="00C757E4"/>
    <w:rsid w:val="00C868A5"/>
    <w:rsid w:val="00C86905"/>
    <w:rsid w:val="00C871D9"/>
    <w:rsid w:val="00C91ACB"/>
    <w:rsid w:val="00C924BA"/>
    <w:rsid w:val="00C942DF"/>
    <w:rsid w:val="00C952B6"/>
    <w:rsid w:val="00CA09F9"/>
    <w:rsid w:val="00CA279C"/>
    <w:rsid w:val="00CA2B98"/>
    <w:rsid w:val="00CA42D9"/>
    <w:rsid w:val="00CA4465"/>
    <w:rsid w:val="00CB5815"/>
    <w:rsid w:val="00CB6DC2"/>
    <w:rsid w:val="00CB6F4B"/>
    <w:rsid w:val="00CC0494"/>
    <w:rsid w:val="00CC0D1F"/>
    <w:rsid w:val="00CC1CC3"/>
    <w:rsid w:val="00CD2A36"/>
    <w:rsid w:val="00CD39AC"/>
    <w:rsid w:val="00CD77B7"/>
    <w:rsid w:val="00CE58D4"/>
    <w:rsid w:val="00CF06D2"/>
    <w:rsid w:val="00CF16C4"/>
    <w:rsid w:val="00CF3B9F"/>
    <w:rsid w:val="00CF3BCE"/>
    <w:rsid w:val="00CF4ED9"/>
    <w:rsid w:val="00D02159"/>
    <w:rsid w:val="00D11785"/>
    <w:rsid w:val="00D123CA"/>
    <w:rsid w:val="00D123F1"/>
    <w:rsid w:val="00D159BD"/>
    <w:rsid w:val="00D204E8"/>
    <w:rsid w:val="00D23538"/>
    <w:rsid w:val="00D26434"/>
    <w:rsid w:val="00D26554"/>
    <w:rsid w:val="00D308C7"/>
    <w:rsid w:val="00D3756B"/>
    <w:rsid w:val="00D431BD"/>
    <w:rsid w:val="00D55216"/>
    <w:rsid w:val="00D75DF9"/>
    <w:rsid w:val="00D76BB8"/>
    <w:rsid w:val="00D80257"/>
    <w:rsid w:val="00D80C92"/>
    <w:rsid w:val="00D847B7"/>
    <w:rsid w:val="00D85AA2"/>
    <w:rsid w:val="00D8783F"/>
    <w:rsid w:val="00D906E4"/>
    <w:rsid w:val="00D92A98"/>
    <w:rsid w:val="00D949C0"/>
    <w:rsid w:val="00DA0A11"/>
    <w:rsid w:val="00DA1CFF"/>
    <w:rsid w:val="00DA2A0A"/>
    <w:rsid w:val="00DB77E5"/>
    <w:rsid w:val="00DC00EC"/>
    <w:rsid w:val="00DC22C3"/>
    <w:rsid w:val="00DC2F22"/>
    <w:rsid w:val="00DC3FC9"/>
    <w:rsid w:val="00DC6895"/>
    <w:rsid w:val="00DD04A7"/>
    <w:rsid w:val="00DD04FC"/>
    <w:rsid w:val="00DE1019"/>
    <w:rsid w:val="00DE3BA6"/>
    <w:rsid w:val="00DE654E"/>
    <w:rsid w:val="00DE724E"/>
    <w:rsid w:val="00DF314B"/>
    <w:rsid w:val="00DF32D6"/>
    <w:rsid w:val="00E041F0"/>
    <w:rsid w:val="00E04845"/>
    <w:rsid w:val="00E10BE2"/>
    <w:rsid w:val="00E10FDE"/>
    <w:rsid w:val="00E1427C"/>
    <w:rsid w:val="00E170DD"/>
    <w:rsid w:val="00E22ACE"/>
    <w:rsid w:val="00E257A0"/>
    <w:rsid w:val="00E25CD3"/>
    <w:rsid w:val="00E37164"/>
    <w:rsid w:val="00E4249D"/>
    <w:rsid w:val="00E45A7D"/>
    <w:rsid w:val="00E52FD8"/>
    <w:rsid w:val="00E56643"/>
    <w:rsid w:val="00E64DD3"/>
    <w:rsid w:val="00E663D0"/>
    <w:rsid w:val="00E666C5"/>
    <w:rsid w:val="00E66D9E"/>
    <w:rsid w:val="00E73B8E"/>
    <w:rsid w:val="00E77822"/>
    <w:rsid w:val="00E82AD8"/>
    <w:rsid w:val="00E8403E"/>
    <w:rsid w:val="00E859E6"/>
    <w:rsid w:val="00E873AC"/>
    <w:rsid w:val="00E9079B"/>
    <w:rsid w:val="00E94696"/>
    <w:rsid w:val="00E94B58"/>
    <w:rsid w:val="00E95B52"/>
    <w:rsid w:val="00EA01E2"/>
    <w:rsid w:val="00EA5ABF"/>
    <w:rsid w:val="00EB09F6"/>
    <w:rsid w:val="00EB43C6"/>
    <w:rsid w:val="00EC243C"/>
    <w:rsid w:val="00EF170A"/>
    <w:rsid w:val="00EF4BBA"/>
    <w:rsid w:val="00EF528C"/>
    <w:rsid w:val="00EF648D"/>
    <w:rsid w:val="00F15C81"/>
    <w:rsid w:val="00F1620F"/>
    <w:rsid w:val="00F16246"/>
    <w:rsid w:val="00F220E4"/>
    <w:rsid w:val="00F22C6D"/>
    <w:rsid w:val="00F26ABB"/>
    <w:rsid w:val="00F31556"/>
    <w:rsid w:val="00F371EF"/>
    <w:rsid w:val="00F377ED"/>
    <w:rsid w:val="00F37CAB"/>
    <w:rsid w:val="00F428FB"/>
    <w:rsid w:val="00F42B5C"/>
    <w:rsid w:val="00F43C40"/>
    <w:rsid w:val="00F44402"/>
    <w:rsid w:val="00F44F69"/>
    <w:rsid w:val="00F509BD"/>
    <w:rsid w:val="00F51C60"/>
    <w:rsid w:val="00F52C68"/>
    <w:rsid w:val="00F601C4"/>
    <w:rsid w:val="00F605C2"/>
    <w:rsid w:val="00F61093"/>
    <w:rsid w:val="00F64983"/>
    <w:rsid w:val="00F660CB"/>
    <w:rsid w:val="00F7503B"/>
    <w:rsid w:val="00F766CE"/>
    <w:rsid w:val="00F82DAF"/>
    <w:rsid w:val="00F830F2"/>
    <w:rsid w:val="00F8415F"/>
    <w:rsid w:val="00F87B67"/>
    <w:rsid w:val="00F919CC"/>
    <w:rsid w:val="00F91CBF"/>
    <w:rsid w:val="00FA0524"/>
    <w:rsid w:val="00FA248F"/>
    <w:rsid w:val="00FA6316"/>
    <w:rsid w:val="00FB1081"/>
    <w:rsid w:val="00FC4FF8"/>
    <w:rsid w:val="00FD2094"/>
    <w:rsid w:val="00FD3125"/>
    <w:rsid w:val="00FD547D"/>
    <w:rsid w:val="00FD5FEA"/>
    <w:rsid w:val="00FD6E33"/>
    <w:rsid w:val="00FE7E52"/>
    <w:rsid w:val="00FF1E7D"/>
    <w:rsid w:val="00FF1F12"/>
    <w:rsid w:val="00FF202B"/>
    <w:rsid w:val="00FF4FD1"/>
    <w:rsid w:val="00FF5005"/>
    <w:rsid w:val="00FF59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0D4039"/>
  <w15:chartTrackingRefBased/>
  <w15:docId w15:val="{55E56DE6-7509-4296-9D78-89A2D5BEB7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sz w:val="24"/>
        <w:szCs w:val="24"/>
        <w:lang w:val="en-US" w:eastAsia="en-US" w:bidi="ar-SA"/>
      </w:rPr>
    </w:rPrDefault>
    <w:pPrDefault>
      <w:pPr>
        <w:spacing w:line="480" w:lineRule="auto"/>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151157"/>
  </w:style>
  <w:style w:type="paragraph" w:styleId="Heading1">
    <w:name w:val="heading 1"/>
    <w:basedOn w:val="Normal"/>
    <w:next w:val="Normal"/>
    <w:link w:val="Heading1Char"/>
    <w:uiPriority w:val="9"/>
    <w:rsid w:val="003E1BE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rsid w:val="00A653A8"/>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semiHidden/>
    <w:unhideWhenUsed/>
    <w:rsid w:val="00C942DF"/>
    <w:pPr>
      <w:keepNext/>
      <w:keepLines/>
      <w:spacing w:before="40"/>
      <w:outlineLvl w:val="2"/>
    </w:pPr>
    <w:rPr>
      <w:rFonts w:asciiTheme="majorHAnsi" w:eastAsiaTheme="majorEastAsia" w:hAnsiTheme="majorHAnsi" w:cstheme="majorBidi"/>
      <w:color w:val="1F4D78" w:themeColor="accent1" w:themeShade="7F"/>
    </w:rPr>
  </w:style>
  <w:style w:type="paragraph" w:styleId="Heading9">
    <w:name w:val="heading 9"/>
    <w:basedOn w:val="Normal"/>
    <w:next w:val="Normal"/>
    <w:link w:val="Heading9Char"/>
    <w:uiPriority w:val="9"/>
    <w:semiHidden/>
    <w:unhideWhenUsed/>
    <w:qFormat/>
    <w:rsid w:val="00EF528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faultTable">
    <w:name w:val="Default Table"/>
    <w:basedOn w:val="TableNormal"/>
    <w:uiPriority w:val="99"/>
    <w:rsid w:val="0006677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Default">
    <w:name w:val="Table Default"/>
    <w:basedOn w:val="TableNormal"/>
    <w:uiPriority w:val="99"/>
    <w:rsid w:val="007135A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C1756"/>
    <w:pPr>
      <w:tabs>
        <w:tab w:val="center" w:pos="4680"/>
        <w:tab w:val="right" w:pos="9360"/>
      </w:tabs>
      <w:spacing w:line="240" w:lineRule="auto"/>
    </w:pPr>
  </w:style>
  <w:style w:type="character" w:customStyle="1" w:styleId="HeaderChar">
    <w:name w:val="Header Char"/>
    <w:basedOn w:val="DefaultParagraphFont"/>
    <w:link w:val="Header"/>
    <w:uiPriority w:val="99"/>
    <w:rsid w:val="003C1756"/>
  </w:style>
  <w:style w:type="paragraph" w:styleId="Footer">
    <w:name w:val="footer"/>
    <w:basedOn w:val="Normal"/>
    <w:link w:val="FooterChar"/>
    <w:uiPriority w:val="99"/>
    <w:unhideWhenUsed/>
    <w:rsid w:val="003C1756"/>
    <w:pPr>
      <w:tabs>
        <w:tab w:val="center" w:pos="4680"/>
        <w:tab w:val="right" w:pos="9360"/>
      </w:tabs>
      <w:spacing w:line="240" w:lineRule="auto"/>
    </w:pPr>
  </w:style>
  <w:style w:type="character" w:customStyle="1" w:styleId="FooterChar">
    <w:name w:val="Footer Char"/>
    <w:basedOn w:val="DefaultParagraphFont"/>
    <w:link w:val="Footer"/>
    <w:uiPriority w:val="99"/>
    <w:rsid w:val="003C1756"/>
  </w:style>
  <w:style w:type="character" w:styleId="PlaceholderText">
    <w:name w:val="Placeholder Text"/>
    <w:basedOn w:val="DefaultParagraphFont"/>
    <w:uiPriority w:val="99"/>
    <w:semiHidden/>
    <w:rsid w:val="003E1BEE"/>
    <w:rPr>
      <w:color w:val="808080"/>
    </w:rPr>
  </w:style>
  <w:style w:type="paragraph" w:customStyle="1" w:styleId="TitlePage">
    <w:name w:val="Title Page"/>
    <w:basedOn w:val="Normal"/>
    <w:link w:val="TitlePageChar"/>
    <w:semiHidden/>
    <w:qFormat/>
    <w:rsid w:val="003E1BEE"/>
    <w:pPr>
      <w:widowControl w:val="0"/>
      <w:spacing w:line="240" w:lineRule="auto"/>
      <w:jc w:val="center"/>
    </w:pPr>
    <w:rPr>
      <w:rFonts w:cstheme="minorBidi"/>
    </w:rPr>
  </w:style>
  <w:style w:type="character" w:customStyle="1" w:styleId="TitlePageChar">
    <w:name w:val="Title Page Char"/>
    <w:basedOn w:val="DefaultParagraphFont"/>
    <w:link w:val="TitlePage"/>
    <w:semiHidden/>
    <w:rsid w:val="003E1BEE"/>
    <w:rPr>
      <w:rFonts w:cstheme="minorBidi"/>
    </w:rPr>
  </w:style>
  <w:style w:type="paragraph" w:customStyle="1" w:styleId="Paragraphs">
    <w:name w:val="Paragraphs"/>
    <w:link w:val="ParagraphsChar"/>
    <w:uiPriority w:val="3"/>
    <w:qFormat/>
    <w:rsid w:val="00CF06D2"/>
    <w:pPr>
      <w:ind w:firstLine="720"/>
    </w:pPr>
    <w:rPr>
      <w:rFonts w:cstheme="minorBidi"/>
    </w:rPr>
  </w:style>
  <w:style w:type="character" w:customStyle="1" w:styleId="ParagraphsChar">
    <w:name w:val="Paragraphs Char"/>
    <w:basedOn w:val="DefaultParagraphFont"/>
    <w:link w:val="Paragraphs"/>
    <w:uiPriority w:val="3"/>
    <w:rsid w:val="00CF06D2"/>
    <w:rPr>
      <w:rFonts w:cstheme="minorBidi"/>
    </w:rPr>
  </w:style>
  <w:style w:type="paragraph" w:customStyle="1" w:styleId="Navigationentry">
    <w:name w:val="Navigation entry"/>
    <w:basedOn w:val="Normal"/>
    <w:link w:val="NavigationentryChar"/>
    <w:qFormat/>
    <w:rsid w:val="004F1ED3"/>
    <w:pPr>
      <w:widowControl w:val="0"/>
      <w:spacing w:line="240" w:lineRule="auto"/>
      <w:jc w:val="center"/>
      <w:outlineLvl w:val="0"/>
    </w:pPr>
    <w:rPr>
      <w:color w:val="FFFFFF" w:themeColor="background1"/>
    </w:rPr>
  </w:style>
  <w:style w:type="paragraph" w:customStyle="1" w:styleId="PPH">
    <w:name w:val="PPH"/>
    <w:aliases w:val="Preliminary Page Headings"/>
    <w:basedOn w:val="Heading1"/>
    <w:next w:val="Paragraphs"/>
    <w:link w:val="PPHChar"/>
    <w:autoRedefine/>
    <w:uiPriority w:val="1"/>
    <w:rsid w:val="00C74E91"/>
    <w:pPr>
      <w:spacing w:before="0"/>
      <w:jc w:val="center"/>
    </w:pPr>
    <w:rPr>
      <w:rFonts w:ascii="Times New Roman" w:eastAsia="Times New Roman" w:hAnsi="Times New Roman" w:cs="Times New Roman"/>
      <w:color w:val="000000"/>
      <w:sz w:val="24"/>
    </w:rPr>
  </w:style>
  <w:style w:type="character" w:customStyle="1" w:styleId="NavigationentryChar">
    <w:name w:val="Navigation entry Char"/>
    <w:basedOn w:val="DefaultParagraphFont"/>
    <w:link w:val="Navigationentry"/>
    <w:rsid w:val="004F1ED3"/>
    <w:rPr>
      <w:color w:val="FFFFFF" w:themeColor="background1"/>
    </w:rPr>
  </w:style>
  <w:style w:type="character" w:customStyle="1" w:styleId="PPHChar">
    <w:name w:val="PPH Char"/>
    <w:aliases w:val="Preliminary Page Headings Char"/>
    <w:link w:val="PPH"/>
    <w:uiPriority w:val="1"/>
    <w:rsid w:val="00C74E91"/>
    <w:rPr>
      <w:rFonts w:eastAsia="Times New Roman"/>
      <w:color w:val="000000"/>
      <w:szCs w:val="32"/>
    </w:rPr>
  </w:style>
  <w:style w:type="character" w:customStyle="1" w:styleId="Heading1Char">
    <w:name w:val="Heading 1 Char"/>
    <w:basedOn w:val="DefaultParagraphFont"/>
    <w:link w:val="Heading1"/>
    <w:uiPriority w:val="9"/>
    <w:rsid w:val="003E1BEE"/>
    <w:rPr>
      <w:rFonts w:asciiTheme="majorHAnsi" w:eastAsiaTheme="majorEastAsia" w:hAnsiTheme="majorHAnsi" w:cstheme="majorBidi"/>
      <w:color w:val="2E74B5" w:themeColor="accent1" w:themeShade="BF"/>
      <w:sz w:val="32"/>
      <w:szCs w:val="32"/>
    </w:rPr>
  </w:style>
  <w:style w:type="paragraph" w:customStyle="1" w:styleId="H1">
    <w:name w:val="H1"/>
    <w:aliases w:val="1st level heading"/>
    <w:next w:val="Paragraphs"/>
    <w:link w:val="H1Char"/>
    <w:qFormat/>
    <w:rsid w:val="004F1ED3"/>
    <w:pPr>
      <w:keepNext/>
      <w:jc w:val="center"/>
      <w:outlineLvl w:val="1"/>
    </w:pPr>
    <w:rPr>
      <w:rFonts w:cstheme="minorBidi"/>
    </w:rPr>
  </w:style>
  <w:style w:type="paragraph" w:customStyle="1" w:styleId="ChapterNumber">
    <w:name w:val="Chapter Number"/>
    <w:next w:val="Paragraphs"/>
    <w:link w:val="ChapterNumberChar"/>
    <w:rsid w:val="004F1ED3"/>
    <w:pPr>
      <w:jc w:val="center"/>
      <w:outlineLvl w:val="0"/>
    </w:pPr>
  </w:style>
  <w:style w:type="character" w:customStyle="1" w:styleId="ChapterNumberChar">
    <w:name w:val="Chapter Number Char"/>
    <w:basedOn w:val="DefaultParagraphFont"/>
    <w:link w:val="ChapterNumber"/>
    <w:rsid w:val="004F1ED3"/>
  </w:style>
  <w:style w:type="paragraph" w:customStyle="1" w:styleId="H2">
    <w:name w:val="H2"/>
    <w:aliases w:val="2nd level heading"/>
    <w:next w:val="Paragraphs"/>
    <w:link w:val="H2Char"/>
    <w:qFormat/>
    <w:rsid w:val="004F1ED3"/>
    <w:rPr>
      <w:rFonts w:cstheme="minorBidi"/>
      <w:i/>
    </w:rPr>
  </w:style>
  <w:style w:type="character" w:customStyle="1" w:styleId="H1Char">
    <w:name w:val="H1 Char"/>
    <w:aliases w:val="1st level heading Char"/>
    <w:basedOn w:val="ParagraphsChar"/>
    <w:link w:val="H1"/>
    <w:rsid w:val="004F1ED3"/>
    <w:rPr>
      <w:rFonts w:cstheme="minorBidi"/>
    </w:rPr>
  </w:style>
  <w:style w:type="paragraph" w:customStyle="1" w:styleId="H3">
    <w:name w:val="H3"/>
    <w:aliases w:val="3rd level heading"/>
    <w:next w:val="Paragraphs"/>
    <w:link w:val="H3Char"/>
    <w:qFormat/>
    <w:rsid w:val="008B004B"/>
    <w:pPr>
      <w:ind w:firstLine="720"/>
      <w:outlineLvl w:val="3"/>
    </w:pPr>
    <w:rPr>
      <w:rFonts w:cstheme="minorBidi"/>
      <w:i/>
    </w:rPr>
  </w:style>
  <w:style w:type="character" w:customStyle="1" w:styleId="H2Char">
    <w:name w:val="H2 Char"/>
    <w:aliases w:val="2nd level heading Char"/>
    <w:basedOn w:val="ParagraphsChar"/>
    <w:link w:val="H2"/>
    <w:rsid w:val="004F1ED3"/>
    <w:rPr>
      <w:rFonts w:cstheme="minorBidi"/>
      <w:i/>
    </w:rPr>
  </w:style>
  <w:style w:type="paragraph" w:customStyle="1" w:styleId="H4">
    <w:name w:val="H4"/>
    <w:aliases w:val="4th level heading"/>
    <w:next w:val="Paragraphs"/>
    <w:link w:val="H4Char"/>
    <w:qFormat/>
    <w:rsid w:val="004F1ED3"/>
    <w:pPr>
      <w:keepNext/>
      <w:jc w:val="center"/>
      <w:outlineLvl w:val="4"/>
    </w:pPr>
    <w:rPr>
      <w:rFonts w:cstheme="minorBidi"/>
      <w:i/>
    </w:rPr>
  </w:style>
  <w:style w:type="character" w:customStyle="1" w:styleId="H3Char">
    <w:name w:val="H3 Char"/>
    <w:aliases w:val="3rd level heading Char"/>
    <w:basedOn w:val="DefaultParagraphFont"/>
    <w:link w:val="H3"/>
    <w:rsid w:val="008B004B"/>
    <w:rPr>
      <w:rFonts w:cstheme="minorBidi"/>
      <w:i/>
    </w:rPr>
  </w:style>
  <w:style w:type="character" w:customStyle="1" w:styleId="H4Char">
    <w:name w:val="H4 Char"/>
    <w:aliases w:val="4th level heading Char"/>
    <w:basedOn w:val="DefaultParagraphFont"/>
    <w:link w:val="H4"/>
    <w:rsid w:val="004F1ED3"/>
    <w:rPr>
      <w:rFonts w:cstheme="minorBidi"/>
      <w:i/>
    </w:rPr>
  </w:style>
  <w:style w:type="paragraph" w:customStyle="1" w:styleId="TableNotes">
    <w:name w:val="Table Notes"/>
    <w:next w:val="Paragraphs"/>
    <w:link w:val="TableNotesChar"/>
    <w:qFormat/>
    <w:rsid w:val="004F1ED3"/>
    <w:rPr>
      <w:rFonts w:cstheme="minorBidi"/>
      <w:sz w:val="16"/>
      <w:szCs w:val="16"/>
    </w:rPr>
  </w:style>
  <w:style w:type="paragraph" w:customStyle="1" w:styleId="Images">
    <w:name w:val="Images"/>
    <w:link w:val="ImagesChar"/>
    <w:qFormat/>
    <w:rsid w:val="00E859E6"/>
    <w:pPr>
      <w:keepNext/>
      <w:jc w:val="center"/>
    </w:pPr>
    <w:rPr>
      <w:rFonts w:cstheme="minorBidi"/>
    </w:rPr>
  </w:style>
  <w:style w:type="character" w:customStyle="1" w:styleId="TableNotesChar">
    <w:name w:val="Table Notes Char"/>
    <w:basedOn w:val="DefaultParagraphFont"/>
    <w:link w:val="TableNotes"/>
    <w:rsid w:val="004F1ED3"/>
    <w:rPr>
      <w:rFonts w:cstheme="minorBidi"/>
      <w:sz w:val="16"/>
      <w:szCs w:val="16"/>
    </w:rPr>
  </w:style>
  <w:style w:type="character" w:customStyle="1" w:styleId="ImagesChar">
    <w:name w:val="Images Char"/>
    <w:basedOn w:val="DefaultParagraphFont"/>
    <w:link w:val="Images"/>
    <w:rsid w:val="00E859E6"/>
    <w:rPr>
      <w:rFonts w:cstheme="minorBidi"/>
    </w:rPr>
  </w:style>
  <w:style w:type="paragraph" w:customStyle="1" w:styleId="FigureNotes">
    <w:name w:val="Figure Notes"/>
    <w:next w:val="Paragraphs"/>
    <w:link w:val="FigureNotesChar"/>
    <w:qFormat/>
    <w:rsid w:val="004F1ED3"/>
    <w:rPr>
      <w:rFonts w:cstheme="minorBidi"/>
      <w:sz w:val="16"/>
      <w:szCs w:val="16"/>
    </w:rPr>
  </w:style>
  <w:style w:type="numbering" w:customStyle="1" w:styleId="TemplateChapterNumbering">
    <w:name w:val="Template Chapter Numbering"/>
    <w:uiPriority w:val="99"/>
    <w:rsid w:val="00410027"/>
    <w:pPr>
      <w:numPr>
        <w:numId w:val="1"/>
      </w:numPr>
    </w:pPr>
  </w:style>
  <w:style w:type="character" w:customStyle="1" w:styleId="FigureNotesChar">
    <w:name w:val="Figure Notes Char"/>
    <w:basedOn w:val="DefaultParagraphFont"/>
    <w:link w:val="FigureNotes"/>
    <w:rsid w:val="004F1ED3"/>
    <w:rPr>
      <w:rFonts w:cstheme="minorBidi"/>
      <w:sz w:val="16"/>
      <w:szCs w:val="16"/>
    </w:rPr>
  </w:style>
  <w:style w:type="paragraph" w:customStyle="1" w:styleId="TableTitle">
    <w:name w:val="Table Title"/>
    <w:next w:val="TableNotes"/>
    <w:link w:val="TableTitleChar"/>
    <w:qFormat/>
    <w:rsid w:val="00410027"/>
    <w:pPr>
      <w:numPr>
        <w:ilvl w:val="6"/>
        <w:numId w:val="3"/>
      </w:numPr>
      <w:ind w:left="0"/>
    </w:pPr>
    <w:rPr>
      <w:rFonts w:cstheme="minorBidi"/>
      <w:i/>
    </w:rPr>
  </w:style>
  <w:style w:type="character" w:customStyle="1" w:styleId="TableTitleChar">
    <w:name w:val="Table Title Char"/>
    <w:basedOn w:val="ParagraphsChar"/>
    <w:link w:val="TableTitle"/>
    <w:rsid w:val="004F1ED3"/>
    <w:rPr>
      <w:rFonts w:cstheme="minorBidi"/>
      <w:i/>
    </w:rPr>
  </w:style>
  <w:style w:type="paragraph" w:customStyle="1" w:styleId="FigureTitle">
    <w:name w:val="Figure Title"/>
    <w:basedOn w:val="Paragraphs"/>
    <w:next w:val="FigureNotes"/>
    <w:link w:val="FigureTitleChar"/>
    <w:qFormat/>
    <w:rsid w:val="00DC3FC9"/>
    <w:pPr>
      <w:numPr>
        <w:ilvl w:val="7"/>
        <w:numId w:val="3"/>
      </w:numPr>
      <w:spacing w:afterLines="100" w:after="240" w:line="240" w:lineRule="auto"/>
    </w:pPr>
    <w:rPr>
      <w:rFonts w:cs="Times New Roman"/>
      <w:i/>
    </w:rPr>
  </w:style>
  <w:style w:type="character" w:customStyle="1" w:styleId="FigureTitleChar">
    <w:name w:val="Figure Title Char"/>
    <w:basedOn w:val="ParagraphsChar"/>
    <w:link w:val="FigureTitle"/>
    <w:rsid w:val="00DC3FC9"/>
    <w:rPr>
      <w:rFonts w:cstheme="minorBidi"/>
      <w:i/>
    </w:rPr>
  </w:style>
  <w:style w:type="character" w:customStyle="1" w:styleId="Heading2Char">
    <w:name w:val="Heading 2 Char"/>
    <w:basedOn w:val="DefaultParagraphFont"/>
    <w:link w:val="Heading2"/>
    <w:uiPriority w:val="9"/>
    <w:rsid w:val="00A653A8"/>
    <w:rPr>
      <w:rFonts w:asciiTheme="majorHAnsi" w:eastAsiaTheme="majorEastAsia" w:hAnsiTheme="majorHAnsi" w:cstheme="majorBidi"/>
      <w:color w:val="2E74B5" w:themeColor="accent1" w:themeShade="BF"/>
      <w:sz w:val="26"/>
      <w:szCs w:val="26"/>
    </w:rPr>
  </w:style>
  <w:style w:type="paragraph" w:styleId="TOC1">
    <w:name w:val="toc 1"/>
    <w:basedOn w:val="Normal"/>
    <w:next w:val="Normal"/>
    <w:autoRedefine/>
    <w:uiPriority w:val="39"/>
    <w:unhideWhenUsed/>
    <w:rsid w:val="00994ACE"/>
    <w:pPr>
      <w:spacing w:after="100"/>
    </w:pPr>
  </w:style>
  <w:style w:type="paragraph" w:styleId="TOC6">
    <w:name w:val="toc 6"/>
    <w:basedOn w:val="Normal"/>
    <w:next w:val="Normal"/>
    <w:autoRedefine/>
    <w:uiPriority w:val="39"/>
    <w:unhideWhenUsed/>
    <w:rsid w:val="00994ACE"/>
    <w:pPr>
      <w:spacing w:after="100"/>
      <w:ind w:left="1200"/>
    </w:pPr>
  </w:style>
  <w:style w:type="paragraph" w:styleId="TOC2">
    <w:name w:val="toc 2"/>
    <w:basedOn w:val="Normal"/>
    <w:next w:val="Normal"/>
    <w:autoRedefine/>
    <w:uiPriority w:val="39"/>
    <w:rsid w:val="00994ACE"/>
    <w:pPr>
      <w:spacing w:after="100"/>
      <w:ind w:left="240"/>
    </w:pPr>
  </w:style>
  <w:style w:type="paragraph" w:styleId="TOC3">
    <w:name w:val="toc 3"/>
    <w:basedOn w:val="Normal"/>
    <w:next w:val="Normal"/>
    <w:autoRedefine/>
    <w:uiPriority w:val="39"/>
    <w:unhideWhenUsed/>
    <w:rsid w:val="00994ACE"/>
    <w:pPr>
      <w:spacing w:after="100"/>
      <w:ind w:left="480"/>
    </w:pPr>
  </w:style>
  <w:style w:type="paragraph" w:styleId="TOC4">
    <w:name w:val="toc 4"/>
    <w:basedOn w:val="Normal"/>
    <w:next w:val="Normal"/>
    <w:autoRedefine/>
    <w:uiPriority w:val="39"/>
    <w:unhideWhenUsed/>
    <w:rsid w:val="00994ACE"/>
    <w:pPr>
      <w:spacing w:after="100"/>
      <w:ind w:left="720"/>
    </w:pPr>
  </w:style>
  <w:style w:type="paragraph" w:styleId="TOC5">
    <w:name w:val="toc 5"/>
    <w:basedOn w:val="Normal"/>
    <w:next w:val="Normal"/>
    <w:autoRedefine/>
    <w:uiPriority w:val="39"/>
    <w:unhideWhenUsed/>
    <w:rsid w:val="00994ACE"/>
    <w:pPr>
      <w:spacing w:after="100"/>
      <w:ind w:left="960"/>
    </w:pPr>
  </w:style>
  <w:style w:type="character" w:styleId="Hyperlink">
    <w:name w:val="Hyperlink"/>
    <w:basedOn w:val="DefaultParagraphFont"/>
    <w:uiPriority w:val="99"/>
    <w:unhideWhenUsed/>
    <w:rsid w:val="004F1ED3"/>
    <w:rPr>
      <w:rFonts w:ascii="Times New Roman" w:hAnsi="Times New Roman"/>
      <w:color w:val="0563C1" w:themeColor="hyperlink"/>
      <w:u w:val="single"/>
    </w:rPr>
  </w:style>
  <w:style w:type="paragraph" w:styleId="BalloonText">
    <w:name w:val="Balloon Text"/>
    <w:basedOn w:val="Normal"/>
    <w:link w:val="BalloonTextChar"/>
    <w:uiPriority w:val="99"/>
    <w:semiHidden/>
    <w:unhideWhenUsed/>
    <w:rsid w:val="00C942D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942DF"/>
    <w:rPr>
      <w:rFonts w:ascii="Segoe UI" w:hAnsi="Segoe UI" w:cs="Segoe UI"/>
      <w:sz w:val="18"/>
      <w:szCs w:val="18"/>
    </w:rPr>
  </w:style>
  <w:style w:type="character" w:customStyle="1" w:styleId="Heading3Char">
    <w:name w:val="Heading 3 Char"/>
    <w:basedOn w:val="DefaultParagraphFont"/>
    <w:link w:val="Heading3"/>
    <w:uiPriority w:val="9"/>
    <w:semiHidden/>
    <w:rsid w:val="00C942DF"/>
    <w:rPr>
      <w:rFonts w:asciiTheme="majorHAnsi" w:eastAsiaTheme="majorEastAsia" w:hAnsiTheme="majorHAnsi" w:cstheme="majorBidi"/>
      <w:color w:val="1F4D78" w:themeColor="accent1" w:themeShade="7F"/>
    </w:rPr>
  </w:style>
  <w:style w:type="paragraph" w:customStyle="1" w:styleId="APPENDIX">
    <w:name w:val="APPENDIX"/>
    <w:basedOn w:val="ChapterTitleCT"/>
    <w:next w:val="Paragraphs"/>
    <w:link w:val="APPENDIXChar"/>
    <w:autoRedefine/>
    <w:qFormat/>
    <w:rsid w:val="003047A3"/>
    <w:pPr>
      <w:numPr>
        <w:numId w:val="6"/>
      </w:numPr>
      <w:contextualSpacing/>
    </w:pPr>
    <w:rPr>
      <w:rFonts w:eastAsia="Times New Roman"/>
      <w:iCs/>
      <w:color w:val="000000"/>
    </w:rPr>
  </w:style>
  <w:style w:type="character" w:customStyle="1" w:styleId="Heading9Char">
    <w:name w:val="Heading 9 Char"/>
    <w:basedOn w:val="DefaultParagraphFont"/>
    <w:link w:val="Heading9"/>
    <w:uiPriority w:val="9"/>
    <w:semiHidden/>
    <w:rsid w:val="00EF528C"/>
    <w:rPr>
      <w:rFonts w:asciiTheme="majorHAnsi" w:eastAsiaTheme="majorEastAsia" w:hAnsiTheme="majorHAnsi" w:cstheme="majorBidi"/>
      <w:i/>
      <w:iCs/>
      <w:color w:val="272727" w:themeColor="text1" w:themeTint="D8"/>
      <w:sz w:val="21"/>
      <w:szCs w:val="21"/>
    </w:rPr>
  </w:style>
  <w:style w:type="character" w:customStyle="1" w:styleId="APPENDIXChar">
    <w:name w:val="APPENDIX Char"/>
    <w:link w:val="APPENDIX"/>
    <w:rsid w:val="003047A3"/>
    <w:rPr>
      <w:rFonts w:eastAsia="Times New Roman"/>
      <w:iCs/>
      <w:color w:val="000000"/>
    </w:rPr>
  </w:style>
  <w:style w:type="paragraph" w:styleId="TableofFigures">
    <w:name w:val="table of figures"/>
    <w:basedOn w:val="Normal"/>
    <w:next w:val="Normal"/>
    <w:uiPriority w:val="99"/>
    <w:unhideWhenUsed/>
    <w:rsid w:val="00715640"/>
  </w:style>
  <w:style w:type="paragraph" w:customStyle="1" w:styleId="ChapterTitleCT">
    <w:name w:val="Chapter Title  (CT)"/>
    <w:next w:val="Paragraphs"/>
    <w:qFormat/>
    <w:rsid w:val="007F1541"/>
    <w:pPr>
      <w:numPr>
        <w:numId w:val="3"/>
      </w:numPr>
      <w:jc w:val="center"/>
      <w:outlineLvl w:val="0"/>
    </w:pPr>
  </w:style>
  <w:style w:type="paragraph" w:customStyle="1" w:styleId="Tablecontinuedheading">
    <w:name w:val="Table continued heading"/>
    <w:basedOn w:val="Normal"/>
    <w:next w:val="Paragraphs"/>
    <w:link w:val="TablecontinuedheadingChar"/>
    <w:rsid w:val="00961B37"/>
  </w:style>
  <w:style w:type="character" w:customStyle="1" w:styleId="TablecontinuedheadingChar">
    <w:name w:val="Table continued heading Char"/>
    <w:basedOn w:val="ParagraphsChar"/>
    <w:link w:val="Tablecontinuedheading"/>
    <w:rsid w:val="00CF06D2"/>
    <w:rPr>
      <w:rFonts w:cstheme="minorBidi"/>
    </w:rPr>
  </w:style>
  <w:style w:type="paragraph" w:customStyle="1" w:styleId="MusicalExample">
    <w:name w:val="Musical Example"/>
    <w:basedOn w:val="Normal"/>
    <w:link w:val="MusicalExampleChar"/>
    <w:rsid w:val="004F1ED3"/>
  </w:style>
  <w:style w:type="character" w:customStyle="1" w:styleId="MusicalExampleChar">
    <w:name w:val="Musical Example Char"/>
    <w:basedOn w:val="DefaultParagraphFont"/>
    <w:link w:val="MusicalExample"/>
    <w:rsid w:val="004F1ED3"/>
  </w:style>
  <w:style w:type="paragraph" w:customStyle="1" w:styleId="AT-AppendixTable">
    <w:name w:val="AT - Appendix Table"/>
    <w:basedOn w:val="TableTitle"/>
    <w:next w:val="TableNotes"/>
    <w:link w:val="AT-AppendixTableChar"/>
    <w:autoRedefine/>
    <w:qFormat/>
    <w:rsid w:val="00AD6C2F"/>
    <w:pPr>
      <w:numPr>
        <w:numId w:val="6"/>
      </w:numPr>
      <w:contextualSpacing/>
    </w:pPr>
  </w:style>
  <w:style w:type="paragraph" w:customStyle="1" w:styleId="AFAppendixFigure">
    <w:name w:val="AF Appendix Figure"/>
    <w:next w:val="FigureNotes"/>
    <w:link w:val="AFAppendixFigureChar"/>
    <w:qFormat/>
    <w:rsid w:val="00F601C4"/>
    <w:pPr>
      <w:numPr>
        <w:numId w:val="7"/>
      </w:numPr>
    </w:pPr>
    <w:rPr>
      <w:i/>
    </w:rPr>
  </w:style>
  <w:style w:type="character" w:customStyle="1" w:styleId="AT-AppendixTableChar">
    <w:name w:val="AT - Appendix Table Char"/>
    <w:basedOn w:val="TableTitleChar"/>
    <w:link w:val="AT-AppendixTable"/>
    <w:rsid w:val="00AD6C2F"/>
    <w:rPr>
      <w:rFonts w:cstheme="minorBidi"/>
      <w:i/>
    </w:rPr>
  </w:style>
  <w:style w:type="character" w:customStyle="1" w:styleId="AFAppendixFigureChar">
    <w:name w:val="AF Appendix Figure Char"/>
    <w:basedOn w:val="DefaultParagraphFont"/>
    <w:link w:val="AFAppendixFigure"/>
    <w:rsid w:val="00F601C4"/>
    <w:rPr>
      <w:i/>
    </w:rPr>
  </w:style>
  <w:style w:type="numbering" w:customStyle="1" w:styleId="Appendixletteringnumbering">
    <w:name w:val="Appendix_lettering numbering"/>
    <w:uiPriority w:val="99"/>
    <w:rsid w:val="006C6B32"/>
    <w:pPr>
      <w:numPr>
        <w:numId w:val="2"/>
      </w:numPr>
    </w:pPr>
  </w:style>
  <w:style w:type="paragraph" w:customStyle="1" w:styleId="defaultpagenumber">
    <w:name w:val="default page number"/>
    <w:basedOn w:val="Normal"/>
    <w:link w:val="defaultpagenumberChar"/>
    <w:qFormat/>
    <w:rsid w:val="00715640"/>
    <w:pPr>
      <w:spacing w:line="240" w:lineRule="auto"/>
      <w:contextualSpacing/>
      <w:jc w:val="center"/>
    </w:pPr>
    <w:rPr>
      <w:rFonts w:eastAsiaTheme="majorEastAsia" w:cstheme="minorBidi"/>
    </w:rPr>
  </w:style>
  <w:style w:type="character" w:customStyle="1" w:styleId="defaultpagenumberChar">
    <w:name w:val="default page number Char"/>
    <w:basedOn w:val="DefaultParagraphFont"/>
    <w:link w:val="defaultpagenumber"/>
    <w:rsid w:val="00715640"/>
    <w:rPr>
      <w:rFonts w:eastAsiaTheme="majorEastAsia" w:cstheme="minorBidi"/>
    </w:rPr>
  </w:style>
  <w:style w:type="paragraph" w:customStyle="1" w:styleId="AppendixTablecontinued">
    <w:name w:val="Appendix Table continued"/>
    <w:basedOn w:val="Tablecontinuedheading"/>
    <w:link w:val="AppendixTablecontinuedChar"/>
    <w:rsid w:val="00FD547D"/>
  </w:style>
  <w:style w:type="character" w:customStyle="1" w:styleId="AppendixTablecontinuedChar">
    <w:name w:val="Appendix Table continued Char"/>
    <w:basedOn w:val="TablecontinuedheadingChar"/>
    <w:link w:val="AppendixTablecontinued"/>
    <w:rsid w:val="00FD547D"/>
    <w:rPr>
      <w:rFonts w:cstheme="minorBidi"/>
    </w:rPr>
  </w:style>
  <w:style w:type="table" w:customStyle="1" w:styleId="TableGrid1">
    <w:name w:val="Table Grid1"/>
    <w:basedOn w:val="TableNormal"/>
    <w:next w:val="TableGrid"/>
    <w:uiPriority w:val="39"/>
    <w:rsid w:val="00DC689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AA5F7F"/>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usicalTitle">
    <w:name w:val="Musical Title"/>
    <w:basedOn w:val="Paragraphs"/>
    <w:next w:val="FigureNotes"/>
    <w:qFormat/>
    <w:rsid w:val="007B0A4A"/>
    <w:pPr>
      <w:spacing w:afterLines="100" w:after="100" w:line="240" w:lineRule="auto"/>
      <w:ind w:firstLine="0"/>
    </w:pPr>
    <w:rPr>
      <w:rFonts w:cs="Arial"/>
      <w:i/>
    </w:rPr>
  </w:style>
  <w:style w:type="character" w:styleId="CommentReference">
    <w:name w:val="annotation reference"/>
    <w:basedOn w:val="DefaultParagraphFont"/>
    <w:uiPriority w:val="99"/>
    <w:semiHidden/>
    <w:unhideWhenUsed/>
    <w:rsid w:val="00431637"/>
    <w:rPr>
      <w:sz w:val="16"/>
      <w:szCs w:val="16"/>
    </w:rPr>
  </w:style>
  <w:style w:type="paragraph" w:styleId="CommentText">
    <w:name w:val="annotation text"/>
    <w:basedOn w:val="Normal"/>
    <w:link w:val="CommentTextChar"/>
    <w:uiPriority w:val="99"/>
    <w:unhideWhenUsed/>
    <w:rsid w:val="00431637"/>
    <w:pPr>
      <w:spacing w:line="240" w:lineRule="auto"/>
    </w:pPr>
    <w:rPr>
      <w:sz w:val="20"/>
      <w:szCs w:val="20"/>
    </w:rPr>
  </w:style>
  <w:style w:type="character" w:customStyle="1" w:styleId="CommentTextChar">
    <w:name w:val="Comment Text Char"/>
    <w:basedOn w:val="DefaultParagraphFont"/>
    <w:link w:val="CommentText"/>
    <w:uiPriority w:val="99"/>
    <w:rsid w:val="00431637"/>
    <w:rPr>
      <w:sz w:val="20"/>
      <w:szCs w:val="20"/>
    </w:rPr>
  </w:style>
  <w:style w:type="paragraph" w:styleId="CommentSubject">
    <w:name w:val="annotation subject"/>
    <w:basedOn w:val="CommentText"/>
    <w:next w:val="CommentText"/>
    <w:link w:val="CommentSubjectChar"/>
    <w:uiPriority w:val="99"/>
    <w:semiHidden/>
    <w:unhideWhenUsed/>
    <w:rsid w:val="00431637"/>
    <w:rPr>
      <w:b/>
      <w:bCs/>
    </w:rPr>
  </w:style>
  <w:style w:type="character" w:customStyle="1" w:styleId="CommentSubjectChar">
    <w:name w:val="Comment Subject Char"/>
    <w:basedOn w:val="CommentTextChar"/>
    <w:link w:val="CommentSubject"/>
    <w:uiPriority w:val="99"/>
    <w:semiHidden/>
    <w:rsid w:val="00431637"/>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407053">
      <w:bodyDiv w:val="1"/>
      <w:marLeft w:val="0"/>
      <w:marRight w:val="0"/>
      <w:marTop w:val="0"/>
      <w:marBottom w:val="0"/>
      <w:divBdr>
        <w:top w:val="none" w:sz="0" w:space="0" w:color="auto"/>
        <w:left w:val="none" w:sz="0" w:space="0" w:color="auto"/>
        <w:bottom w:val="none" w:sz="0" w:space="0" w:color="auto"/>
        <w:right w:val="none" w:sz="0" w:space="0" w:color="auto"/>
      </w:divBdr>
    </w:div>
    <w:div w:id="485439616">
      <w:bodyDiv w:val="1"/>
      <w:marLeft w:val="0"/>
      <w:marRight w:val="0"/>
      <w:marTop w:val="0"/>
      <w:marBottom w:val="0"/>
      <w:divBdr>
        <w:top w:val="none" w:sz="0" w:space="0" w:color="auto"/>
        <w:left w:val="none" w:sz="0" w:space="0" w:color="auto"/>
        <w:bottom w:val="none" w:sz="0" w:space="0" w:color="auto"/>
        <w:right w:val="none" w:sz="0" w:space="0" w:color="auto"/>
      </w:divBdr>
    </w:div>
    <w:div w:id="616761140">
      <w:bodyDiv w:val="1"/>
      <w:marLeft w:val="0"/>
      <w:marRight w:val="0"/>
      <w:marTop w:val="0"/>
      <w:marBottom w:val="0"/>
      <w:divBdr>
        <w:top w:val="none" w:sz="0" w:space="0" w:color="auto"/>
        <w:left w:val="none" w:sz="0" w:space="0" w:color="auto"/>
        <w:bottom w:val="none" w:sz="0" w:space="0" w:color="auto"/>
        <w:right w:val="none" w:sz="0" w:space="0" w:color="auto"/>
      </w:divBdr>
    </w:div>
    <w:div w:id="1052731185">
      <w:bodyDiv w:val="1"/>
      <w:marLeft w:val="0"/>
      <w:marRight w:val="0"/>
      <w:marTop w:val="0"/>
      <w:marBottom w:val="0"/>
      <w:divBdr>
        <w:top w:val="none" w:sz="0" w:space="0" w:color="auto"/>
        <w:left w:val="none" w:sz="0" w:space="0" w:color="auto"/>
        <w:bottom w:val="none" w:sz="0" w:space="0" w:color="auto"/>
        <w:right w:val="none" w:sz="0" w:space="0" w:color="auto"/>
      </w:divBdr>
    </w:div>
    <w:div w:id="1232960368">
      <w:bodyDiv w:val="1"/>
      <w:marLeft w:val="0"/>
      <w:marRight w:val="0"/>
      <w:marTop w:val="0"/>
      <w:marBottom w:val="0"/>
      <w:divBdr>
        <w:top w:val="none" w:sz="0" w:space="0" w:color="auto"/>
        <w:left w:val="none" w:sz="0" w:space="0" w:color="auto"/>
        <w:bottom w:val="none" w:sz="0" w:space="0" w:color="auto"/>
        <w:right w:val="none" w:sz="0" w:space="0" w:color="auto"/>
      </w:divBdr>
    </w:div>
    <w:div w:id="1254895389">
      <w:bodyDiv w:val="1"/>
      <w:marLeft w:val="0"/>
      <w:marRight w:val="0"/>
      <w:marTop w:val="0"/>
      <w:marBottom w:val="0"/>
      <w:divBdr>
        <w:top w:val="none" w:sz="0" w:space="0" w:color="auto"/>
        <w:left w:val="none" w:sz="0" w:space="0" w:color="auto"/>
        <w:bottom w:val="none" w:sz="0" w:space="0" w:color="auto"/>
        <w:right w:val="none" w:sz="0" w:space="0" w:color="auto"/>
      </w:divBdr>
    </w:div>
    <w:div w:id="1297644468">
      <w:bodyDiv w:val="1"/>
      <w:marLeft w:val="0"/>
      <w:marRight w:val="0"/>
      <w:marTop w:val="0"/>
      <w:marBottom w:val="0"/>
      <w:divBdr>
        <w:top w:val="none" w:sz="0" w:space="0" w:color="auto"/>
        <w:left w:val="none" w:sz="0" w:space="0" w:color="auto"/>
        <w:bottom w:val="none" w:sz="0" w:space="0" w:color="auto"/>
        <w:right w:val="none" w:sz="0" w:space="0" w:color="auto"/>
      </w:divBdr>
    </w:div>
    <w:div w:id="21280443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eader" Target="header5.xml"/><Relationship Id="rId26" Type="http://schemas.openxmlformats.org/officeDocument/2006/relationships/footer" Target="footer8.xml"/><Relationship Id="rId39" Type="http://schemas.openxmlformats.org/officeDocument/2006/relationships/header" Target="header14.xml"/><Relationship Id="rId3" Type="http://schemas.openxmlformats.org/officeDocument/2006/relationships/numbering" Target="numbering.xml"/><Relationship Id="rId21" Type="http://schemas.openxmlformats.org/officeDocument/2006/relationships/footer" Target="footer6.xml"/><Relationship Id="rId34" Type="http://schemas.openxmlformats.org/officeDocument/2006/relationships/footer" Target="footer12.xml"/><Relationship Id="rId42" Type="http://schemas.openxmlformats.org/officeDocument/2006/relationships/glossaryDocument" Target="glossary/document.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oter" Target="footer4.xml"/><Relationship Id="rId25" Type="http://schemas.openxmlformats.org/officeDocument/2006/relationships/header" Target="header8.xml"/><Relationship Id="rId33" Type="http://schemas.openxmlformats.org/officeDocument/2006/relationships/header" Target="header12.xml"/><Relationship Id="rId38" Type="http://schemas.openxmlformats.org/officeDocument/2006/relationships/image" Target="media/image4.emf"/><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header" Target="header10.xm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2.jpeg"/><Relationship Id="rId32" Type="http://schemas.openxmlformats.org/officeDocument/2006/relationships/footer" Target="footer11.xml"/><Relationship Id="rId37" Type="http://schemas.openxmlformats.org/officeDocument/2006/relationships/footer" Target="footer13.xml"/><Relationship Id="rId40" Type="http://schemas.openxmlformats.org/officeDocument/2006/relationships/footer" Target="footer14.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eader" Target="header13.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header" Target="header1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header" Target="header9.xml"/><Relationship Id="rId30" Type="http://schemas.openxmlformats.org/officeDocument/2006/relationships/footer" Target="footer10.xml"/><Relationship Id="rId35" Type="http://schemas.openxmlformats.org/officeDocument/2006/relationships/image" Target="media/image3.png"/><Relationship Id="rId43"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488666\AppData\Local\Microsoft\Windows\Temporary%20Internet%20Files\Content.IE5\80MBPNHT\USM_TEMPLATE_1_Times_New_Roman_12_pt._font_CV_311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E98ED5716CF64101B696D0217E6E9C36"/>
        <w:category>
          <w:name w:val="General"/>
          <w:gallery w:val="placeholder"/>
        </w:category>
        <w:types>
          <w:type w:val="bbPlcHdr"/>
        </w:types>
        <w:behaviors>
          <w:behavior w:val="content"/>
        </w:behaviors>
        <w:guid w:val="{5098B985-8C23-4C4C-AF42-B5361B0F95C4}"/>
      </w:docPartPr>
      <w:docPartBody>
        <w:p w:rsidR="00FD5DA5" w:rsidRDefault="009E1C20" w:rsidP="009E1C20">
          <w:pPr>
            <w:pStyle w:val="E98ED5716CF64101B696D0217E6E9C365"/>
          </w:pPr>
          <w:r w:rsidRPr="004F1ED3">
            <w:rPr>
              <w:rStyle w:val="PlaceholderText"/>
            </w:rPr>
            <w:t>Click here to enter text.</w:t>
          </w:r>
        </w:p>
      </w:docPartBody>
    </w:docPart>
    <w:docPart>
      <w:docPartPr>
        <w:name w:val="2ABABFA74231409BA421BB2EF3B8E456"/>
        <w:category>
          <w:name w:val="General"/>
          <w:gallery w:val="placeholder"/>
        </w:category>
        <w:types>
          <w:type w:val="bbPlcHdr"/>
        </w:types>
        <w:behaviors>
          <w:behavior w:val="content"/>
        </w:behaviors>
        <w:guid w:val="{82BC1E58-9C2C-4300-B428-A265BA099200}"/>
      </w:docPartPr>
      <w:docPartBody>
        <w:p w:rsidR="00FD5DA5" w:rsidRDefault="00EA2061">
          <w:pPr>
            <w:pStyle w:val="2ABABFA74231409BA421BB2EF3B8E456"/>
          </w:pPr>
          <w:r w:rsidRPr="00165EC1">
            <w:rPr>
              <w:rStyle w:val="PlaceholderText"/>
            </w:rPr>
            <w:t>Click here to enter a date.</w:t>
          </w:r>
        </w:p>
      </w:docPartBody>
    </w:docPart>
    <w:docPart>
      <w:docPartPr>
        <w:name w:val="4469A6632FFB4CB18E6482B7BC384342"/>
        <w:category>
          <w:name w:val="General"/>
          <w:gallery w:val="placeholder"/>
        </w:category>
        <w:types>
          <w:type w:val="bbPlcHdr"/>
        </w:types>
        <w:behaviors>
          <w:behavior w:val="content"/>
        </w:behaviors>
        <w:guid w:val="{1EC940C0-BD45-4002-9D34-D39C3295D78A}"/>
      </w:docPartPr>
      <w:docPartBody>
        <w:p w:rsidR="000B16FF" w:rsidRDefault="0025100F" w:rsidP="0025100F">
          <w:pPr>
            <w:pStyle w:val="4469A6632FFB4CB18E6482B7BC384342"/>
          </w:pPr>
          <w:r w:rsidRPr="00165EC1">
            <w:rPr>
              <w:rStyle w:val="PlaceholderText"/>
            </w:rPr>
            <w:t>Click here to enter text.</w:t>
          </w:r>
        </w:p>
      </w:docPartBody>
    </w:docPart>
    <w:docPart>
      <w:docPartPr>
        <w:name w:val="04079778852C4337BC3B858607514507"/>
        <w:category>
          <w:name w:val="General"/>
          <w:gallery w:val="placeholder"/>
        </w:category>
        <w:types>
          <w:type w:val="bbPlcHdr"/>
        </w:types>
        <w:behaviors>
          <w:behavior w:val="content"/>
        </w:behaviors>
        <w:guid w:val="{268FAF6C-F3A1-4B52-9DE4-AF727738985D}"/>
      </w:docPartPr>
      <w:docPartBody>
        <w:p w:rsidR="000B16FF" w:rsidRDefault="009E1C20" w:rsidP="009E1C20">
          <w:pPr>
            <w:pStyle w:val="04079778852C4337BC3B8586075145072"/>
          </w:pPr>
          <w:r w:rsidRPr="00363F19">
            <w:rPr>
              <w:color w:val="808080"/>
            </w:rPr>
            <w:t>Click here to enter text.</w:t>
          </w:r>
        </w:p>
      </w:docPartBody>
    </w:docPart>
    <w:docPart>
      <w:docPartPr>
        <w:name w:val="06F76FA1D7C941B08170AE023265A5FF"/>
        <w:category>
          <w:name w:val="General"/>
          <w:gallery w:val="placeholder"/>
        </w:category>
        <w:types>
          <w:type w:val="bbPlcHdr"/>
        </w:types>
        <w:behaviors>
          <w:behavior w:val="content"/>
        </w:behaviors>
        <w:guid w:val="{E5AB5D68-5795-450D-970B-25500546D637}"/>
      </w:docPartPr>
      <w:docPartBody>
        <w:p w:rsidR="000B16FF" w:rsidRDefault="0025100F" w:rsidP="0025100F">
          <w:pPr>
            <w:pStyle w:val="06F76FA1D7C941B08170AE023265A5FF"/>
          </w:pPr>
          <w:r w:rsidRPr="00165EC1">
            <w:rPr>
              <w:rStyle w:val="PlaceholderText"/>
            </w:rPr>
            <w:t>Choose an item.</w:t>
          </w:r>
        </w:p>
      </w:docPartBody>
    </w:docPart>
    <w:docPart>
      <w:docPartPr>
        <w:name w:val="0172068EA4BD4F3A8C4AED3F02DCF286"/>
        <w:category>
          <w:name w:val="General"/>
          <w:gallery w:val="placeholder"/>
        </w:category>
        <w:types>
          <w:type w:val="bbPlcHdr"/>
        </w:types>
        <w:behaviors>
          <w:behavior w:val="content"/>
        </w:behaviors>
        <w:guid w:val="{7BF6D160-D2A8-45F5-B986-D3CDA91813DF}"/>
      </w:docPartPr>
      <w:docPartBody>
        <w:p w:rsidR="000B16FF" w:rsidRDefault="0025100F" w:rsidP="0025100F">
          <w:pPr>
            <w:pStyle w:val="0172068EA4BD4F3A8C4AED3F02DCF286"/>
          </w:pPr>
          <w:r w:rsidRPr="00165EC1">
            <w:rPr>
              <w:rStyle w:val="PlaceholderText"/>
            </w:rPr>
            <w:t>Click here to enter a date.</w:t>
          </w:r>
        </w:p>
      </w:docPartBody>
    </w:docPart>
    <w:docPart>
      <w:docPartPr>
        <w:name w:val="5912DDAF076D43E2BB6562B0C397D922"/>
        <w:category>
          <w:name w:val="General"/>
          <w:gallery w:val="placeholder"/>
        </w:category>
        <w:types>
          <w:type w:val="bbPlcHdr"/>
        </w:types>
        <w:behaviors>
          <w:behavior w:val="content"/>
        </w:behaviors>
        <w:guid w:val="{31218B3D-7B4B-4F9E-AB99-31FCE28BBBC0}"/>
      </w:docPartPr>
      <w:docPartBody>
        <w:p w:rsidR="009B742C" w:rsidRDefault="009E1C20" w:rsidP="009E1C20">
          <w:pPr>
            <w:pStyle w:val="5912DDAF076D43E2BB6562B0C397D9222"/>
          </w:pPr>
          <w:r w:rsidRPr="00AA5F7F">
            <w:rPr>
              <w:color w:val="808080"/>
            </w:rPr>
            <w:t>Choose an item.</w:t>
          </w:r>
        </w:p>
      </w:docPartBody>
    </w:docPart>
    <w:docPart>
      <w:docPartPr>
        <w:name w:val="483EE985D57E4CFE840BFBA6EF9E6924"/>
        <w:category>
          <w:name w:val="General"/>
          <w:gallery w:val="placeholder"/>
        </w:category>
        <w:types>
          <w:type w:val="bbPlcHdr"/>
        </w:types>
        <w:behaviors>
          <w:behavior w:val="content"/>
        </w:behaviors>
        <w:guid w:val="{E630F308-472F-4C11-825C-72D2E50E0D03}"/>
      </w:docPartPr>
      <w:docPartBody>
        <w:p w:rsidR="009B742C" w:rsidRDefault="009E1C20" w:rsidP="009E1C20">
          <w:pPr>
            <w:pStyle w:val="483EE985D57E4CFE840BFBA6EF9E69242"/>
          </w:pPr>
          <w:r w:rsidRPr="00AA5F7F">
            <w:rPr>
              <w:rFonts w:asciiTheme="minorHAnsi" w:hAnsiTheme="minorHAnsi" w:cstheme="minorBidi"/>
              <w:color w:val="808080"/>
              <w:sz w:val="22"/>
              <w:szCs w:val="22"/>
            </w:rPr>
            <w:t>Choose an item.</w:t>
          </w:r>
        </w:p>
      </w:docPartBody>
    </w:docPart>
    <w:docPart>
      <w:docPartPr>
        <w:name w:val="71A17ACACD324CCEB6D7D4E369B8AD66"/>
        <w:category>
          <w:name w:val="General"/>
          <w:gallery w:val="placeholder"/>
        </w:category>
        <w:types>
          <w:type w:val="bbPlcHdr"/>
        </w:types>
        <w:behaviors>
          <w:behavior w:val="content"/>
        </w:behaviors>
        <w:guid w:val="{10865E87-149A-439F-98A6-1DCC9EEA00D8}"/>
      </w:docPartPr>
      <w:docPartBody>
        <w:p w:rsidR="009B742C" w:rsidRDefault="009E1C20" w:rsidP="009E1C20">
          <w:pPr>
            <w:pStyle w:val="71A17ACACD324CCEB6D7D4E369B8AD662"/>
          </w:pPr>
          <w:r w:rsidRPr="00AA5F7F">
            <w:rPr>
              <w:rFonts w:asciiTheme="minorHAnsi" w:hAnsiTheme="minorHAnsi" w:cstheme="minorBidi"/>
              <w:color w:val="808080"/>
              <w:sz w:val="22"/>
              <w:szCs w:val="22"/>
            </w:rPr>
            <w:t>Choose an item.</w:t>
          </w:r>
        </w:p>
      </w:docPartBody>
    </w:docPart>
    <w:docPart>
      <w:docPartPr>
        <w:name w:val="22B4A671C1E14724978583F4940D850D"/>
        <w:category>
          <w:name w:val="General"/>
          <w:gallery w:val="placeholder"/>
        </w:category>
        <w:types>
          <w:type w:val="bbPlcHdr"/>
        </w:types>
        <w:behaviors>
          <w:behavior w:val="content"/>
        </w:behaviors>
        <w:guid w:val="{DDB85950-9FFE-43C6-9928-921EBFB648C8}"/>
      </w:docPartPr>
      <w:docPartBody>
        <w:p w:rsidR="009B742C" w:rsidRDefault="009E1C20" w:rsidP="009E1C20">
          <w:pPr>
            <w:pStyle w:val="22B4A671C1E14724978583F4940D850D2"/>
          </w:pPr>
          <w:r w:rsidRPr="00AA5F7F">
            <w:rPr>
              <w:color w:val="808080"/>
            </w:rPr>
            <w:t>Choose an item.</w:t>
          </w:r>
        </w:p>
      </w:docPartBody>
    </w:docPart>
    <w:docPart>
      <w:docPartPr>
        <w:name w:val="DefaultPlaceholder_1081868575"/>
        <w:category>
          <w:name w:val="General"/>
          <w:gallery w:val="placeholder"/>
        </w:category>
        <w:types>
          <w:type w:val="bbPlcHdr"/>
        </w:types>
        <w:behaviors>
          <w:behavior w:val="content"/>
        </w:behaviors>
        <w:guid w:val="{73BE95C1-C4E5-4C86-B270-00CC09EC99E1}"/>
      </w:docPartPr>
      <w:docPartBody>
        <w:p w:rsidR="002E1FEB" w:rsidRDefault="009E1C20">
          <w:r w:rsidRPr="007D37D3">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0596"/>
    <w:rsid w:val="000B16FF"/>
    <w:rsid w:val="000F5945"/>
    <w:rsid w:val="0012099B"/>
    <w:rsid w:val="0019543E"/>
    <w:rsid w:val="0025100F"/>
    <w:rsid w:val="00290070"/>
    <w:rsid w:val="002E1FEB"/>
    <w:rsid w:val="0032197F"/>
    <w:rsid w:val="0036792B"/>
    <w:rsid w:val="00380596"/>
    <w:rsid w:val="00386ED8"/>
    <w:rsid w:val="003D2D7E"/>
    <w:rsid w:val="0040410F"/>
    <w:rsid w:val="00444B53"/>
    <w:rsid w:val="005A6692"/>
    <w:rsid w:val="005B3E5D"/>
    <w:rsid w:val="00665DEB"/>
    <w:rsid w:val="006B37FC"/>
    <w:rsid w:val="006E4712"/>
    <w:rsid w:val="00715EE3"/>
    <w:rsid w:val="00721BA4"/>
    <w:rsid w:val="00750EDD"/>
    <w:rsid w:val="00765767"/>
    <w:rsid w:val="007A0652"/>
    <w:rsid w:val="00805160"/>
    <w:rsid w:val="008F507E"/>
    <w:rsid w:val="00957F0C"/>
    <w:rsid w:val="009A5772"/>
    <w:rsid w:val="009B742C"/>
    <w:rsid w:val="009E1C20"/>
    <w:rsid w:val="00AF77DD"/>
    <w:rsid w:val="00B84FF4"/>
    <w:rsid w:val="00BA69E3"/>
    <w:rsid w:val="00BB237E"/>
    <w:rsid w:val="00C374C4"/>
    <w:rsid w:val="00CB6DC2"/>
    <w:rsid w:val="00DC28CD"/>
    <w:rsid w:val="00E3669D"/>
    <w:rsid w:val="00EA2061"/>
    <w:rsid w:val="00EB09F6"/>
    <w:rsid w:val="00FD5D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444B53"/>
    <w:rPr>
      <w:color w:val="808080"/>
    </w:rPr>
  </w:style>
  <w:style w:type="paragraph" w:customStyle="1" w:styleId="2ABABFA74231409BA421BB2EF3B8E456">
    <w:name w:val="2ABABFA74231409BA421BB2EF3B8E456"/>
  </w:style>
  <w:style w:type="paragraph" w:customStyle="1" w:styleId="4469A6632FFB4CB18E6482B7BC384342">
    <w:name w:val="4469A6632FFB4CB18E6482B7BC384342"/>
    <w:rsid w:val="0025100F"/>
  </w:style>
  <w:style w:type="paragraph" w:customStyle="1" w:styleId="06F76FA1D7C941B08170AE023265A5FF">
    <w:name w:val="06F76FA1D7C941B08170AE023265A5FF"/>
    <w:rsid w:val="0025100F"/>
  </w:style>
  <w:style w:type="paragraph" w:customStyle="1" w:styleId="0172068EA4BD4F3A8C4AED3F02DCF286">
    <w:name w:val="0172068EA4BD4F3A8C4AED3F02DCF286"/>
    <w:rsid w:val="0025100F"/>
  </w:style>
  <w:style w:type="paragraph" w:customStyle="1" w:styleId="04079778852C4337BC3B8586075145072">
    <w:name w:val="04079778852C4337BC3B8586075145072"/>
    <w:rsid w:val="009E1C20"/>
    <w:pPr>
      <w:spacing w:after="0" w:line="480" w:lineRule="auto"/>
    </w:pPr>
    <w:rPr>
      <w:rFonts w:ascii="Times New Roman" w:eastAsiaTheme="minorHAnsi" w:hAnsi="Times New Roman" w:cs="Times New Roman"/>
      <w:sz w:val="24"/>
      <w:szCs w:val="24"/>
    </w:rPr>
  </w:style>
  <w:style w:type="paragraph" w:customStyle="1" w:styleId="5912DDAF076D43E2BB6562B0C397D9222">
    <w:name w:val="5912DDAF076D43E2BB6562B0C397D9222"/>
    <w:rsid w:val="009E1C20"/>
    <w:pPr>
      <w:spacing w:after="0" w:line="480" w:lineRule="auto"/>
    </w:pPr>
    <w:rPr>
      <w:rFonts w:ascii="Times New Roman" w:eastAsiaTheme="minorHAnsi" w:hAnsi="Times New Roman" w:cs="Times New Roman"/>
      <w:sz w:val="24"/>
      <w:szCs w:val="24"/>
    </w:rPr>
  </w:style>
  <w:style w:type="paragraph" w:customStyle="1" w:styleId="483EE985D57E4CFE840BFBA6EF9E69242">
    <w:name w:val="483EE985D57E4CFE840BFBA6EF9E69242"/>
    <w:rsid w:val="009E1C20"/>
    <w:pPr>
      <w:spacing w:after="0" w:line="480" w:lineRule="auto"/>
    </w:pPr>
    <w:rPr>
      <w:rFonts w:ascii="Times New Roman" w:eastAsiaTheme="minorHAnsi" w:hAnsi="Times New Roman" w:cs="Times New Roman"/>
      <w:sz w:val="24"/>
      <w:szCs w:val="24"/>
    </w:rPr>
  </w:style>
  <w:style w:type="paragraph" w:customStyle="1" w:styleId="71A17ACACD324CCEB6D7D4E369B8AD662">
    <w:name w:val="71A17ACACD324CCEB6D7D4E369B8AD662"/>
    <w:rsid w:val="009E1C20"/>
    <w:pPr>
      <w:spacing w:after="0" w:line="480" w:lineRule="auto"/>
    </w:pPr>
    <w:rPr>
      <w:rFonts w:ascii="Times New Roman" w:eastAsiaTheme="minorHAnsi" w:hAnsi="Times New Roman" w:cs="Times New Roman"/>
      <w:sz w:val="24"/>
      <w:szCs w:val="24"/>
    </w:rPr>
  </w:style>
  <w:style w:type="paragraph" w:customStyle="1" w:styleId="22B4A671C1E14724978583F4940D850D2">
    <w:name w:val="22B4A671C1E14724978583F4940D850D2"/>
    <w:rsid w:val="009E1C20"/>
    <w:pPr>
      <w:spacing w:after="0" w:line="480" w:lineRule="auto"/>
    </w:pPr>
    <w:rPr>
      <w:rFonts w:ascii="Times New Roman" w:eastAsiaTheme="minorHAnsi" w:hAnsi="Times New Roman" w:cs="Times New Roman"/>
      <w:sz w:val="24"/>
      <w:szCs w:val="24"/>
    </w:rPr>
  </w:style>
  <w:style w:type="paragraph" w:customStyle="1" w:styleId="E98ED5716CF64101B696D0217E6E9C365">
    <w:name w:val="E98ED5716CF64101B696D0217E6E9C365"/>
    <w:rsid w:val="009E1C20"/>
    <w:pPr>
      <w:spacing w:after="0" w:line="480" w:lineRule="auto"/>
    </w:pPr>
    <w:rPr>
      <w:rFonts w:ascii="Times New Roman" w:eastAsiaTheme="minorHAnsi" w:hAnsi="Times New Roman" w:cs="Times New Roman"/>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root>
  <Title/>
  <Author/>
  <Date>2025-01-15</Date>
  <Variable1/>
  <Variable2/>
  <Variable3/>
  <Variable4/>
</root>
</file>

<file path=customXml/itemProps1.xml><?xml version="1.0" encoding="utf-8"?>
<ds:datastoreItem xmlns:ds="http://schemas.openxmlformats.org/officeDocument/2006/customXml" ds:itemID="{525F6C3C-97DD-401E-A212-40D4307E3441}">
  <ds:schemaRefs>
    <ds:schemaRef ds:uri="http://schemas.openxmlformats.org/officeDocument/2006/bibliography"/>
  </ds:schemaRefs>
</ds:datastoreItem>
</file>

<file path=customXml/itemProps2.xml><?xml version="1.0" encoding="utf-8"?>
<ds:datastoreItem xmlns:ds="http://schemas.openxmlformats.org/officeDocument/2006/customXml" ds:itemID="{5A8915B1-27E1-4F4A-8974-14C0B14C1207}">
  <ds:schemaRefs/>
</ds:datastoreItem>
</file>

<file path=docProps/app.xml><?xml version="1.0" encoding="utf-8"?>
<Properties xmlns="http://schemas.openxmlformats.org/officeDocument/2006/extended-properties" xmlns:vt="http://schemas.openxmlformats.org/officeDocument/2006/docPropsVTypes">
  <Template>USM_TEMPLATE_1_Times_New_Roman_12_pt._font_CV_3117</Template>
  <TotalTime>31</TotalTime>
  <Pages>22</Pages>
  <Words>1845</Words>
  <Characters>10522</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REFER TO THE DOCUMENT GUIDELINES FOR ADDITIONAL FORMATTING INSTRUCTIONS</vt:lpstr>
    </vt:vector>
  </TitlesOfParts>
  <Company>Mississippi State University</Company>
  <LinksUpToDate>false</LinksUpToDate>
  <CharactersWithSpaces>12343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YOUR DOCUMENT TITLE INTO THIS TEXT BOX IN 12pt. TIMES NEW ROMAN ALL CAPS. REFER TO THE DOCUMENT GUIDELINES FOR ADDITIONAL FORMATTING INSTRUCTIONS</dc:title>
  <dc:subject/>
  <dc:creator>User</dc:creator>
  <cp:keywords/>
  <dc:description/>
  <cp:lastModifiedBy>Kayla Schreiber</cp:lastModifiedBy>
  <cp:revision>14</cp:revision>
  <cp:lastPrinted>2017-11-01T17:18:00Z</cp:lastPrinted>
  <dcterms:created xsi:type="dcterms:W3CDTF">2025-01-13T21:29:00Z</dcterms:created>
  <dcterms:modified xsi:type="dcterms:W3CDTF">2025-01-15T15:22:00Z</dcterms:modified>
</cp:coreProperties>
</file>