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739F3" w:rsidRPr="003E35D3" w:rsidRDefault="002014B9"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Pr>
              <w:rFonts w:eastAsia="Calibri"/>
            </w:rPr>
            <w:t>REFER TO THE DOCUMENT GUIDELINES FOR ADDITIOMAL FORMATTING INSTRUCTIONS</w:t>
          </w:r>
        </w:sdtContent>
      </w:sdt>
    </w:p>
    <w:p w:rsidR="00E739F3" w:rsidRPr="001F1B06" w:rsidRDefault="00E739F3" w:rsidP="00E739F3">
      <w:pPr>
        <w:widowControl w:val="0"/>
        <w:spacing w:beforeLines="100" w:before="240" w:line="240" w:lineRule="auto"/>
        <w:contextualSpacing/>
        <w:jc w:val="center"/>
        <w:rPr>
          <w:sz w:val="28"/>
          <w:szCs w:val="28"/>
        </w:rPr>
      </w:pPr>
    </w:p>
    <w:p w:rsidR="00E739F3" w:rsidRPr="00363F19" w:rsidRDefault="00E739F3" w:rsidP="00E739F3">
      <w:pPr>
        <w:widowControl w:val="0"/>
        <w:spacing w:beforeLines="100" w:before="240" w:line="240" w:lineRule="auto"/>
        <w:contextualSpacing/>
        <w:jc w:val="center"/>
      </w:pPr>
    </w:p>
    <w:p w:rsidR="00E739F3" w:rsidRPr="00363F19" w:rsidRDefault="00E739F3" w:rsidP="00E739F3">
      <w:pPr>
        <w:widowControl w:val="0"/>
        <w:spacing w:beforeLines="100" w:before="240" w:line="240" w:lineRule="auto"/>
        <w:contextualSpacing/>
        <w:jc w:val="center"/>
      </w:pPr>
      <w:r w:rsidRPr="00363F19">
        <w:t>by</w:t>
      </w:r>
    </w:p>
    <w:p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rsidR="00E739F3" w:rsidRPr="00363F19" w:rsidRDefault="00E739F3" w:rsidP="00E739F3">
          <w:pPr>
            <w:contextualSpacing/>
            <w:jc w:val="center"/>
          </w:pPr>
          <w:r w:rsidRPr="00363F19">
            <w:rPr>
              <w:color w:val="808080"/>
            </w:rPr>
            <w:t>Click here to enter text.</w:t>
          </w:r>
        </w:p>
      </w:sdtContent>
    </w:sdt>
    <w:p w:rsidR="006F22E5" w:rsidRPr="00AA5F7F" w:rsidRDefault="006F22E5" w:rsidP="006F22E5">
      <w:pPr>
        <w:widowControl w:val="0"/>
        <w:spacing w:beforeLines="200" w:before="480" w:line="240" w:lineRule="auto"/>
        <w:jc w:val="center"/>
      </w:pPr>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rsidR="006F22E5" w:rsidRPr="00AA5F7F" w:rsidRDefault="006F22E5" w:rsidP="006F22E5">
      <w:pPr>
        <w:widowControl w:val="0"/>
        <w:spacing w:line="240" w:lineRule="auto"/>
        <w:jc w:val="center"/>
      </w:pPr>
      <w:r w:rsidRPr="00AA5F7F">
        <w:t>Submitted to the Graduate School,</w:t>
      </w:r>
    </w:p>
    <w:p w:rsidR="006F22E5" w:rsidRPr="00AA5F7F" w:rsidRDefault="006F22E5" w:rsidP="006F22E5">
      <w:pPr>
        <w:widowControl w:val="0"/>
        <w:spacing w:line="240" w:lineRule="auto"/>
        <w:jc w:val="center"/>
      </w:pPr>
      <w:r w:rsidRPr="00AA5F7F">
        <w:t xml:space="preserve">the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contextualSpacing/>
        <w:jc w:val="center"/>
      </w:pPr>
      <w:r w:rsidRPr="00AA5F7F">
        <w:t xml:space="preserve">and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jc w:val="center"/>
      </w:pPr>
      <w:r w:rsidRPr="00AA5F7F">
        <w:t>at The University of Southern Mississippi</w:t>
      </w:r>
    </w:p>
    <w:p w:rsidR="006F22E5" w:rsidRPr="00AA5F7F" w:rsidRDefault="006F22E5" w:rsidP="006F22E5">
      <w:pPr>
        <w:widowControl w:val="0"/>
        <w:spacing w:line="240" w:lineRule="auto"/>
        <w:jc w:val="center"/>
      </w:pPr>
      <w:r w:rsidRPr="00AA5F7F">
        <w:t>in Partial Fulfillment of the Requirements</w:t>
      </w:r>
    </w:p>
    <w:p w:rsidR="006F22E5" w:rsidRPr="00AA5F7F" w:rsidRDefault="006F22E5" w:rsidP="006F22E5">
      <w:pPr>
        <w:widowControl w:val="0"/>
        <w:jc w:val="center"/>
      </w:pPr>
      <w:r w:rsidRPr="00AA5F7F">
        <w:t xml:space="preserve">for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E739F3" w:rsidRPr="00363F19" w:rsidRDefault="00E739F3" w:rsidP="003E35D3">
      <w:pPr>
        <w:widowControl w:val="0"/>
        <w:spacing w:beforeLines="200" w:before="480" w:line="240" w:lineRule="auto"/>
        <w:jc w:val="center"/>
      </w:pPr>
      <w:r w:rsidRPr="00363F19">
        <w:t>Approved by:</w:t>
      </w:r>
    </w:p>
    <w:p w:rsidR="00E739F3" w:rsidRPr="00363F19" w:rsidRDefault="00E739F3" w:rsidP="00E739F3">
      <w:pPr>
        <w:widowControl w:val="0"/>
        <w:spacing w:line="240" w:lineRule="auto"/>
        <w:jc w:val="center"/>
      </w:pPr>
    </w:p>
    <w:p w:rsidR="00E739F3" w:rsidRPr="00363F19" w:rsidRDefault="00E739F3" w:rsidP="00E739F3">
      <w:pPr>
        <w:widowControl w:val="0"/>
        <w:spacing w:line="240" w:lineRule="auto"/>
        <w:jc w:val="center"/>
      </w:pPr>
      <w:r w:rsidRPr="00363F19">
        <w:t>Name of Committee Chair, Committee Chair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3E35D3" w:rsidRDefault="003E35D3" w:rsidP="00E739F3">
      <w:pPr>
        <w:widowControl w:val="0"/>
        <w:spacing w:line="240" w:lineRule="auto"/>
        <w:jc w:val="center"/>
      </w:pPr>
    </w:p>
    <w:p w:rsidR="004C6D70" w:rsidRDefault="004C6D70" w:rsidP="00E739F3">
      <w:pPr>
        <w:widowControl w:val="0"/>
        <w:spacing w:line="240" w:lineRule="auto"/>
        <w:jc w:val="center"/>
      </w:pPr>
    </w:p>
    <w:p w:rsidR="00E739F3" w:rsidRDefault="00E739F3" w:rsidP="00E739F3">
      <w:pPr>
        <w:widowControl w:val="0"/>
        <w:spacing w:line="240" w:lineRule="auto"/>
        <w:jc w:val="center"/>
      </w:pPr>
    </w:p>
    <w:tbl>
      <w:tblPr>
        <w:tblStyle w:val="TableGrid11"/>
        <w:tblW w:w="8324"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2659"/>
        <w:gridCol w:w="3006"/>
      </w:tblGrid>
      <w:tr w:rsidR="003E35D3" w:rsidRPr="00AA5F7F" w:rsidTr="007743A1">
        <w:trPr>
          <w:trHeight w:val="710"/>
        </w:trPr>
        <w:tc>
          <w:tcPr>
            <w:tcW w:w="2659" w:type="dxa"/>
          </w:tcPr>
          <w:p w:rsidR="003E35D3" w:rsidRPr="00AA5F7F" w:rsidRDefault="003E35D3" w:rsidP="007743A1">
            <w:pPr>
              <w:widowControl w:val="0"/>
              <w:spacing w:beforeLines="200" w:before="480"/>
            </w:pPr>
            <w:r w:rsidRPr="00AA5F7F">
              <w:rPr>
                <w:i/>
              </w:rPr>
              <w:t>____________________</w:t>
            </w:r>
          </w:p>
        </w:tc>
        <w:tc>
          <w:tcPr>
            <w:tcW w:w="2659" w:type="dxa"/>
          </w:tcPr>
          <w:p w:rsidR="003E35D3" w:rsidRPr="00AA5F7F" w:rsidRDefault="003E35D3" w:rsidP="007743A1">
            <w:pPr>
              <w:widowControl w:val="0"/>
              <w:spacing w:beforeLines="200" w:before="480"/>
              <w:rPr>
                <w:i/>
              </w:rPr>
            </w:pPr>
            <w:r w:rsidRPr="00AA5F7F">
              <w:rPr>
                <w:i/>
              </w:rPr>
              <w:t>____________________</w:t>
            </w:r>
          </w:p>
        </w:tc>
        <w:tc>
          <w:tcPr>
            <w:tcW w:w="3006" w:type="dxa"/>
          </w:tcPr>
          <w:p w:rsidR="003E35D3" w:rsidRPr="00AA5F7F" w:rsidRDefault="003E35D3" w:rsidP="007743A1">
            <w:pPr>
              <w:widowControl w:val="0"/>
              <w:spacing w:beforeLines="200" w:before="480"/>
              <w:rPr>
                <w:i/>
              </w:rPr>
            </w:pPr>
            <w:r w:rsidRPr="00AA5F7F">
              <w:rPr>
                <w:i/>
              </w:rPr>
              <w:t>____________________</w:t>
            </w:r>
          </w:p>
        </w:tc>
      </w:tr>
      <w:tr w:rsidR="003E35D3" w:rsidRPr="00AA5F7F" w:rsidTr="007743A1">
        <w:trPr>
          <w:trHeight w:val="524"/>
        </w:trPr>
        <w:tc>
          <w:tcPr>
            <w:tcW w:w="2659" w:type="dxa"/>
          </w:tcPr>
          <w:p w:rsidR="003E35D3" w:rsidRPr="00AA5F7F" w:rsidRDefault="003E35D3" w:rsidP="007743A1">
            <w:pPr>
              <w:widowControl w:val="0"/>
            </w:pPr>
            <w:r w:rsidRPr="00AA5F7F">
              <w:t>Dr. Insert Name</w:t>
            </w:r>
          </w:p>
          <w:p w:rsidR="003E35D3" w:rsidRPr="00AA5F7F" w:rsidRDefault="003E35D3" w:rsidP="007743A1">
            <w:pPr>
              <w:widowControl w:val="0"/>
            </w:pPr>
            <w:r w:rsidRPr="00AA5F7F">
              <w:t>Committee Chair</w:t>
            </w:r>
          </w:p>
        </w:tc>
        <w:tc>
          <w:tcPr>
            <w:tcW w:w="2659" w:type="dxa"/>
          </w:tcPr>
          <w:p w:rsidR="003E35D3" w:rsidRPr="00AA5F7F" w:rsidRDefault="003E35D3" w:rsidP="007743A1">
            <w:pPr>
              <w:widowControl w:val="0"/>
            </w:pPr>
            <w:r w:rsidRPr="00AA5F7F">
              <w:t>Dr. Insert Name</w:t>
            </w:r>
          </w:p>
          <w:p w:rsidR="003E35D3" w:rsidRPr="00AA5F7F" w:rsidRDefault="003E35D3" w:rsidP="007743A1">
            <w:pPr>
              <w:widowControl w:val="0"/>
            </w:pPr>
            <w:r w:rsidRPr="00AA5F7F">
              <w:t>Director of School</w:t>
            </w:r>
          </w:p>
        </w:tc>
        <w:tc>
          <w:tcPr>
            <w:tcW w:w="3006" w:type="dxa"/>
          </w:tcPr>
          <w:p w:rsidR="003E35D3" w:rsidRPr="00AA5F7F" w:rsidRDefault="003E35D3" w:rsidP="007743A1">
            <w:pPr>
              <w:widowControl w:val="0"/>
            </w:pPr>
            <w:r w:rsidRPr="00AA5F7F">
              <w:t>Dr. Karen S. Coats</w:t>
            </w:r>
          </w:p>
          <w:p w:rsidR="003E35D3" w:rsidRPr="00AA5F7F" w:rsidRDefault="003E35D3" w:rsidP="007743A1">
            <w:pPr>
              <w:widowControl w:val="0"/>
            </w:pPr>
            <w:r w:rsidRPr="00AA5F7F">
              <w:t>Dean of the Graduate School</w:t>
            </w:r>
          </w:p>
        </w:tc>
      </w:tr>
    </w:tbl>
    <w:p w:rsidR="00E739F3" w:rsidRPr="00363F19" w:rsidRDefault="00E739F3" w:rsidP="00E739F3">
      <w:pPr>
        <w:widowControl w:val="0"/>
        <w:spacing w:beforeLines="200" w:before="480" w:line="240" w:lineRule="auto"/>
      </w:pPr>
    </w:p>
    <w:p w:rsidR="00363F19" w:rsidRPr="00363F19" w:rsidRDefault="002014B9"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19-01-01T00:00:00Z">
            <w:dateFormat w:val="yyyy"/>
            <w:lid w:val="en-US"/>
            <w:storeMappedDataAs w:val="date"/>
            <w:calendar w:val="gregorian"/>
          </w:date>
        </w:sdtPr>
        <w:sdtEndPr/>
        <w:sdtContent>
          <w:r w:rsidR="00E739F3">
            <w:t>201</w:t>
          </w:r>
          <w:r w:rsidR="00660D36">
            <w:t>9</w:t>
          </w:r>
        </w:sdtContent>
      </w:sdt>
    </w:p>
    <w:p w:rsidR="00363F19" w:rsidRPr="00363F19" w:rsidRDefault="00363F19" w:rsidP="00363F19">
      <w:pPr>
        <w:sectPr w:rsidR="00363F19" w:rsidRPr="00363F19" w:rsidSect="00DA1CFF">
          <w:pgSz w:w="12240" w:h="15840" w:code="1"/>
          <w:pgMar w:top="1440" w:right="1440" w:bottom="1440" w:left="2160" w:header="720" w:footer="720" w:gutter="0"/>
          <w:cols w:space="720"/>
          <w:vAlign w:val="bottom"/>
          <w:docGrid w:linePitch="360"/>
        </w:sectPr>
      </w:pPr>
    </w:p>
    <w:p w:rsidR="00363F19" w:rsidRPr="00363F19" w:rsidRDefault="00363F19" w:rsidP="00363F19">
      <w:pPr>
        <w:jc w:val="center"/>
      </w:pPr>
      <w:r w:rsidRPr="00363F19">
        <w:lastRenderedPageBreak/>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rsidR="00363F19" w:rsidRPr="00363F19" w:rsidRDefault="00363F19" w:rsidP="00363F19">
          <w:pPr>
            <w:spacing w:before="480"/>
            <w:jc w:val="center"/>
          </w:pPr>
          <w:r w:rsidRPr="00363F19">
            <w:rPr>
              <w:color w:val="808080"/>
            </w:rPr>
            <w:t>Click here to enter text.</w:t>
          </w:r>
        </w:p>
      </w:sdtContent>
    </w:sdt>
    <w:p w:rsidR="00363F19" w:rsidRPr="00363F19" w:rsidRDefault="002014B9"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19-01-01T00:00:00Z">
            <w:dateFormat w:val="yyyy"/>
            <w:lid w:val="en-US"/>
            <w:storeMappedDataAs w:val="date"/>
            <w:calendar w:val="gregorian"/>
          </w:date>
        </w:sdtPr>
        <w:sdtEndPr/>
        <w:sdtContent>
          <w:r w:rsidR="00660D36">
            <w:t>2019</w:t>
          </w:r>
        </w:sdtContent>
      </w:sdt>
    </w:p>
    <w:p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rsidR="00363F19" w:rsidRPr="00363F19" w:rsidRDefault="00363F19" w:rsidP="00363F19">
      <w:pPr>
        <w:widowControl w:val="0"/>
        <w:spacing w:before="1680"/>
        <w:contextualSpacing/>
        <w:jc w:val="center"/>
        <w:rPr>
          <w:b/>
          <w:i/>
          <w:sz w:val="28"/>
          <w:szCs w:val="28"/>
        </w:rPr>
      </w:pPr>
    </w:p>
    <w:p w:rsidR="00363F19" w:rsidRPr="00363F19" w:rsidRDefault="00363F19" w:rsidP="00363F19">
      <w:pPr>
        <w:jc w:val="center"/>
      </w:pPr>
      <w:r w:rsidRPr="00363F19">
        <w:rPr>
          <w:noProof/>
        </w:rPr>
        <w:drawing>
          <wp:inline distT="0" distB="0" distL="0" distR="0" wp14:anchorId="33D6BFBD" wp14:editId="508696B1">
            <wp:extent cx="2922722" cy="10207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363F19" w:rsidRDefault="00363F19" w:rsidP="00363F19"/>
    <w:p w:rsidR="00395FC3" w:rsidRDefault="00395FC3" w:rsidP="00363F19"/>
    <w:p w:rsidR="00B338C0" w:rsidRPr="00363F19" w:rsidRDefault="00B338C0" w:rsidP="00363F19">
      <w:pPr>
        <w:sectPr w:rsidR="00B338C0"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6963B6" w:rsidRPr="006963B6" w:rsidRDefault="006963B6" w:rsidP="006963B6">
      <w:pPr>
        <w:pStyle w:val="CT"/>
        <w:numPr>
          <w:ilvl w:val="0"/>
          <w:numId w:val="0"/>
        </w:numPr>
      </w:pPr>
      <w:bookmarkStart w:id="1" w:name="_Toc497297672"/>
      <w:bookmarkStart w:id="2" w:name="_Toc12869045"/>
      <w:r w:rsidRPr="006963B6">
        <w:lastRenderedPageBreak/>
        <w:t>ABSTRACT</w:t>
      </w:r>
      <w:bookmarkEnd w:id="1"/>
      <w:bookmarkEnd w:id="2"/>
    </w:p>
    <w:p w:rsidR="00C6257D" w:rsidRPr="004F1ED3" w:rsidRDefault="00C6257D" w:rsidP="00C6257D">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C6257D" w:rsidRDefault="00C6257D" w:rsidP="00C6257D">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sectPr w:rsidR="00363F19"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363F19" w:rsidRPr="00363F19" w:rsidRDefault="00363F19" w:rsidP="006963B6">
      <w:pPr>
        <w:pStyle w:val="CT"/>
        <w:numPr>
          <w:ilvl w:val="0"/>
          <w:numId w:val="0"/>
        </w:numPr>
      </w:pPr>
      <w:bookmarkStart w:id="3" w:name="_Toc459703520"/>
      <w:bookmarkStart w:id="4" w:name="_Toc12869046"/>
      <w:r w:rsidRPr="00363F19">
        <w:t>ACKNOWLEDGMENTS</w:t>
      </w:r>
      <w:bookmarkEnd w:id="3"/>
      <w:bookmarkEnd w:id="4"/>
    </w:p>
    <w:p w:rsidR="004F4142" w:rsidRPr="004F1ED3" w:rsidRDefault="004F4142" w:rsidP="004F4142">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4F4142" w:rsidRPr="004F1ED3" w:rsidRDefault="004F4142" w:rsidP="004F4142">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rsidR="00363F19" w:rsidRPr="00363F19" w:rsidRDefault="00363F19" w:rsidP="00363F19"/>
    <w:p w:rsidR="00363F19" w:rsidRPr="00363F19" w:rsidRDefault="00363F19" w:rsidP="00363F19"/>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jc w:val="center"/>
      </w:pPr>
    </w:p>
    <w:p w:rsidR="00363F19" w:rsidRPr="00363F19" w:rsidRDefault="00363F19" w:rsidP="00363F19"/>
    <w:p w:rsidR="00363F19" w:rsidRPr="00363F19" w:rsidRDefault="00363F19" w:rsidP="00363F19">
      <w:pPr>
        <w:sectPr w:rsidR="00363F19"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363F19" w:rsidRPr="00363F19" w:rsidRDefault="00363F19" w:rsidP="006963B6">
      <w:pPr>
        <w:pStyle w:val="CT"/>
        <w:numPr>
          <w:ilvl w:val="0"/>
          <w:numId w:val="0"/>
        </w:numPr>
      </w:pPr>
      <w:bookmarkStart w:id="5" w:name="_Toc459703521"/>
      <w:bookmarkStart w:id="6" w:name="_Toc12869047"/>
      <w:r w:rsidRPr="00363F19">
        <w:t>DEDICATION</w:t>
      </w:r>
      <w:bookmarkEnd w:id="5"/>
      <w:bookmarkEnd w:id="6"/>
    </w:p>
    <w:p w:rsidR="00524EE6" w:rsidRPr="004F1ED3" w:rsidRDefault="00524EE6" w:rsidP="00524EE6">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sidR="00C6257D">
        <w:rPr>
          <w:rFonts w:cs="Times New Roman"/>
        </w:rPr>
        <w:t>The Dedication</w:t>
      </w:r>
      <w:r w:rsidRPr="004F1ED3">
        <w:rPr>
          <w:rFonts w:cs="Times New Roman"/>
        </w:rPr>
        <w:t xml:space="preserve"> immediately follows the Acknowledgments an</w:t>
      </w:r>
      <w:r w:rsidR="00C6257D">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363F19" w:rsidRPr="00363F19" w:rsidRDefault="00363F19" w:rsidP="00363F19"/>
    <w:p w:rsidR="00363F19" w:rsidRPr="00363F19" w:rsidRDefault="00363F19" w:rsidP="00363F19"/>
    <w:p w:rsidR="00363F19" w:rsidRPr="00363F19" w:rsidRDefault="00363F19" w:rsidP="00363F19">
      <w:pPr>
        <w:jc w:val="center"/>
        <w:rPr>
          <w:vanish/>
        </w:rPr>
      </w:pPr>
      <w:r w:rsidRPr="00363F19">
        <w:rPr>
          <w:vanish/>
        </w:rPr>
        <w:t>This page is optional. If you do not plan to use this page, please delete it.</w:t>
      </w:r>
    </w:p>
    <w:p w:rsidR="003E1BEE" w:rsidRPr="004F1ED3" w:rsidRDefault="003E1BEE" w:rsidP="003E1BEE"/>
    <w:p w:rsidR="003E1BEE" w:rsidRPr="004F1ED3" w:rsidRDefault="003E1BEE" w:rsidP="003E1BEE"/>
    <w:p w:rsidR="003E1BEE" w:rsidRPr="004F1ED3" w:rsidRDefault="003E1BEE" w:rsidP="003E1BEE">
      <w:pPr>
        <w:sectPr w:rsidR="003E1BEE" w:rsidRPr="004F1ED3"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4F1ED3" w:rsidRDefault="003E1BEE" w:rsidP="00586577">
      <w:pPr>
        <w:jc w:val="center"/>
        <w:outlineLvl w:val="0"/>
      </w:pPr>
      <w:r w:rsidRPr="004F1ED3">
        <w:t>TABLE OF CONTENTS</w:t>
      </w:r>
    </w:p>
    <w:p w:rsidR="00851B91" w:rsidRDefault="005E02FB">
      <w:pPr>
        <w:pStyle w:val="TOC1"/>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12869045" w:history="1">
        <w:r w:rsidR="00851B91" w:rsidRPr="00421E96">
          <w:rPr>
            <w:rStyle w:val="Hyperlink"/>
            <w:noProof/>
          </w:rPr>
          <w:t>ABSTRACT</w:t>
        </w:r>
        <w:r w:rsidR="00851B91">
          <w:rPr>
            <w:noProof/>
            <w:webHidden/>
          </w:rPr>
          <w:tab/>
        </w:r>
        <w:r w:rsidR="00851B91">
          <w:rPr>
            <w:noProof/>
            <w:webHidden/>
          </w:rPr>
          <w:fldChar w:fldCharType="begin"/>
        </w:r>
        <w:r w:rsidR="00851B91">
          <w:rPr>
            <w:noProof/>
            <w:webHidden/>
          </w:rPr>
          <w:instrText xml:space="preserve"> PAGEREF _Toc12869045 \h </w:instrText>
        </w:r>
        <w:r w:rsidR="00851B91">
          <w:rPr>
            <w:noProof/>
            <w:webHidden/>
          </w:rPr>
        </w:r>
        <w:r w:rsidR="00851B91">
          <w:rPr>
            <w:noProof/>
            <w:webHidden/>
          </w:rPr>
          <w:fldChar w:fldCharType="separate"/>
        </w:r>
        <w:r w:rsidR="00851B91">
          <w:rPr>
            <w:noProof/>
            <w:webHidden/>
          </w:rPr>
          <w:t>ii</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46" w:history="1">
        <w:r w:rsidR="00851B91" w:rsidRPr="00421E96">
          <w:rPr>
            <w:rStyle w:val="Hyperlink"/>
            <w:noProof/>
          </w:rPr>
          <w:t>ACKNOWLEDGMENTS</w:t>
        </w:r>
        <w:r w:rsidR="00851B91">
          <w:rPr>
            <w:noProof/>
            <w:webHidden/>
          </w:rPr>
          <w:tab/>
        </w:r>
        <w:r w:rsidR="00851B91">
          <w:rPr>
            <w:noProof/>
            <w:webHidden/>
          </w:rPr>
          <w:fldChar w:fldCharType="begin"/>
        </w:r>
        <w:r w:rsidR="00851B91">
          <w:rPr>
            <w:noProof/>
            <w:webHidden/>
          </w:rPr>
          <w:instrText xml:space="preserve"> PAGEREF _Toc12869046 \h </w:instrText>
        </w:r>
        <w:r w:rsidR="00851B91">
          <w:rPr>
            <w:noProof/>
            <w:webHidden/>
          </w:rPr>
        </w:r>
        <w:r w:rsidR="00851B91">
          <w:rPr>
            <w:noProof/>
            <w:webHidden/>
          </w:rPr>
          <w:fldChar w:fldCharType="separate"/>
        </w:r>
        <w:r w:rsidR="00851B91">
          <w:rPr>
            <w:noProof/>
            <w:webHidden/>
          </w:rPr>
          <w:t>iii</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47" w:history="1">
        <w:r w:rsidR="00851B91" w:rsidRPr="00421E96">
          <w:rPr>
            <w:rStyle w:val="Hyperlink"/>
            <w:noProof/>
          </w:rPr>
          <w:t>DEDICATION</w:t>
        </w:r>
        <w:r w:rsidR="00851B91">
          <w:rPr>
            <w:noProof/>
            <w:webHidden/>
          </w:rPr>
          <w:tab/>
        </w:r>
        <w:r w:rsidR="00851B91">
          <w:rPr>
            <w:noProof/>
            <w:webHidden/>
          </w:rPr>
          <w:fldChar w:fldCharType="begin"/>
        </w:r>
        <w:r w:rsidR="00851B91">
          <w:rPr>
            <w:noProof/>
            <w:webHidden/>
          </w:rPr>
          <w:instrText xml:space="preserve"> PAGEREF _Toc12869047 \h </w:instrText>
        </w:r>
        <w:r w:rsidR="00851B91">
          <w:rPr>
            <w:noProof/>
            <w:webHidden/>
          </w:rPr>
        </w:r>
        <w:r w:rsidR="00851B91">
          <w:rPr>
            <w:noProof/>
            <w:webHidden/>
          </w:rPr>
          <w:fldChar w:fldCharType="separate"/>
        </w:r>
        <w:r w:rsidR="00851B91">
          <w:rPr>
            <w:noProof/>
            <w:webHidden/>
          </w:rPr>
          <w:t>iv</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48" w:history="1">
        <w:r w:rsidR="00851B91" w:rsidRPr="00421E96">
          <w:rPr>
            <w:rStyle w:val="Hyperlink"/>
            <w:noProof/>
          </w:rPr>
          <w:t>LIST OF TABLES</w:t>
        </w:r>
        <w:r w:rsidR="00851B91">
          <w:rPr>
            <w:noProof/>
            <w:webHidden/>
          </w:rPr>
          <w:tab/>
        </w:r>
        <w:r w:rsidR="00851B91">
          <w:rPr>
            <w:noProof/>
            <w:webHidden/>
          </w:rPr>
          <w:fldChar w:fldCharType="begin"/>
        </w:r>
        <w:r w:rsidR="00851B91">
          <w:rPr>
            <w:noProof/>
            <w:webHidden/>
          </w:rPr>
          <w:instrText xml:space="preserve"> PAGEREF _Toc12869048 \h </w:instrText>
        </w:r>
        <w:r w:rsidR="00851B91">
          <w:rPr>
            <w:noProof/>
            <w:webHidden/>
          </w:rPr>
        </w:r>
        <w:r w:rsidR="00851B91">
          <w:rPr>
            <w:noProof/>
            <w:webHidden/>
          </w:rPr>
          <w:fldChar w:fldCharType="separate"/>
        </w:r>
        <w:r w:rsidR="00851B91">
          <w:rPr>
            <w:noProof/>
            <w:webHidden/>
          </w:rPr>
          <w:t>vi</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49" w:history="1">
        <w:r w:rsidR="00851B91" w:rsidRPr="00421E96">
          <w:rPr>
            <w:rStyle w:val="Hyperlink"/>
            <w:noProof/>
          </w:rPr>
          <w:t>LIST OF ILLUSTRATIONS</w:t>
        </w:r>
        <w:r w:rsidR="00851B91">
          <w:rPr>
            <w:noProof/>
            <w:webHidden/>
          </w:rPr>
          <w:tab/>
        </w:r>
        <w:r w:rsidR="00851B91">
          <w:rPr>
            <w:noProof/>
            <w:webHidden/>
          </w:rPr>
          <w:fldChar w:fldCharType="begin"/>
        </w:r>
        <w:r w:rsidR="00851B91">
          <w:rPr>
            <w:noProof/>
            <w:webHidden/>
          </w:rPr>
          <w:instrText xml:space="preserve"> PAGEREF _Toc12869049 \h </w:instrText>
        </w:r>
        <w:r w:rsidR="00851B91">
          <w:rPr>
            <w:noProof/>
            <w:webHidden/>
          </w:rPr>
        </w:r>
        <w:r w:rsidR="00851B91">
          <w:rPr>
            <w:noProof/>
            <w:webHidden/>
          </w:rPr>
          <w:fldChar w:fldCharType="separate"/>
        </w:r>
        <w:r w:rsidR="00851B91">
          <w:rPr>
            <w:noProof/>
            <w:webHidden/>
          </w:rPr>
          <w:t>vii</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50" w:history="1">
        <w:r w:rsidR="00851B91" w:rsidRPr="00421E96">
          <w:rPr>
            <w:rStyle w:val="Hyperlink"/>
            <w:noProof/>
          </w:rPr>
          <w:t>LIST OF SCHEMES</w:t>
        </w:r>
        <w:r w:rsidR="00851B91">
          <w:rPr>
            <w:noProof/>
            <w:webHidden/>
          </w:rPr>
          <w:tab/>
        </w:r>
        <w:r w:rsidR="00851B91">
          <w:rPr>
            <w:noProof/>
            <w:webHidden/>
          </w:rPr>
          <w:fldChar w:fldCharType="begin"/>
        </w:r>
        <w:r w:rsidR="00851B91">
          <w:rPr>
            <w:noProof/>
            <w:webHidden/>
          </w:rPr>
          <w:instrText xml:space="preserve"> PAGEREF _Toc12869050 \h </w:instrText>
        </w:r>
        <w:r w:rsidR="00851B91">
          <w:rPr>
            <w:noProof/>
            <w:webHidden/>
          </w:rPr>
        </w:r>
        <w:r w:rsidR="00851B91">
          <w:rPr>
            <w:noProof/>
            <w:webHidden/>
          </w:rPr>
          <w:fldChar w:fldCharType="separate"/>
        </w:r>
        <w:r w:rsidR="00851B91">
          <w:rPr>
            <w:noProof/>
            <w:webHidden/>
          </w:rPr>
          <w:t>viii</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51" w:history="1">
        <w:r w:rsidR="00851B91" w:rsidRPr="00421E96">
          <w:rPr>
            <w:rStyle w:val="Hyperlink"/>
            <w:noProof/>
          </w:rPr>
          <w:t>LIST OF ABBREVIATIONS</w:t>
        </w:r>
        <w:r w:rsidR="00851B91">
          <w:rPr>
            <w:noProof/>
            <w:webHidden/>
          </w:rPr>
          <w:tab/>
        </w:r>
        <w:r w:rsidR="00851B91">
          <w:rPr>
            <w:noProof/>
            <w:webHidden/>
          </w:rPr>
          <w:fldChar w:fldCharType="begin"/>
        </w:r>
        <w:r w:rsidR="00851B91">
          <w:rPr>
            <w:noProof/>
            <w:webHidden/>
          </w:rPr>
          <w:instrText xml:space="preserve"> PAGEREF _Toc12869051 \h </w:instrText>
        </w:r>
        <w:r w:rsidR="00851B91">
          <w:rPr>
            <w:noProof/>
            <w:webHidden/>
          </w:rPr>
        </w:r>
        <w:r w:rsidR="00851B91">
          <w:rPr>
            <w:noProof/>
            <w:webHidden/>
          </w:rPr>
          <w:fldChar w:fldCharType="separate"/>
        </w:r>
        <w:r w:rsidR="00851B91">
          <w:rPr>
            <w:noProof/>
            <w:webHidden/>
          </w:rPr>
          <w:t>ix</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52" w:history="1">
        <w:r w:rsidR="00851B91" w:rsidRPr="00421E96">
          <w:rPr>
            <w:rStyle w:val="Hyperlink"/>
            <w:noProof/>
          </w:rPr>
          <w:t>CHAPTER I - PLACEHOLDER CHAPTER TITLE</w:t>
        </w:r>
        <w:r w:rsidR="00851B91">
          <w:rPr>
            <w:noProof/>
            <w:webHidden/>
          </w:rPr>
          <w:tab/>
        </w:r>
        <w:r w:rsidR="00851B91">
          <w:rPr>
            <w:noProof/>
            <w:webHidden/>
          </w:rPr>
          <w:fldChar w:fldCharType="begin"/>
        </w:r>
        <w:r w:rsidR="00851B91">
          <w:rPr>
            <w:noProof/>
            <w:webHidden/>
          </w:rPr>
          <w:instrText xml:space="preserve"> PAGEREF _Toc12869052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2014B9">
      <w:pPr>
        <w:pStyle w:val="TOC2"/>
        <w:tabs>
          <w:tab w:val="right" w:leader="dot" w:pos="8630"/>
        </w:tabs>
        <w:rPr>
          <w:rFonts w:asciiTheme="minorHAnsi" w:eastAsiaTheme="minorEastAsia" w:hAnsiTheme="minorHAnsi" w:cstheme="minorBidi"/>
          <w:noProof/>
          <w:sz w:val="22"/>
          <w:szCs w:val="22"/>
        </w:rPr>
      </w:pPr>
      <w:hyperlink w:anchor="_Toc12869053" w:history="1">
        <w:r w:rsidR="00851B91" w:rsidRPr="00421E96">
          <w:rPr>
            <w:rStyle w:val="Hyperlink"/>
            <w:noProof/>
          </w:rPr>
          <w:t>1.1 Example 1st level heading</w:t>
        </w:r>
        <w:r w:rsidR="00851B91">
          <w:rPr>
            <w:noProof/>
            <w:webHidden/>
          </w:rPr>
          <w:tab/>
        </w:r>
        <w:r w:rsidR="00851B91">
          <w:rPr>
            <w:noProof/>
            <w:webHidden/>
          </w:rPr>
          <w:fldChar w:fldCharType="begin"/>
        </w:r>
        <w:r w:rsidR="00851B91">
          <w:rPr>
            <w:noProof/>
            <w:webHidden/>
          </w:rPr>
          <w:instrText xml:space="preserve"> PAGEREF _Toc12869053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2014B9">
      <w:pPr>
        <w:pStyle w:val="TOC3"/>
        <w:tabs>
          <w:tab w:val="right" w:leader="dot" w:pos="8630"/>
        </w:tabs>
        <w:rPr>
          <w:rFonts w:asciiTheme="minorHAnsi" w:eastAsiaTheme="minorEastAsia" w:hAnsiTheme="minorHAnsi" w:cstheme="minorBidi"/>
          <w:noProof/>
          <w:sz w:val="22"/>
          <w:szCs w:val="22"/>
        </w:rPr>
      </w:pPr>
      <w:hyperlink w:anchor="_Toc12869054" w:history="1">
        <w:r w:rsidR="00851B91" w:rsidRPr="00421E96">
          <w:rPr>
            <w:rStyle w:val="Hyperlink"/>
            <w:noProof/>
          </w:rPr>
          <w:t>1.1.1 Example 2</w:t>
        </w:r>
        <w:r w:rsidR="00851B91" w:rsidRPr="00421E96">
          <w:rPr>
            <w:rStyle w:val="Hyperlink"/>
            <w:noProof/>
            <w:vertAlign w:val="superscript"/>
          </w:rPr>
          <w:t>nd</w:t>
        </w:r>
        <w:r w:rsidR="00851B91" w:rsidRPr="00421E96">
          <w:rPr>
            <w:rStyle w:val="Hyperlink"/>
            <w:noProof/>
          </w:rPr>
          <w:t xml:space="preserve"> level heading</w:t>
        </w:r>
        <w:r w:rsidR="00851B91">
          <w:rPr>
            <w:noProof/>
            <w:webHidden/>
          </w:rPr>
          <w:tab/>
        </w:r>
        <w:r w:rsidR="00851B91">
          <w:rPr>
            <w:noProof/>
            <w:webHidden/>
          </w:rPr>
          <w:fldChar w:fldCharType="begin"/>
        </w:r>
        <w:r w:rsidR="00851B91">
          <w:rPr>
            <w:noProof/>
            <w:webHidden/>
          </w:rPr>
          <w:instrText xml:space="preserve"> PAGEREF _Toc12869054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2014B9">
      <w:pPr>
        <w:pStyle w:val="TOC4"/>
        <w:tabs>
          <w:tab w:val="right" w:leader="dot" w:pos="8630"/>
        </w:tabs>
        <w:rPr>
          <w:rFonts w:asciiTheme="minorHAnsi" w:eastAsiaTheme="minorEastAsia" w:hAnsiTheme="minorHAnsi" w:cstheme="minorBidi"/>
          <w:noProof/>
          <w:sz w:val="22"/>
          <w:szCs w:val="22"/>
        </w:rPr>
      </w:pPr>
      <w:hyperlink w:anchor="_Toc12869055" w:history="1">
        <w:r w:rsidR="00851B91" w:rsidRPr="00421E96">
          <w:rPr>
            <w:rStyle w:val="Hyperlink"/>
            <w:noProof/>
          </w:rPr>
          <w:t>1.1.1.1 Third Level Heading.</w:t>
        </w:r>
        <w:r w:rsidR="00851B91">
          <w:rPr>
            <w:noProof/>
            <w:webHidden/>
          </w:rPr>
          <w:tab/>
        </w:r>
        <w:r w:rsidR="00851B91">
          <w:rPr>
            <w:noProof/>
            <w:webHidden/>
          </w:rPr>
          <w:fldChar w:fldCharType="begin"/>
        </w:r>
        <w:r w:rsidR="00851B91">
          <w:rPr>
            <w:noProof/>
            <w:webHidden/>
          </w:rPr>
          <w:instrText xml:space="preserve"> PAGEREF _Toc12869055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2014B9">
      <w:pPr>
        <w:pStyle w:val="TOC5"/>
        <w:tabs>
          <w:tab w:val="right" w:leader="dot" w:pos="8630"/>
        </w:tabs>
        <w:rPr>
          <w:rFonts w:asciiTheme="minorHAnsi" w:eastAsiaTheme="minorEastAsia" w:hAnsiTheme="minorHAnsi" w:cstheme="minorBidi"/>
          <w:noProof/>
          <w:sz w:val="22"/>
          <w:szCs w:val="22"/>
        </w:rPr>
      </w:pPr>
      <w:hyperlink w:anchor="_Toc12869056" w:history="1">
        <w:r w:rsidR="00851B91" w:rsidRPr="00421E96">
          <w:rPr>
            <w:rStyle w:val="Hyperlink"/>
            <w:noProof/>
          </w:rPr>
          <w:t>1.1.1.1.1 Fourth Level Heading.</w:t>
        </w:r>
        <w:r w:rsidR="00851B91">
          <w:rPr>
            <w:noProof/>
            <w:webHidden/>
          </w:rPr>
          <w:tab/>
        </w:r>
        <w:r w:rsidR="00851B91">
          <w:rPr>
            <w:noProof/>
            <w:webHidden/>
          </w:rPr>
          <w:fldChar w:fldCharType="begin"/>
        </w:r>
        <w:r w:rsidR="00851B91">
          <w:rPr>
            <w:noProof/>
            <w:webHidden/>
          </w:rPr>
          <w:instrText xml:space="preserve"> PAGEREF _Toc12869056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57" w:history="1">
        <w:r w:rsidR="00851B91" w:rsidRPr="00421E96">
          <w:rPr>
            <w:rStyle w:val="Hyperlink"/>
            <w:noProof/>
          </w:rPr>
          <w:t>CHAPTER II - PLACEHOLDER CHAPTER TITLE</w:t>
        </w:r>
        <w:r w:rsidR="00851B91">
          <w:rPr>
            <w:noProof/>
            <w:webHidden/>
          </w:rPr>
          <w:tab/>
        </w:r>
        <w:r w:rsidR="00851B91">
          <w:rPr>
            <w:noProof/>
            <w:webHidden/>
          </w:rPr>
          <w:fldChar w:fldCharType="begin"/>
        </w:r>
        <w:r w:rsidR="00851B91">
          <w:rPr>
            <w:noProof/>
            <w:webHidden/>
          </w:rPr>
          <w:instrText xml:space="preserve"> PAGEREF _Toc12869057 \h </w:instrText>
        </w:r>
        <w:r w:rsidR="00851B91">
          <w:rPr>
            <w:noProof/>
            <w:webHidden/>
          </w:rPr>
        </w:r>
        <w:r w:rsidR="00851B91">
          <w:rPr>
            <w:noProof/>
            <w:webHidden/>
          </w:rPr>
          <w:fldChar w:fldCharType="separate"/>
        </w:r>
        <w:r w:rsidR="00851B91">
          <w:rPr>
            <w:noProof/>
            <w:webHidden/>
          </w:rPr>
          <w:t>4</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58" w:history="1">
        <w:r w:rsidR="00851B91" w:rsidRPr="00421E96">
          <w:rPr>
            <w:rStyle w:val="Hyperlink"/>
            <w:noProof/>
          </w:rPr>
          <w:t>CHAPTER III - PLACEHOLDER CHAPTER TITLE</w:t>
        </w:r>
        <w:r w:rsidR="00851B91">
          <w:rPr>
            <w:noProof/>
            <w:webHidden/>
          </w:rPr>
          <w:tab/>
        </w:r>
        <w:r w:rsidR="00851B91">
          <w:rPr>
            <w:noProof/>
            <w:webHidden/>
          </w:rPr>
          <w:fldChar w:fldCharType="begin"/>
        </w:r>
        <w:r w:rsidR="00851B91">
          <w:rPr>
            <w:noProof/>
            <w:webHidden/>
          </w:rPr>
          <w:instrText xml:space="preserve"> PAGEREF _Toc12869058 \h </w:instrText>
        </w:r>
        <w:r w:rsidR="00851B91">
          <w:rPr>
            <w:noProof/>
            <w:webHidden/>
          </w:rPr>
        </w:r>
        <w:r w:rsidR="00851B91">
          <w:rPr>
            <w:noProof/>
            <w:webHidden/>
          </w:rPr>
          <w:fldChar w:fldCharType="separate"/>
        </w:r>
        <w:r w:rsidR="00851B91">
          <w:rPr>
            <w:noProof/>
            <w:webHidden/>
          </w:rPr>
          <w:t>5</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59" w:history="1">
        <w:r w:rsidR="00851B91" w:rsidRPr="00421E96">
          <w:rPr>
            <w:rStyle w:val="Hyperlink"/>
            <w:noProof/>
          </w:rPr>
          <w:t>CHAPTER IV – PLACEHOLDER CHAPTER TITLE</w:t>
        </w:r>
        <w:r w:rsidR="00851B91">
          <w:rPr>
            <w:noProof/>
            <w:webHidden/>
          </w:rPr>
          <w:tab/>
        </w:r>
        <w:r w:rsidR="00851B91">
          <w:rPr>
            <w:noProof/>
            <w:webHidden/>
          </w:rPr>
          <w:fldChar w:fldCharType="begin"/>
        </w:r>
        <w:r w:rsidR="00851B91">
          <w:rPr>
            <w:noProof/>
            <w:webHidden/>
          </w:rPr>
          <w:instrText xml:space="preserve"> PAGEREF _Toc12869059 \h </w:instrText>
        </w:r>
        <w:r w:rsidR="00851B91">
          <w:rPr>
            <w:noProof/>
            <w:webHidden/>
          </w:rPr>
        </w:r>
        <w:r w:rsidR="00851B91">
          <w:rPr>
            <w:noProof/>
            <w:webHidden/>
          </w:rPr>
          <w:fldChar w:fldCharType="separate"/>
        </w:r>
        <w:r w:rsidR="00851B91">
          <w:rPr>
            <w:noProof/>
            <w:webHidden/>
          </w:rPr>
          <w:t>6</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60" w:history="1">
        <w:r w:rsidR="00851B91" w:rsidRPr="00421E96">
          <w:rPr>
            <w:rStyle w:val="Hyperlink"/>
            <w:noProof/>
          </w:rPr>
          <w:t>CHAPTER V – PLACEHOLDER CHAPTER TITLE</w:t>
        </w:r>
        <w:r w:rsidR="00851B91">
          <w:rPr>
            <w:noProof/>
            <w:webHidden/>
          </w:rPr>
          <w:tab/>
        </w:r>
        <w:r w:rsidR="00851B91">
          <w:rPr>
            <w:noProof/>
            <w:webHidden/>
          </w:rPr>
          <w:fldChar w:fldCharType="begin"/>
        </w:r>
        <w:r w:rsidR="00851B91">
          <w:rPr>
            <w:noProof/>
            <w:webHidden/>
          </w:rPr>
          <w:instrText xml:space="preserve"> PAGEREF _Toc12869060 \h </w:instrText>
        </w:r>
        <w:r w:rsidR="00851B91">
          <w:rPr>
            <w:noProof/>
            <w:webHidden/>
          </w:rPr>
        </w:r>
        <w:r w:rsidR="00851B91">
          <w:rPr>
            <w:noProof/>
            <w:webHidden/>
          </w:rPr>
          <w:fldChar w:fldCharType="separate"/>
        </w:r>
        <w:r w:rsidR="00851B91">
          <w:rPr>
            <w:noProof/>
            <w:webHidden/>
          </w:rPr>
          <w:t>7</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61" w:history="1">
        <w:r w:rsidR="00851B91" w:rsidRPr="00421E96">
          <w:rPr>
            <w:rStyle w:val="Hyperlink"/>
            <w:smallCaps/>
            <w:noProof/>
          </w:rPr>
          <w:t>APPENDIX A</w:t>
        </w:r>
        <w:r w:rsidR="00851B91" w:rsidRPr="00421E96">
          <w:rPr>
            <w:rStyle w:val="Hyperlink"/>
            <w:noProof/>
          </w:rPr>
          <w:t xml:space="preserve"> - Placeholder Appendix Title</w:t>
        </w:r>
        <w:r w:rsidR="00851B91">
          <w:rPr>
            <w:noProof/>
            <w:webHidden/>
          </w:rPr>
          <w:tab/>
        </w:r>
        <w:r w:rsidR="00851B91">
          <w:rPr>
            <w:noProof/>
            <w:webHidden/>
          </w:rPr>
          <w:fldChar w:fldCharType="begin"/>
        </w:r>
        <w:r w:rsidR="00851B91">
          <w:rPr>
            <w:noProof/>
            <w:webHidden/>
          </w:rPr>
          <w:instrText xml:space="preserve"> PAGEREF _Toc12869061 \h </w:instrText>
        </w:r>
        <w:r w:rsidR="00851B91">
          <w:rPr>
            <w:noProof/>
            <w:webHidden/>
          </w:rPr>
        </w:r>
        <w:r w:rsidR="00851B91">
          <w:rPr>
            <w:noProof/>
            <w:webHidden/>
          </w:rPr>
          <w:fldChar w:fldCharType="separate"/>
        </w:r>
        <w:r w:rsidR="00851B91">
          <w:rPr>
            <w:noProof/>
            <w:webHidden/>
          </w:rPr>
          <w:t>8</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62" w:history="1">
        <w:r w:rsidR="00851B91" w:rsidRPr="00421E96">
          <w:rPr>
            <w:rStyle w:val="Hyperlink"/>
            <w:smallCaps/>
            <w:noProof/>
          </w:rPr>
          <w:t>APPENDIX B</w:t>
        </w:r>
        <w:r w:rsidR="00851B91" w:rsidRPr="00421E96">
          <w:rPr>
            <w:rStyle w:val="Hyperlink"/>
            <w:noProof/>
          </w:rPr>
          <w:t xml:space="preserve"> – IRB Approval Letter (Remove if not required)</w:t>
        </w:r>
        <w:r w:rsidR="00851B91">
          <w:rPr>
            <w:noProof/>
            <w:webHidden/>
          </w:rPr>
          <w:tab/>
        </w:r>
        <w:r w:rsidR="00851B91">
          <w:rPr>
            <w:noProof/>
            <w:webHidden/>
          </w:rPr>
          <w:fldChar w:fldCharType="begin"/>
        </w:r>
        <w:r w:rsidR="00851B91">
          <w:rPr>
            <w:noProof/>
            <w:webHidden/>
          </w:rPr>
          <w:instrText xml:space="preserve"> PAGEREF _Toc12869062 \h </w:instrText>
        </w:r>
        <w:r w:rsidR="00851B91">
          <w:rPr>
            <w:noProof/>
            <w:webHidden/>
          </w:rPr>
        </w:r>
        <w:r w:rsidR="00851B91">
          <w:rPr>
            <w:noProof/>
            <w:webHidden/>
          </w:rPr>
          <w:fldChar w:fldCharType="separate"/>
        </w:r>
        <w:r w:rsidR="00851B91">
          <w:rPr>
            <w:noProof/>
            <w:webHidden/>
          </w:rPr>
          <w:t>10</w:t>
        </w:r>
        <w:r w:rsidR="00851B91">
          <w:rPr>
            <w:noProof/>
            <w:webHidden/>
          </w:rPr>
          <w:fldChar w:fldCharType="end"/>
        </w:r>
      </w:hyperlink>
    </w:p>
    <w:p w:rsidR="00851B91" w:rsidRDefault="002014B9">
      <w:pPr>
        <w:pStyle w:val="TOC1"/>
        <w:tabs>
          <w:tab w:val="right" w:leader="dot" w:pos="8630"/>
        </w:tabs>
        <w:rPr>
          <w:rFonts w:asciiTheme="minorHAnsi" w:eastAsiaTheme="minorEastAsia" w:hAnsiTheme="minorHAnsi" w:cstheme="minorBidi"/>
          <w:noProof/>
          <w:sz w:val="22"/>
          <w:szCs w:val="22"/>
        </w:rPr>
      </w:pPr>
      <w:hyperlink w:anchor="_Toc12869063" w:history="1">
        <w:r w:rsidR="00851B91" w:rsidRPr="00421E96">
          <w:rPr>
            <w:rStyle w:val="Hyperlink"/>
            <w:noProof/>
          </w:rPr>
          <w:t>REFERENCES</w:t>
        </w:r>
        <w:r w:rsidR="00851B91">
          <w:rPr>
            <w:noProof/>
            <w:webHidden/>
          </w:rPr>
          <w:tab/>
        </w:r>
        <w:r w:rsidR="00851B91">
          <w:rPr>
            <w:noProof/>
            <w:webHidden/>
          </w:rPr>
          <w:fldChar w:fldCharType="begin"/>
        </w:r>
        <w:r w:rsidR="00851B91">
          <w:rPr>
            <w:noProof/>
            <w:webHidden/>
          </w:rPr>
          <w:instrText xml:space="preserve"> PAGEREF _Toc12869063 \h </w:instrText>
        </w:r>
        <w:r w:rsidR="00851B91">
          <w:rPr>
            <w:noProof/>
            <w:webHidden/>
          </w:rPr>
        </w:r>
        <w:r w:rsidR="00851B91">
          <w:rPr>
            <w:noProof/>
            <w:webHidden/>
          </w:rPr>
          <w:fldChar w:fldCharType="separate"/>
        </w:r>
        <w:r w:rsidR="00851B91">
          <w:rPr>
            <w:noProof/>
            <w:webHidden/>
          </w:rPr>
          <w:t>11</w:t>
        </w:r>
        <w:r w:rsidR="00851B91">
          <w:rPr>
            <w:noProof/>
            <w:webHidden/>
          </w:rPr>
          <w:fldChar w:fldCharType="end"/>
        </w:r>
      </w:hyperlink>
    </w:p>
    <w:p w:rsidR="003E1BEE" w:rsidRPr="004F1ED3" w:rsidRDefault="005E02FB" w:rsidP="006963B6">
      <w:pPr>
        <w:pStyle w:val="CT"/>
        <w:numPr>
          <w:ilvl w:val="0"/>
          <w:numId w:val="0"/>
        </w:numPr>
      </w:pPr>
      <w:r w:rsidRPr="004F1ED3">
        <w:fldChar w:fldCharType="end"/>
      </w:r>
      <w:bookmarkStart w:id="7" w:name="_Toc12869048"/>
      <w:r w:rsidR="003E1BEE" w:rsidRPr="004F1ED3">
        <w:t>LIST OF TABLES</w:t>
      </w:r>
      <w:bookmarkEnd w:id="7"/>
    </w:p>
    <w:p w:rsidR="00D52D36" w:rsidRDefault="00971FA8">
      <w:pPr>
        <w:pStyle w:val="TableofFigures"/>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\h \z \t "Table Title,1, AT - Appendix Table,1" \c  </w:instrText>
      </w:r>
      <w:r w:rsidRPr="004F1ED3">
        <w:fldChar w:fldCharType="separate"/>
      </w:r>
      <w:hyperlink w:anchor="_Toc12866824" w:history="1">
        <w:r w:rsidR="00D52D36" w:rsidRPr="00195E64">
          <w:rPr>
            <w:rStyle w:val="Hyperlink"/>
            <w:noProof/>
          </w:rPr>
          <w:t>Table 1.1 Example Table Title</w:t>
        </w:r>
        <w:r w:rsidR="00D52D36">
          <w:rPr>
            <w:noProof/>
            <w:webHidden/>
          </w:rPr>
          <w:tab/>
        </w:r>
        <w:r w:rsidR="00D52D36">
          <w:rPr>
            <w:noProof/>
            <w:webHidden/>
          </w:rPr>
          <w:fldChar w:fldCharType="begin"/>
        </w:r>
        <w:r w:rsidR="00D52D36">
          <w:rPr>
            <w:noProof/>
            <w:webHidden/>
          </w:rPr>
          <w:instrText xml:space="preserve"> PAGEREF _Toc12866824 \h </w:instrText>
        </w:r>
        <w:r w:rsidR="00D52D36">
          <w:rPr>
            <w:noProof/>
            <w:webHidden/>
          </w:rPr>
        </w:r>
        <w:r w:rsidR="00D52D36">
          <w:rPr>
            <w:noProof/>
            <w:webHidden/>
          </w:rPr>
          <w:fldChar w:fldCharType="separate"/>
        </w:r>
        <w:r w:rsidR="00D52D36">
          <w:rPr>
            <w:noProof/>
            <w:webHidden/>
          </w:rPr>
          <w:t>1</w:t>
        </w:r>
        <w:r w:rsidR="00D52D36">
          <w:rPr>
            <w:noProof/>
            <w:webHidden/>
          </w:rPr>
          <w:fldChar w:fldCharType="end"/>
        </w:r>
      </w:hyperlink>
    </w:p>
    <w:p w:rsidR="00D52D36" w:rsidRDefault="002014B9">
      <w:pPr>
        <w:pStyle w:val="TableofFigures"/>
        <w:tabs>
          <w:tab w:val="right" w:leader="dot" w:pos="8630"/>
        </w:tabs>
        <w:rPr>
          <w:rFonts w:asciiTheme="minorHAnsi" w:eastAsiaTheme="minorEastAsia" w:hAnsiTheme="minorHAnsi" w:cstheme="minorBidi"/>
          <w:noProof/>
          <w:sz w:val="22"/>
          <w:szCs w:val="22"/>
        </w:rPr>
      </w:pPr>
      <w:hyperlink w:anchor="_Toc12866825" w:history="1">
        <w:r w:rsidR="00D52D36" w:rsidRPr="00195E64">
          <w:rPr>
            <w:rStyle w:val="Hyperlink"/>
            <w:noProof/>
          </w:rPr>
          <w:t>Table A.1 Appendix Table Title Example (be concise)</w:t>
        </w:r>
        <w:r w:rsidR="00D52D36">
          <w:rPr>
            <w:noProof/>
            <w:webHidden/>
          </w:rPr>
          <w:tab/>
        </w:r>
        <w:r w:rsidR="00D52D36">
          <w:rPr>
            <w:noProof/>
            <w:webHidden/>
          </w:rPr>
          <w:fldChar w:fldCharType="begin"/>
        </w:r>
        <w:r w:rsidR="00D52D36">
          <w:rPr>
            <w:noProof/>
            <w:webHidden/>
          </w:rPr>
          <w:instrText xml:space="preserve"> PAGEREF _Toc12866825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F63B21" w:rsidRPr="004F1ED3" w:rsidRDefault="00971FA8" w:rsidP="00F63B21">
      <w:pPr>
        <w:tabs>
          <w:tab w:val="right" w:leader="dot" w:pos="8630"/>
        </w:tabs>
      </w:pPr>
      <w:r w:rsidRPr="004F1ED3">
        <w:fldChar w:fldCharType="end"/>
      </w:r>
    </w:p>
    <w:p w:rsidR="00363F19" w:rsidRPr="00363F19" w:rsidRDefault="00363F19" w:rsidP="00363F19">
      <w:r w:rsidRPr="00363F19">
        <w:rPr>
          <w:vanish/>
        </w:rPr>
        <w:t>This page is required if you have any tables. If you have no tables, delete this page.</w:t>
      </w:r>
    </w:p>
    <w:p w:rsidR="003E1BEE" w:rsidRPr="004F1ED3" w:rsidRDefault="003E1BEE" w:rsidP="008D722F"/>
    <w:p w:rsidR="003E1BEE" w:rsidRPr="004F1ED3" w:rsidRDefault="003E1BEE" w:rsidP="003E1BEE"/>
    <w:p w:rsidR="003E1BEE" w:rsidRPr="004F1ED3" w:rsidRDefault="003E1BEE" w:rsidP="003E1BEE">
      <w:pPr>
        <w:sectPr w:rsidR="003E1BEE" w:rsidRPr="004F1ED3"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C63F8C" w:rsidRDefault="003E1BEE" w:rsidP="00E82AD8">
      <w:pPr>
        <w:pStyle w:val="PPH"/>
      </w:pPr>
      <w:bookmarkStart w:id="8" w:name="_Toc12869049"/>
      <w:r w:rsidRPr="004F1ED3">
        <w:t>LIST OF ILLUSTRATIONS</w:t>
      </w:r>
      <w:bookmarkEnd w:id="8"/>
    </w:p>
    <w:p w:rsidR="00D52D36" w:rsidRDefault="0045097C">
      <w:pPr>
        <w:pStyle w:val="TableofFigures"/>
        <w:tabs>
          <w:tab w:val="right" w:leader="dot" w:pos="8630"/>
        </w:tabs>
        <w:rPr>
          <w:rFonts w:asciiTheme="minorHAnsi" w:eastAsiaTheme="minorEastAsia" w:hAnsiTheme="minorHAnsi" w:cstheme="minorBidi"/>
          <w:noProof/>
          <w:sz w:val="22"/>
          <w:szCs w:val="22"/>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12866914" w:history="1">
        <w:r w:rsidR="00D52D36" w:rsidRPr="002B5065">
          <w:rPr>
            <w:rStyle w:val="Hyperlink"/>
            <w:noProof/>
          </w:rPr>
          <w:t>Figure 1.1 Example Figure Title</w:t>
        </w:r>
        <w:r w:rsidR="00D52D36">
          <w:rPr>
            <w:noProof/>
            <w:webHidden/>
          </w:rPr>
          <w:tab/>
        </w:r>
        <w:r w:rsidR="00D52D36">
          <w:rPr>
            <w:noProof/>
            <w:webHidden/>
          </w:rPr>
          <w:fldChar w:fldCharType="begin"/>
        </w:r>
        <w:r w:rsidR="00D52D36">
          <w:rPr>
            <w:noProof/>
            <w:webHidden/>
          </w:rPr>
          <w:instrText xml:space="preserve"> PAGEREF _Toc12866914 \h </w:instrText>
        </w:r>
        <w:r w:rsidR="00D52D36">
          <w:rPr>
            <w:noProof/>
            <w:webHidden/>
          </w:rPr>
        </w:r>
        <w:r w:rsidR="00D52D36">
          <w:rPr>
            <w:noProof/>
            <w:webHidden/>
          </w:rPr>
          <w:fldChar w:fldCharType="separate"/>
        </w:r>
        <w:r w:rsidR="00D52D36">
          <w:rPr>
            <w:noProof/>
            <w:webHidden/>
          </w:rPr>
          <w:t>2</w:t>
        </w:r>
        <w:r w:rsidR="00D52D36">
          <w:rPr>
            <w:noProof/>
            <w:webHidden/>
          </w:rPr>
          <w:fldChar w:fldCharType="end"/>
        </w:r>
      </w:hyperlink>
    </w:p>
    <w:p w:rsidR="00D52D36" w:rsidRDefault="002014B9">
      <w:pPr>
        <w:pStyle w:val="TableofFigures"/>
        <w:tabs>
          <w:tab w:val="right" w:leader="dot" w:pos="8630"/>
        </w:tabs>
        <w:rPr>
          <w:rFonts w:asciiTheme="minorHAnsi" w:eastAsiaTheme="minorEastAsia" w:hAnsiTheme="minorHAnsi" w:cstheme="minorBidi"/>
          <w:noProof/>
          <w:sz w:val="22"/>
          <w:szCs w:val="22"/>
        </w:rPr>
      </w:pPr>
      <w:hyperlink w:anchor="_Toc12866915" w:history="1">
        <w:r w:rsidR="00D52D36" w:rsidRPr="002B5065">
          <w:rPr>
            <w:rStyle w:val="Hyperlink"/>
            <w:noProof/>
          </w:rPr>
          <w:t>Figure A.1 Example Figure Title.</w:t>
        </w:r>
        <w:r w:rsidR="00D52D36">
          <w:rPr>
            <w:noProof/>
            <w:webHidden/>
          </w:rPr>
          <w:tab/>
        </w:r>
        <w:r w:rsidR="00D52D36">
          <w:rPr>
            <w:noProof/>
            <w:webHidden/>
          </w:rPr>
          <w:fldChar w:fldCharType="begin"/>
        </w:r>
        <w:r w:rsidR="00D52D36">
          <w:rPr>
            <w:noProof/>
            <w:webHidden/>
          </w:rPr>
          <w:instrText xml:space="preserve"> PAGEREF _Toc12866915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EF3DEB" w:rsidRDefault="0045097C" w:rsidP="00D204E8">
      <w:pPr>
        <w:tabs>
          <w:tab w:val="right" w:leader="dot" w:pos="8630"/>
        </w:tabs>
      </w:pPr>
      <w:r w:rsidRPr="004F1ED3">
        <w:fldChar w:fldCharType="end"/>
      </w:r>
    </w:p>
    <w:p w:rsidR="00363F19" w:rsidRDefault="00363F19" w:rsidP="00D204E8">
      <w:pPr>
        <w:tabs>
          <w:tab w:val="right" w:leader="dot" w:pos="8630"/>
        </w:tabs>
      </w:pPr>
      <w:r w:rsidRPr="00363F19">
        <w:rPr>
          <w:vanish/>
        </w:rPr>
        <w:t>This page is required if you have any Figures. If you have no figures, delete this page.</w:t>
      </w:r>
    </w:p>
    <w:p w:rsidR="00363F19" w:rsidRDefault="00363F19" w:rsidP="00D204E8">
      <w:pPr>
        <w:tabs>
          <w:tab w:val="right" w:leader="dot" w:pos="8630"/>
        </w:tabs>
      </w:pPr>
    </w:p>
    <w:p w:rsidR="00363F19" w:rsidRDefault="00363F19" w:rsidP="00D204E8">
      <w:pPr>
        <w:tabs>
          <w:tab w:val="right" w:leader="dot" w:pos="8630"/>
        </w:tabs>
      </w:pPr>
    </w:p>
    <w:p w:rsidR="003E1BEE" w:rsidRPr="004F1ED3" w:rsidRDefault="00D204E8" w:rsidP="00D204E8">
      <w:pPr>
        <w:tabs>
          <w:tab w:val="right" w:leader="dot" w:pos="8630"/>
        </w:tabs>
      </w:pPr>
      <w:r w:rsidRPr="004F1ED3">
        <w:fldChar w:fldCharType="begin"/>
      </w:r>
      <w:r w:rsidRPr="004F1ED3">
        <w:instrText xml:space="preserve">  TOC \h \z \t "Figure Title,1, AF Appendix Figure ,1" \c </w:instrText>
      </w:r>
      <w:r w:rsidRPr="004F1ED3">
        <w:fldChar w:fldCharType="end"/>
      </w:r>
    </w:p>
    <w:p w:rsidR="00E9079C" w:rsidRDefault="00E9079C" w:rsidP="003E1BEE">
      <w:pPr>
        <w:sectPr w:rsidR="00E9079C"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9B4B92" w:rsidRDefault="009B4B92" w:rsidP="009B4B92">
      <w:pPr>
        <w:pStyle w:val="PPH"/>
      </w:pPr>
      <w:bookmarkStart w:id="9" w:name="_Toc12869050"/>
      <w:r>
        <w:t>LIST OF SCHEMES</w:t>
      </w:r>
      <w:bookmarkEnd w:id="9"/>
    </w:p>
    <w:p w:rsidR="00851B91" w:rsidRDefault="009B4B92">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12868941" w:history="1">
        <w:r w:rsidR="00851B91" w:rsidRPr="009437D6">
          <w:rPr>
            <w:rStyle w:val="Hyperlink"/>
            <w:noProof/>
          </w:rPr>
          <w:t>Scheme 1.1 Example of a Scheme</w:t>
        </w:r>
        <w:r w:rsidR="00851B91">
          <w:rPr>
            <w:noProof/>
            <w:webHidden/>
          </w:rPr>
          <w:tab/>
        </w:r>
        <w:r w:rsidR="00851B91">
          <w:rPr>
            <w:noProof/>
            <w:webHidden/>
          </w:rPr>
          <w:fldChar w:fldCharType="begin"/>
        </w:r>
        <w:r w:rsidR="00851B91">
          <w:rPr>
            <w:noProof/>
            <w:webHidden/>
          </w:rPr>
          <w:instrText xml:space="preserve"> PAGEREF _Toc12868941 \h </w:instrText>
        </w:r>
        <w:r w:rsidR="00851B91">
          <w:rPr>
            <w:noProof/>
            <w:webHidden/>
          </w:rPr>
        </w:r>
        <w:r w:rsidR="00851B91">
          <w:rPr>
            <w:noProof/>
            <w:webHidden/>
          </w:rPr>
          <w:fldChar w:fldCharType="separate"/>
        </w:r>
        <w:r w:rsidR="00851B91">
          <w:rPr>
            <w:noProof/>
            <w:webHidden/>
          </w:rPr>
          <w:t>3</w:t>
        </w:r>
        <w:r w:rsidR="00851B91">
          <w:rPr>
            <w:noProof/>
            <w:webHidden/>
          </w:rPr>
          <w:fldChar w:fldCharType="end"/>
        </w:r>
      </w:hyperlink>
    </w:p>
    <w:p w:rsidR="00F36055" w:rsidRPr="00F36055" w:rsidRDefault="009B4B92" w:rsidP="009B4B92">
      <w:pPr>
        <w:pStyle w:val="Paragraphs"/>
      </w:pPr>
      <w:r>
        <w:fldChar w:fldCharType="end"/>
      </w:r>
    </w:p>
    <w:p w:rsidR="00CB1CBA" w:rsidRDefault="00CB1CBA" w:rsidP="00CB1CBA">
      <w:pPr>
        <w:tabs>
          <w:tab w:val="right" w:leader="dot" w:pos="8630"/>
        </w:tabs>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rsidR="003E1BEE" w:rsidRDefault="003E1BEE" w:rsidP="003E1BEE"/>
    <w:p w:rsidR="00CB1CBA" w:rsidRPr="004F1ED3" w:rsidRDefault="00CB1CBA" w:rsidP="003E1BEE"/>
    <w:p w:rsidR="009B4B92" w:rsidRDefault="009B4B92" w:rsidP="00C6200A">
      <w:pPr>
        <w:pStyle w:val="AT"/>
        <w:sectPr w:rsidR="009B4B92" w:rsidSect="003C1756">
          <w:pgSz w:w="12240" w:h="15840"/>
          <w:pgMar w:top="1440" w:right="1440" w:bottom="1440" w:left="2160" w:header="720" w:footer="1440" w:gutter="0"/>
          <w:pgNumType w:fmt="lowerRoman"/>
          <w:cols w:space="720"/>
          <w:docGrid w:linePitch="360"/>
        </w:sectPr>
      </w:pPr>
    </w:p>
    <w:p w:rsidR="003E1BEE" w:rsidRPr="004F1ED3" w:rsidRDefault="00F91CBF" w:rsidP="00F91CBF">
      <w:pPr>
        <w:pStyle w:val="PPH"/>
      </w:pPr>
      <w:bookmarkStart w:id="10" w:name="_Toc12869051"/>
      <w:r w:rsidRPr="004F1ED3">
        <w:t>LIST OF ABBREVIATIONS</w:t>
      </w:r>
      <w:bookmarkEnd w:id="10"/>
    </w:p>
    <w:p w:rsidR="00F91CBF" w:rsidRPr="004F1ED3" w:rsidRDefault="00CF3B9F" w:rsidP="003E1BEE">
      <w:r w:rsidRPr="004F1ED3">
        <w:tab/>
      </w:r>
      <w:r w:rsidRPr="004F1ED3">
        <w:tab/>
      </w: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rsidR="00CF3B9F" w:rsidRPr="004F1ED3" w:rsidRDefault="00CF3B9F" w:rsidP="003E1BEE">
      <w:pPr>
        <w:rPr>
          <w:i/>
        </w:rPr>
      </w:pPr>
    </w:p>
    <w:p w:rsidR="00CB1CBA" w:rsidRPr="004F1ED3" w:rsidRDefault="00CB1CBA" w:rsidP="00CB1CB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Pr="004F1ED3" w:rsidRDefault="00CF3B9F" w:rsidP="003E1BEE"/>
    <w:p w:rsidR="00CF3B9F" w:rsidRPr="004F1ED3" w:rsidRDefault="00CF3B9F" w:rsidP="003E1BEE"/>
    <w:p w:rsidR="003E1BEE" w:rsidRPr="004F1ED3" w:rsidRDefault="003E1BEE" w:rsidP="003E1BEE"/>
    <w:p w:rsidR="00CF3B9F" w:rsidRPr="004F1ED3" w:rsidRDefault="00CF3B9F" w:rsidP="003E1BEE"/>
    <w:p w:rsidR="00CF3B9F" w:rsidRPr="004F1ED3" w:rsidRDefault="00CF3B9F" w:rsidP="003E1BEE">
      <w:pPr>
        <w:sectPr w:rsidR="00CF3B9F" w:rsidRPr="004F1ED3" w:rsidSect="003C1756">
          <w:pgSz w:w="12240" w:h="15840"/>
          <w:pgMar w:top="1440" w:right="1440" w:bottom="1440" w:left="2160" w:header="720" w:footer="1440" w:gutter="0"/>
          <w:pgNumType w:fmt="lowerRoman"/>
          <w:cols w:space="720"/>
          <w:docGrid w:linePitch="360"/>
        </w:sectPr>
      </w:pPr>
      <w:r w:rsidRPr="004F1ED3">
        <w:tab/>
      </w:r>
    </w:p>
    <w:p w:rsidR="008D722F" w:rsidRDefault="00F7503B" w:rsidP="00A0684C">
      <w:pPr>
        <w:pStyle w:val="CT"/>
        <w:numPr>
          <w:ilvl w:val="0"/>
          <w:numId w:val="24"/>
        </w:numPr>
      </w:pPr>
      <w:bookmarkStart w:id="11" w:name="_Toc12869052"/>
      <w:r w:rsidRPr="004F1ED3">
        <w:t xml:space="preserve">- </w:t>
      </w:r>
      <w:r w:rsidR="008D722F" w:rsidRPr="004F1ED3">
        <w:t>PLACEHOLDER CHAPTER TITLE</w:t>
      </w:r>
      <w:bookmarkEnd w:id="11"/>
    </w:p>
    <w:p w:rsidR="00CB1CBA" w:rsidRPr="00CB1CBA" w:rsidRDefault="00C4103B" w:rsidP="00CB1CBA">
      <w:pPr>
        <w:pStyle w:val="Paragraphs"/>
      </w:pPr>
      <w:r w:rsidRPr="00C4103B">
        <w:t xml:space="preserve">Below are examples to illustrate the formatting of each style, all of these styles are accessible using the style ribbon in Word (in the Home section). </w:t>
      </w:r>
      <w:r w:rsidR="00CB1CBA" w:rsidRPr="00CB1CBA">
        <w:t xml:space="preserve"> </w:t>
      </w:r>
    </w:p>
    <w:p w:rsidR="00CB1CBA" w:rsidRPr="00CB1CBA" w:rsidRDefault="00CB1CBA" w:rsidP="00100339">
      <w:pPr>
        <w:pStyle w:val="C1"/>
      </w:pPr>
      <w:bookmarkStart w:id="12" w:name="_Toc459703526"/>
      <w:bookmarkStart w:id="13" w:name="_Toc12869053"/>
      <w:r w:rsidRPr="00CB1CBA">
        <w:t>Example 1st level heading</w:t>
      </w:r>
      <w:bookmarkEnd w:id="12"/>
      <w:bookmarkEnd w:id="13"/>
    </w:p>
    <w:p w:rsidR="00CB1CBA" w:rsidRPr="00CB1CBA" w:rsidRDefault="009F4839" w:rsidP="00CB1CBA">
      <w:pPr>
        <w:ind w:firstLine="720"/>
      </w:pPr>
      <w:r w:rsidRPr="009F4839">
        <w:t>Paragraph will begin here</w:t>
      </w:r>
      <w:r w:rsidR="00CB1CBA" w:rsidRPr="00CB1CBA">
        <w:t>.</w:t>
      </w:r>
    </w:p>
    <w:p w:rsidR="00CB1CBA" w:rsidRPr="00CB1CBA" w:rsidRDefault="00CB1CBA" w:rsidP="00BD65B5">
      <w:pPr>
        <w:pStyle w:val="c2"/>
      </w:pPr>
      <w:bookmarkStart w:id="14" w:name="_Toc459703527"/>
      <w:bookmarkStart w:id="15" w:name="_Toc12869054"/>
      <w:r w:rsidRPr="00CB1CBA">
        <w:t>Example 2</w:t>
      </w:r>
      <w:r w:rsidRPr="00CB1CBA">
        <w:rPr>
          <w:vertAlign w:val="superscript"/>
        </w:rPr>
        <w:t>nd</w:t>
      </w:r>
      <w:r w:rsidRPr="00CB1CBA">
        <w:t xml:space="preserve"> level heading</w:t>
      </w:r>
      <w:bookmarkEnd w:id="14"/>
      <w:bookmarkEnd w:id="15"/>
    </w:p>
    <w:p w:rsidR="00CB1CBA" w:rsidRPr="00CB1CBA" w:rsidRDefault="009F4839" w:rsidP="00100339">
      <w:pPr>
        <w:ind w:firstLine="720"/>
        <w:jc w:val="both"/>
      </w:pPr>
      <w:r w:rsidRPr="009F4839">
        <w:t>Paragraph will begin here</w:t>
      </w:r>
      <w:r w:rsidR="00CB1CBA" w:rsidRPr="00CB1CBA">
        <w:t>.</w:t>
      </w:r>
    </w:p>
    <w:p w:rsidR="00100339" w:rsidRPr="00100339" w:rsidRDefault="00100339" w:rsidP="00100339">
      <w:pPr>
        <w:pStyle w:val="c3"/>
      </w:pPr>
      <w:bookmarkStart w:id="16" w:name="_Toc459703668"/>
      <w:bookmarkStart w:id="17" w:name="_Toc12869055"/>
      <w:bookmarkStart w:id="18" w:name="_Toc459703529"/>
      <w:r w:rsidRPr="00100339">
        <w:t>Third Level Heading.</w:t>
      </w:r>
      <w:bookmarkEnd w:id="16"/>
      <w:bookmarkEnd w:id="17"/>
    </w:p>
    <w:p w:rsidR="00100339" w:rsidRDefault="009F4839" w:rsidP="00100339">
      <w:pPr>
        <w:pStyle w:val="Paragraphs"/>
        <w:rPr>
          <w:rFonts w:cs="Times New Roman"/>
        </w:rPr>
      </w:pPr>
      <w:r w:rsidRPr="009F4839">
        <w:rPr>
          <w:rFonts w:cs="Times New Roman"/>
        </w:rPr>
        <w:t>Paragraph will begin here</w:t>
      </w:r>
      <w:r>
        <w:rPr>
          <w:rFonts w:cs="Times New Roman"/>
        </w:rPr>
        <w:t xml:space="preserve">. </w:t>
      </w:r>
    </w:p>
    <w:p w:rsidR="00100339" w:rsidRPr="00406C86" w:rsidRDefault="00100339" w:rsidP="00100339">
      <w:pPr>
        <w:pStyle w:val="c4"/>
        <w:numPr>
          <w:ilvl w:val="4"/>
          <w:numId w:val="34"/>
        </w:numPr>
      </w:pPr>
      <w:bookmarkStart w:id="19" w:name="_Toc459703669"/>
      <w:bookmarkStart w:id="20" w:name="_Toc12869056"/>
      <w:r w:rsidRPr="00406C86">
        <w:t>Fourth Level Heading.</w:t>
      </w:r>
      <w:bookmarkEnd w:id="19"/>
      <w:bookmarkEnd w:id="20"/>
    </w:p>
    <w:p w:rsidR="009F4839" w:rsidRPr="00CB1CBA" w:rsidRDefault="009F4839" w:rsidP="009F4839">
      <w:pPr>
        <w:ind w:firstLine="720"/>
      </w:pPr>
      <w:bookmarkStart w:id="21" w:name="_Toc451783336"/>
      <w:bookmarkEnd w:id="18"/>
      <w:r w:rsidRPr="00CB1CBA">
        <w:t>Tables must be formatted to fit within the 1.5</w:t>
      </w:r>
      <w:r>
        <w:t>”</w:t>
      </w:r>
      <w:r w:rsidRPr="00CB1CBA">
        <w:t xml:space="preserve"> left, 1</w:t>
      </w:r>
      <w:r>
        <w:t>”</w:t>
      </w:r>
      <w:r w:rsidRPr="00CB1CBA">
        <w:t xml:space="preserve"> right, 1</w:t>
      </w:r>
      <w:r>
        <w:t>”</w:t>
      </w:r>
      <w:r w:rsidRPr="00CB1CBA">
        <w:t xml:space="preserve"> top, 1</w:t>
      </w:r>
      <w:r>
        <w:t>”</w:t>
      </w:r>
      <w:r w:rsidRPr="00CB1CBA">
        <w:t xml:space="preserve"> bottom margins.</w:t>
      </w:r>
    </w:p>
    <w:p w:rsidR="009F4839" w:rsidRDefault="009F4839" w:rsidP="009F4839">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rsidR="009F4839" w:rsidRDefault="009F4839" w:rsidP="009F4839">
      <w:pPr>
        <w:ind w:firstLine="720"/>
      </w:pPr>
    </w:p>
    <w:p w:rsidR="00CB1CBA" w:rsidRPr="009F4839" w:rsidRDefault="009F4839" w:rsidP="009F4839">
      <w:pPr>
        <w:pStyle w:val="TableTitle"/>
      </w:pPr>
      <w:r>
        <w:br/>
      </w:r>
      <w:bookmarkStart w:id="22" w:name="_Toc12866824"/>
      <w:r w:rsidR="00CB1CBA" w:rsidRPr="009F4839">
        <w:t>Example Table Title</w:t>
      </w:r>
      <w:bookmarkEnd w:id="21"/>
      <w:bookmarkEnd w:id="22"/>
    </w:p>
    <w:tbl>
      <w:tblPr>
        <w:tblStyle w:val="TableGrid"/>
        <w:tblW w:w="0" w:type="auto"/>
        <w:tblLook w:val="04A0" w:firstRow="1" w:lastRow="0" w:firstColumn="1" w:lastColumn="0" w:noHBand="0" w:noVBand="1"/>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Pr>
        <w:rPr>
          <w:sz w:val="16"/>
          <w:szCs w:val="16"/>
        </w:rPr>
      </w:pPr>
    </w:p>
    <w:p w:rsidR="00CB1CBA" w:rsidRPr="00CB1CBA" w:rsidRDefault="00CB1CBA" w:rsidP="00CB1CBA">
      <w:pPr>
        <w:rPr>
          <w:sz w:val="16"/>
          <w:szCs w:val="16"/>
        </w:rPr>
      </w:pPr>
      <w:r w:rsidRPr="00CB1CBA">
        <w:rPr>
          <w:sz w:val="16"/>
          <w:szCs w:val="16"/>
        </w:rPr>
        <w:t>Note: Here is an example of table notes in the table note style. The table notes should be formatted according to your style guide.</w:t>
      </w:r>
    </w:p>
    <w:p w:rsidR="00CB1CBA" w:rsidRDefault="00CB1CBA" w:rsidP="00CB1CBA">
      <w:pPr>
        <w:ind w:firstLine="720"/>
        <w:rPr>
          <w:rFonts w:cstheme="minorBidi"/>
        </w:rPr>
      </w:pPr>
      <w:r w:rsidRPr="00CB1CBA">
        <w:rPr>
          <w:rFonts w:cstheme="minorBidi"/>
        </w:rPr>
        <w:t>If your table is longer than one page, you will need to have a “Table Continued” for each additional page that the table goes over. See example on next page</w:t>
      </w:r>
      <w:r w:rsidR="00CC71F4">
        <w:rPr>
          <w:rFonts w:cstheme="minorBidi"/>
        </w:rPr>
        <w:t>.</w:t>
      </w:r>
    </w:p>
    <w:p w:rsidR="009F4839" w:rsidRPr="00CB1CBA" w:rsidRDefault="009F4839" w:rsidP="00CB1CBA">
      <w:pPr>
        <w:ind w:firstLine="720"/>
        <w:rPr>
          <w:rFonts w:cstheme="minorBidi"/>
        </w:rPr>
      </w:pPr>
    </w:p>
    <w:p w:rsidR="00CB1CBA" w:rsidRPr="00CB1CBA" w:rsidRDefault="00057A42" w:rsidP="00CB1CBA">
      <w:r>
        <w:rPr>
          <w:noProof/>
        </w:rPr>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 w:rsidR="00CB1CBA" w:rsidRPr="00CB1CBA" w:rsidRDefault="00CB1CBA" w:rsidP="00CB1CBA">
      <w:pPr>
        <w:rPr>
          <w:sz w:val="16"/>
          <w:szCs w:val="16"/>
        </w:rPr>
      </w:pPr>
      <w:r w:rsidRPr="00CB1CBA">
        <w:rPr>
          <w:sz w:val="16"/>
          <w:szCs w:val="16"/>
        </w:rPr>
        <w:t xml:space="preserve">Note: If the table has a note, and continues to a second page (or beyond) the note only appears at the end of the table. Do not place the note at the end of each section of the table. </w:t>
      </w:r>
    </w:p>
    <w:p w:rsidR="00CB1CBA" w:rsidRDefault="00CB1CBA" w:rsidP="00CB1CBA">
      <w:pPr>
        <w:rPr>
          <w:rFonts w:cstheme="minorBidi"/>
        </w:rPr>
      </w:pPr>
    </w:p>
    <w:p w:rsidR="00CB1CBA" w:rsidRDefault="00CB1CBA" w:rsidP="00564A2E">
      <w:r w:rsidRPr="00CB1CBA">
        <w:rPr>
          <w:rFonts w:cstheme="minorBidi"/>
        </w:rPr>
        <w:tab/>
      </w:r>
      <w:r w:rsidR="00564A2E"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564A2E">
        <w:t>”</w:t>
      </w:r>
      <w:r w:rsidR="00564A2E" w:rsidRPr="002621A6">
        <w:t xml:space="preserve"> left, 1</w:t>
      </w:r>
      <w:r w:rsidR="00564A2E">
        <w:t>”</w:t>
      </w:r>
      <w:r w:rsidR="00564A2E" w:rsidRPr="002621A6">
        <w:t xml:space="preserve"> right, 1</w:t>
      </w:r>
      <w:r w:rsidR="00564A2E">
        <w:t>”</w:t>
      </w:r>
      <w:r w:rsidR="00564A2E" w:rsidRPr="002621A6">
        <w:t xml:space="preserve"> top, 1</w:t>
      </w:r>
      <w:r w:rsidR="00564A2E">
        <w:t>”</w:t>
      </w:r>
      <w:r w:rsidR="00564A2E" w:rsidRPr="002621A6">
        <w:t xml:space="preserve"> bottom margins.</w:t>
      </w:r>
    </w:p>
    <w:p w:rsidR="00564A2E" w:rsidRPr="00CB1CBA" w:rsidRDefault="00564A2E" w:rsidP="00564A2E">
      <w:pPr>
        <w:rPr>
          <w:rFonts w:cstheme="minorBidi"/>
        </w:rPr>
      </w:pPr>
    </w:p>
    <w:p w:rsidR="00CB1CBA" w:rsidRPr="00CB1CBA" w:rsidRDefault="00CB1CBA" w:rsidP="008D2C0B">
      <w:pPr>
        <w:jc w:val="center"/>
      </w:pPr>
      <w:r w:rsidRPr="00CB1CBA">
        <w:rPr>
          <w:noProof/>
        </w:rPr>
        <w:drawing>
          <wp:inline distT="0" distB="0" distL="0" distR="0" wp14:anchorId="3BA25587" wp14:editId="5DB7E685">
            <wp:extent cx="4742498" cy="36480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CB1CBA" w:rsidRPr="00564A2E" w:rsidRDefault="00564A2E" w:rsidP="00564A2E">
      <w:pPr>
        <w:pStyle w:val="FigureTitle"/>
      </w:pPr>
      <w:bookmarkStart w:id="23" w:name="_Toc451783338"/>
      <w:bookmarkStart w:id="24" w:name="_Toc12866914"/>
      <w:r w:rsidRPr="00564A2E">
        <w:rPr>
          <w:rStyle w:val="FigureTitleChar"/>
          <w:rFonts w:cs="Times New Roman"/>
          <w:i/>
        </w:rPr>
        <w:t>Example F</w:t>
      </w:r>
      <w:r w:rsidR="00CB1CBA" w:rsidRPr="00564A2E">
        <w:rPr>
          <w:rStyle w:val="FigureTitleChar"/>
          <w:rFonts w:cs="Times New Roman"/>
          <w:i/>
        </w:rPr>
        <w:t xml:space="preserve">igure </w:t>
      </w:r>
      <w:r w:rsidRPr="00564A2E">
        <w:rPr>
          <w:rStyle w:val="FigureTitleChar"/>
          <w:rFonts w:cs="Times New Roman"/>
          <w:i/>
        </w:rPr>
        <w:t>T</w:t>
      </w:r>
      <w:r w:rsidR="00CB1CBA" w:rsidRPr="00564A2E">
        <w:rPr>
          <w:rStyle w:val="FigureTitleChar"/>
          <w:rFonts w:cs="Times New Roman"/>
          <w:i/>
        </w:rPr>
        <w:t>itle</w:t>
      </w:r>
      <w:bookmarkEnd w:id="23"/>
      <w:bookmarkEnd w:id="24"/>
    </w:p>
    <w:p w:rsidR="00CB1CBA" w:rsidRDefault="00CB1CBA" w:rsidP="00CB1CBA">
      <w:pPr>
        <w:rPr>
          <w:sz w:val="16"/>
          <w:szCs w:val="16"/>
        </w:rPr>
      </w:pPr>
      <w:r w:rsidRPr="00CB1CBA">
        <w:rPr>
          <w:sz w:val="16"/>
          <w:szCs w:val="16"/>
        </w:rPr>
        <w:t>Use Figure notes to explain what the figure is, add a citation for work that is not your own, etc.  Use this for Photos, Figures, Graphs, etc. (Lofty Return, USM Gulf Park, photography by Jeanne Stewart, 2015).</w:t>
      </w:r>
    </w:p>
    <w:p w:rsidR="00CB1CBA" w:rsidRDefault="00564A2E" w:rsidP="00564A2E">
      <w:pPr>
        <w:ind w:firstLine="720"/>
        <w:rPr>
          <w:rFonts w:cstheme="minorBidi"/>
        </w:rPr>
      </w:pPr>
      <w:r w:rsidRPr="00564A2E">
        <w:rPr>
          <w:rFonts w:cstheme="minorBidi"/>
        </w:rPr>
        <w:t>See below for an example of a scheme. In order for your scheme title to populate in the List of Schemes you will need to highlight the scheme title and select the “Scheme Title Style.” You will then need to update your List of Schemes. Schemes must be within the 1.5 left, 1 right, 1 top, 1 bottom margins.</w:t>
      </w:r>
    </w:p>
    <w:p w:rsidR="00564A2E" w:rsidRPr="00564A2E" w:rsidRDefault="00564A2E" w:rsidP="00564A2E">
      <w:pPr>
        <w:rPr>
          <w:rFonts w:cstheme="minorBidi"/>
        </w:rPr>
      </w:pPr>
    </w:p>
    <w:p w:rsidR="00144540" w:rsidRPr="00144540" w:rsidRDefault="00144540" w:rsidP="00564A2E">
      <w:pPr>
        <w:pStyle w:val="Paragraphs"/>
        <w:ind w:firstLine="0"/>
        <w:jc w:val="center"/>
        <w:rPr>
          <w:rFonts w:eastAsiaTheme="minorEastAsia" w:cs="Times New Roman"/>
        </w:rPr>
      </w:pPr>
      <w:r>
        <w:rPr>
          <w:noProof/>
        </w:rPr>
        <w:drawing>
          <wp:inline distT="0" distB="0" distL="0" distR="0" wp14:anchorId="73136B48" wp14:editId="4B07A9BC">
            <wp:extent cx="2857500" cy="2011680"/>
            <wp:effectExtent l="0" t="0" r="0" b="7620"/>
            <wp:docPr id="2" name="Picture 2" descr="http://www.writingrhymeandmeter.com/wp-content/uploads/ABCB-rhymeweaver-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B41773" w:rsidRPr="008D2C0B" w:rsidRDefault="00B41773" w:rsidP="008D2C0B">
      <w:pPr>
        <w:pStyle w:val="SchemeTitle"/>
      </w:pPr>
      <w:bookmarkStart w:id="25" w:name="_Toc448819469"/>
      <w:bookmarkStart w:id="26" w:name="_Toc12868941"/>
      <w:r w:rsidRPr="008D2C0B">
        <w:t>Example of a Scheme</w:t>
      </w:r>
      <w:bookmarkEnd w:id="25"/>
      <w:bookmarkEnd w:id="26"/>
      <w:r w:rsidR="00746F67" w:rsidRPr="008D2C0B">
        <w:t xml:space="preserve"> </w:t>
      </w:r>
    </w:p>
    <w:p w:rsidR="00510645" w:rsidRDefault="00F14962" w:rsidP="00C316D6">
      <w:pPr>
        <w:pStyle w:val="Schemenotes"/>
        <w:rPr>
          <w:i/>
        </w:rPr>
      </w:pPr>
      <w:r>
        <w:t xml:space="preserve">Note. Use Scheme notes to explain what the scheme is and to add any needed citations. </w:t>
      </w:r>
    </w:p>
    <w:p w:rsidR="004A412D" w:rsidRDefault="004A412D" w:rsidP="008D2C0B">
      <w:pPr>
        <w:pStyle w:val="Paragraphs"/>
      </w:pPr>
    </w:p>
    <w:p w:rsidR="008D2C0B" w:rsidRDefault="008D2C0B" w:rsidP="008D2C0B">
      <w:pPr>
        <w:pStyle w:val="Paragraphs"/>
      </w:pPr>
    </w:p>
    <w:p w:rsidR="008D2C0B" w:rsidRDefault="008D2C0B" w:rsidP="008D2C0B">
      <w:pPr>
        <w:pStyle w:val="Paragraphs"/>
      </w:pPr>
    </w:p>
    <w:p w:rsidR="008D2C0B" w:rsidRPr="004A412D" w:rsidRDefault="008D2C0B" w:rsidP="008D2C0B">
      <w:pPr>
        <w:pStyle w:val="Paragraphs"/>
      </w:pPr>
    </w:p>
    <w:p w:rsidR="00C25AD6" w:rsidRPr="004C1FF4" w:rsidRDefault="00C25AD6" w:rsidP="004C1FF4">
      <w:pPr>
        <w:pStyle w:val="MusicalExamplenote"/>
        <w:sectPr w:rsidR="00C25AD6" w:rsidRPr="004C1FF4" w:rsidSect="003C1756">
          <w:headerReference w:type="default" r:id="rId24"/>
          <w:footerReference w:type="default" r:id="rId25"/>
          <w:pgSz w:w="12240" w:h="15840"/>
          <w:pgMar w:top="1440" w:right="1440" w:bottom="1440" w:left="2160" w:header="720" w:footer="1440" w:gutter="0"/>
          <w:pgNumType w:start="1"/>
          <w:cols w:space="720"/>
          <w:docGrid w:linePitch="360"/>
        </w:sectPr>
      </w:pPr>
    </w:p>
    <w:p w:rsidR="00B31E34" w:rsidRPr="004F1ED3" w:rsidRDefault="00B31E34" w:rsidP="005F5BFF">
      <w:pPr>
        <w:pStyle w:val="CT"/>
      </w:pPr>
      <w:bookmarkStart w:id="27" w:name="_Toc12869057"/>
      <w:r w:rsidRPr="004F1ED3">
        <w:t>- PLACEHOLDER CHAPTER TITLE</w:t>
      </w:r>
      <w:bookmarkEnd w:id="27"/>
    </w:p>
    <w:p w:rsidR="00907540" w:rsidRDefault="00907540" w:rsidP="00907540">
      <w:pPr>
        <w:pStyle w:val="Paragraphs"/>
      </w:pPr>
      <w:r>
        <w:t xml:space="preserve">The template is setup with five chapters. If you do not require five chapters, then delete the </w:t>
      </w:r>
      <w:r w:rsidR="00CC71F4">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907540" w:rsidRDefault="00907540" w:rsidP="00907540">
      <w:pPr>
        <w:pStyle w:val="Paragraphs"/>
      </w:pPr>
      <w:r>
        <w:t>To insert an additional chapter(s) in this template follow these steps:</w:t>
      </w:r>
    </w:p>
    <w:p w:rsidR="00907540" w:rsidRDefault="00907540" w:rsidP="00907540">
      <w:pPr>
        <w:pStyle w:val="Paragraphs"/>
        <w:numPr>
          <w:ilvl w:val="0"/>
          <w:numId w:val="32"/>
        </w:numPr>
        <w:ind w:left="1080"/>
      </w:pPr>
      <w:r>
        <w:t>Place your cursor between the last line of the content of this chapter and the “section break (next page).”</w:t>
      </w:r>
    </w:p>
    <w:p w:rsidR="00907540" w:rsidRDefault="00907540" w:rsidP="00907540">
      <w:pPr>
        <w:pStyle w:val="Paragraphs"/>
        <w:numPr>
          <w:ilvl w:val="0"/>
          <w:numId w:val="32"/>
        </w:numPr>
        <w:ind w:left="1080"/>
      </w:pPr>
      <w:r>
        <w:t>Click on “Page Layout”</w:t>
      </w:r>
    </w:p>
    <w:p w:rsidR="00907540" w:rsidRDefault="00907540" w:rsidP="00907540">
      <w:pPr>
        <w:pStyle w:val="Paragraphs"/>
        <w:numPr>
          <w:ilvl w:val="0"/>
          <w:numId w:val="32"/>
        </w:numPr>
        <w:ind w:left="1080"/>
      </w:pPr>
      <w:r>
        <w:t>Click on “Section Break (next page).”</w:t>
      </w:r>
    </w:p>
    <w:p w:rsidR="00907540" w:rsidRDefault="00907540" w:rsidP="00907540">
      <w:pPr>
        <w:pStyle w:val="Paragraphs"/>
        <w:numPr>
          <w:ilvl w:val="0"/>
          <w:numId w:val="32"/>
        </w:numPr>
        <w:ind w:left="1080"/>
      </w:pPr>
      <w:r>
        <w:t>Place your cursor at the top of the new page created by the last step and then click on “Chapter” in the style ribbon.</w:t>
      </w:r>
    </w:p>
    <w:p w:rsidR="00907540" w:rsidRDefault="00907540" w:rsidP="00907540">
      <w:pPr>
        <w:pStyle w:val="Paragraphs"/>
        <w:numPr>
          <w:ilvl w:val="0"/>
          <w:numId w:val="32"/>
        </w:numPr>
        <w:ind w:left="1080"/>
      </w:pPr>
      <w:r>
        <w:t>The last step will insert the new Chapter heading with the appropriate chapter number and will renumber the chapter that follows to correspond with this change.</w:t>
      </w:r>
    </w:p>
    <w:p w:rsidR="00907540" w:rsidRDefault="00907540" w:rsidP="00907540">
      <w:pPr>
        <w:pStyle w:val="Paragraphs"/>
        <w:numPr>
          <w:ilvl w:val="0"/>
          <w:numId w:val="32"/>
        </w:numPr>
        <w:ind w:left="1080"/>
      </w:pPr>
      <w:r>
        <w:t>After CHAPTER V (or VI, etc.) – insert an “en dash” (CTRL+MINUS SIGN) and the new chapter title (in all caps. Match the spacing shown at the top of the previous page (in the pre-built chapter)</w:t>
      </w:r>
    </w:p>
    <w:p w:rsidR="00DA349D" w:rsidRDefault="00DA349D" w:rsidP="000444FD">
      <w:pPr>
        <w:pStyle w:val="Paragraphs"/>
      </w:pPr>
    </w:p>
    <w:p w:rsidR="00DA349D" w:rsidRDefault="00DA349D" w:rsidP="000444FD">
      <w:pPr>
        <w:pStyle w:val="Paragraphs"/>
        <w:sectPr w:rsidR="00DA349D" w:rsidSect="00D02159">
          <w:headerReference w:type="default" r:id="rId26"/>
          <w:footerReference w:type="default" r:id="rId27"/>
          <w:pgSz w:w="12240" w:h="15840"/>
          <w:pgMar w:top="1440" w:right="1440" w:bottom="1440" w:left="2160" w:header="720" w:footer="1440" w:gutter="0"/>
          <w:cols w:space="720"/>
          <w:docGrid w:linePitch="360"/>
        </w:sectPr>
      </w:pPr>
    </w:p>
    <w:p w:rsidR="003C2FFA" w:rsidRDefault="003B6058" w:rsidP="003B6058">
      <w:pPr>
        <w:pStyle w:val="CT"/>
      </w:pPr>
      <w:bookmarkStart w:id="28" w:name="_Toc12869058"/>
      <w:r>
        <w:t>- PLACEHOLDER CHAPTER TITLE</w:t>
      </w:r>
      <w:bookmarkEnd w:id="28"/>
    </w:p>
    <w:p w:rsidR="003B6058" w:rsidRDefault="00FB5DB6" w:rsidP="003B6058">
      <w:pPr>
        <w:pStyle w:val="Paragraphs"/>
      </w:pPr>
      <w:r>
        <w:t>Begin a new chapter here.</w:t>
      </w:r>
    </w:p>
    <w:p w:rsidR="002F1183" w:rsidRDefault="002F1183" w:rsidP="003B6058">
      <w:pPr>
        <w:pStyle w:val="Paragraphs"/>
        <w:sectPr w:rsidR="002F1183" w:rsidSect="00D02159">
          <w:pgSz w:w="12240" w:h="15840"/>
          <w:pgMar w:top="1440" w:right="1440" w:bottom="1440" w:left="2160" w:header="720" w:footer="1440" w:gutter="0"/>
          <w:cols w:space="720"/>
          <w:docGrid w:linePitch="360"/>
        </w:sectPr>
      </w:pPr>
    </w:p>
    <w:p w:rsidR="003B6058" w:rsidRDefault="002F1183" w:rsidP="002F1183">
      <w:pPr>
        <w:pStyle w:val="CT"/>
      </w:pPr>
      <w:bookmarkStart w:id="29" w:name="_Toc12869059"/>
      <w:r>
        <w:t>– PLACEHOLDER CHAPTER TITLE</w:t>
      </w:r>
      <w:bookmarkEnd w:id="29"/>
    </w:p>
    <w:p w:rsidR="00FA6B44" w:rsidRPr="00FA6B44" w:rsidRDefault="002F1183" w:rsidP="00FB5DB6">
      <w:pPr>
        <w:pStyle w:val="Paragraphs"/>
      </w:pPr>
      <w:r w:rsidRPr="002F1183">
        <w:t xml:space="preserve">Begin a new chapter here. </w:t>
      </w:r>
    </w:p>
    <w:p w:rsidR="00FA6B44" w:rsidRDefault="00FA6B44" w:rsidP="002F1183">
      <w:pPr>
        <w:pStyle w:val="Paragraphs"/>
      </w:pPr>
    </w:p>
    <w:p w:rsidR="009A723F" w:rsidRDefault="009A723F" w:rsidP="002F1183">
      <w:pPr>
        <w:pStyle w:val="Paragraphs"/>
      </w:pPr>
    </w:p>
    <w:p w:rsidR="002F1183" w:rsidRDefault="002F1183" w:rsidP="002F1183">
      <w:pPr>
        <w:pStyle w:val="Paragraphs"/>
        <w:sectPr w:rsidR="002F1183" w:rsidSect="00D02159">
          <w:pgSz w:w="12240" w:h="15840"/>
          <w:pgMar w:top="1440" w:right="1440" w:bottom="1440" w:left="2160" w:header="720" w:footer="1440" w:gutter="0"/>
          <w:cols w:space="720"/>
          <w:docGrid w:linePitch="360"/>
        </w:sectPr>
      </w:pPr>
    </w:p>
    <w:p w:rsidR="002F1183" w:rsidRDefault="002F1183" w:rsidP="002F1183">
      <w:pPr>
        <w:pStyle w:val="CT"/>
      </w:pPr>
      <w:bookmarkStart w:id="30" w:name="_Toc12869060"/>
      <w:r>
        <w:t>– PLACEHOLDER CHAPTER TITLE</w:t>
      </w:r>
      <w:bookmarkEnd w:id="30"/>
    </w:p>
    <w:p w:rsidR="002F1183" w:rsidRPr="002F1183" w:rsidRDefault="002F1183" w:rsidP="002F1183">
      <w:pPr>
        <w:pStyle w:val="Paragraphs"/>
      </w:pPr>
      <w:r w:rsidRPr="002F1183">
        <w:t xml:space="preserve">Begin a new chapter here. </w:t>
      </w:r>
    </w:p>
    <w:p w:rsidR="003B6058" w:rsidRDefault="003B6058" w:rsidP="003B6058">
      <w:pPr>
        <w:pStyle w:val="Paragraphs"/>
      </w:pPr>
    </w:p>
    <w:p w:rsidR="003B6058" w:rsidRPr="003B6058" w:rsidRDefault="003B6058" w:rsidP="003B6058">
      <w:pPr>
        <w:pStyle w:val="Paragraphs"/>
        <w:sectPr w:rsidR="003B6058" w:rsidRPr="003B6058" w:rsidSect="00D02159">
          <w:pgSz w:w="12240" w:h="15840"/>
          <w:pgMar w:top="1440" w:right="1440" w:bottom="1440" w:left="2160" w:header="720" w:footer="1440" w:gutter="0"/>
          <w:cols w:space="720"/>
          <w:docGrid w:linePitch="360"/>
        </w:sectPr>
      </w:pPr>
    </w:p>
    <w:p w:rsidR="00A653A8" w:rsidRPr="004F1ED3" w:rsidRDefault="00A21B81" w:rsidP="00F47FA7">
      <w:pPr>
        <w:pStyle w:val="AT"/>
      </w:pPr>
      <w:bookmarkStart w:id="31" w:name="_Toc12869061"/>
      <w:r>
        <w:t xml:space="preserve">- </w:t>
      </w:r>
      <w:r w:rsidR="00851B91" w:rsidRPr="00F47FA7">
        <w:rPr>
          <w:rFonts w:cs="Times New Roman"/>
          <w:szCs w:val="24"/>
        </w:rPr>
        <w:t>Placeholder Appendix Title</w:t>
      </w:r>
      <w:bookmarkEnd w:id="31"/>
    </w:p>
    <w:p w:rsidR="00EF4A71" w:rsidRPr="00EF4A71" w:rsidRDefault="005E190E" w:rsidP="00EF4A71">
      <w:pPr>
        <w:ind w:firstLine="720"/>
        <w:contextualSpacing/>
        <w:rPr>
          <w:rFonts w:cstheme="minorBidi"/>
        </w:rPr>
      </w:pPr>
      <w:r w:rsidRPr="005E190E">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 Delete Appendix if this section is not required.</w:t>
      </w:r>
    </w:p>
    <w:p w:rsidR="005E190E" w:rsidRDefault="005E190E" w:rsidP="00EF4A71">
      <w:pPr>
        <w:numPr>
          <w:ilvl w:val="6"/>
          <w:numId w:val="0"/>
        </w:numPr>
        <w:rPr>
          <w:rFonts w:cstheme="minorBidi"/>
          <w:i/>
        </w:rPr>
      </w:pPr>
      <w:bookmarkStart w:id="32" w:name="_Toc497215222"/>
    </w:p>
    <w:p w:rsidR="00EF4A71" w:rsidRPr="00851815" w:rsidRDefault="00EF4A71" w:rsidP="00851815">
      <w:pPr>
        <w:pStyle w:val="AT-AppendixTable"/>
      </w:pPr>
      <w:bookmarkStart w:id="33" w:name="_Toc12866825"/>
      <w:r w:rsidRPr="00851815">
        <w:t>Appendix Table Title Example (be concise)</w:t>
      </w:r>
      <w:bookmarkEnd w:id="32"/>
      <w:bookmarkEnd w:id="33"/>
    </w:p>
    <w:tbl>
      <w:tblPr>
        <w:tblStyle w:val="TableGrid"/>
        <w:tblW w:w="0" w:type="auto"/>
        <w:tblLook w:val="04A0" w:firstRow="1" w:lastRow="0" w:firstColumn="1" w:lastColumn="0" w:noHBand="0" w:noVBand="1"/>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sz w:val="16"/>
          <w:szCs w:val="16"/>
        </w:rPr>
      </w:pPr>
    </w:p>
    <w:p w:rsidR="00851815" w:rsidRDefault="00851815" w:rsidP="00EF4A71">
      <w:pPr>
        <w:rPr>
          <w:rFonts w:cstheme="minorBidi"/>
        </w:rPr>
      </w:pPr>
    </w:p>
    <w:p w:rsidR="00EF4A71" w:rsidRPr="00EF4A71" w:rsidRDefault="00EF4A71" w:rsidP="00EF4A71">
      <w:pPr>
        <w:rPr>
          <w:rFonts w:cstheme="minorBidi"/>
        </w:rPr>
      </w:pPr>
      <w:r w:rsidRPr="00EF4A71">
        <w:rPr>
          <w:rFonts w:cstheme="minorBidi"/>
        </w:rPr>
        <w:t>Table A1 (continued).</w:t>
      </w:r>
    </w:p>
    <w:tbl>
      <w:tblPr>
        <w:tblStyle w:val="TableGrid"/>
        <w:tblW w:w="0" w:type="auto"/>
        <w:tblLook w:val="04A0" w:firstRow="1" w:lastRow="0" w:firstColumn="1" w:lastColumn="0" w:noHBand="0" w:noVBand="1"/>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rPr>
      </w:pPr>
    </w:p>
    <w:p w:rsidR="00EF4A71" w:rsidRPr="00EF4A71" w:rsidRDefault="00EF4A71" w:rsidP="00EF4A71">
      <w:pPr>
        <w:ind w:firstLine="720"/>
        <w:rPr>
          <w:rFonts w:cstheme="minorBidi"/>
        </w:rPr>
      </w:pPr>
      <w:r w:rsidRPr="00EF4A71">
        <w:rPr>
          <w:rFonts w:cstheme="minorBidi"/>
          <w:noProof/>
        </w:rPr>
        <w:drawing>
          <wp:inline distT="0" distB="0" distL="0" distR="0" wp14:anchorId="00075F74" wp14:editId="35E58390">
            <wp:extent cx="4136758" cy="1513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EF4A71" w:rsidRPr="000A0262" w:rsidRDefault="00D52D36" w:rsidP="000A0262">
      <w:pPr>
        <w:pStyle w:val="AFAppendixFigure"/>
      </w:pPr>
      <w:bookmarkStart w:id="34" w:name="_Toc449947977"/>
      <w:bookmarkStart w:id="35" w:name="_Toc472429492"/>
      <w:bookmarkStart w:id="36" w:name="_Toc12866915"/>
      <w:r>
        <w:t>Example Figure T</w:t>
      </w:r>
      <w:r w:rsidR="00EF4A71" w:rsidRPr="000A0262">
        <w:t>itle.</w:t>
      </w:r>
      <w:bookmarkEnd w:id="34"/>
      <w:bookmarkEnd w:id="35"/>
      <w:bookmarkEnd w:id="36"/>
    </w:p>
    <w:p w:rsidR="0021173E" w:rsidRDefault="0021173E"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21173E" w:rsidRPr="004769D3" w:rsidRDefault="0021173E" w:rsidP="0021173E">
      <w:pPr>
        <w:rPr>
          <w:rFonts w:cstheme="minorBidi"/>
        </w:rPr>
      </w:pPr>
      <w:r w:rsidRPr="004769D3">
        <w:rPr>
          <w:rFonts w:cstheme="minorBidi"/>
        </w:rPr>
        <w:t>To insert an additional appendix/appendices in this template follow these steps:</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“Page Layout”</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21173E" w:rsidRPr="004769D3" w:rsidRDefault="0021173E" w:rsidP="0021173E">
      <w:pPr>
        <w:numPr>
          <w:ilvl w:val="0"/>
          <w:numId w:val="33"/>
        </w:numPr>
        <w:spacing w:after="160"/>
        <w:ind w:left="1080"/>
        <w:contextualSpacing/>
        <w:rPr>
          <w:rFonts w:cstheme="minorBidi"/>
        </w:rPr>
      </w:pPr>
      <w:r w:rsidRPr="004769D3">
        <w:rPr>
          <w:rFonts w:cstheme="minorBidi"/>
        </w:rPr>
        <w:t>The last step will insert the new APPENDIX heading with the appropriate letter and will reletter the appendix that follows to correspond with this change.</w:t>
      </w:r>
    </w:p>
    <w:p w:rsidR="0021173E" w:rsidRDefault="0021173E" w:rsidP="0021173E">
      <w:pPr>
        <w:numPr>
          <w:ilvl w:val="0"/>
          <w:numId w:val="33"/>
        </w:numPr>
        <w:spacing w:after="160"/>
        <w:ind w:left="1080"/>
        <w:contextualSpacing/>
        <w:rPr>
          <w:rFonts w:cstheme="minorBidi"/>
        </w:rPr>
      </w:pPr>
      <w:r w:rsidRPr="004769D3">
        <w:rPr>
          <w:rFonts w:cstheme="minorBidi"/>
        </w:rPr>
        <w:t>After APPENDIX A (or B, etc.) – insert an “en dash” (CTRL+MINUS SIGN) and the new appendix title. Match the spacing shown at the top of the previous page (in the pre-built Appendix)</w:t>
      </w:r>
    </w:p>
    <w:p w:rsidR="00A62BCE" w:rsidRPr="00EF4A71" w:rsidRDefault="00A62BCE" w:rsidP="0021173E">
      <w:pPr>
        <w:spacing w:after="160"/>
        <w:ind w:left="1080"/>
        <w:contextualSpacing/>
        <w:rPr>
          <w:rFonts w:cstheme="minorBidi"/>
        </w:rPr>
      </w:pPr>
    </w:p>
    <w:p w:rsidR="00C45011" w:rsidRPr="004F1ED3" w:rsidRDefault="00C45011" w:rsidP="008230DF">
      <w:pPr>
        <w:pStyle w:val="ListParagraph"/>
        <w:numPr>
          <w:ilvl w:val="0"/>
          <w:numId w:val="2"/>
        </w:numPr>
        <w:sectPr w:rsidR="00C45011" w:rsidRPr="004F1ED3" w:rsidSect="00715640">
          <w:headerReference w:type="default" r:id="rId29"/>
          <w:footerReference w:type="default" r:id="rId30"/>
          <w:pgSz w:w="12240" w:h="15840"/>
          <w:pgMar w:top="1440" w:right="1440" w:bottom="1440" w:left="2160" w:header="720" w:footer="1440" w:gutter="0"/>
          <w:cols w:space="720"/>
          <w:docGrid w:linePitch="360"/>
        </w:sectPr>
      </w:pPr>
    </w:p>
    <w:p w:rsidR="00C45011" w:rsidRPr="004F1ED3" w:rsidRDefault="00C45011" w:rsidP="00253958">
      <w:pPr>
        <w:pStyle w:val="AT"/>
      </w:pPr>
      <w:bookmarkStart w:id="37" w:name="_Toc12869062"/>
      <w:r w:rsidRPr="004F1ED3">
        <w:t xml:space="preserve">– </w:t>
      </w:r>
      <w:r w:rsidR="00253958" w:rsidRPr="00253958">
        <w:t xml:space="preserve">IRB </w:t>
      </w:r>
      <w:r w:rsidR="00851B91" w:rsidRPr="00253958">
        <w:t xml:space="preserve">Approval Letter </w:t>
      </w:r>
      <w:r w:rsidR="00253958" w:rsidRPr="00253958">
        <w:t>(Remove if not required)</w:t>
      </w:r>
      <w:bookmarkEnd w:id="37"/>
    </w:p>
    <w:p w:rsidR="00C45011" w:rsidRPr="004F1ED3" w:rsidRDefault="00C45011" w:rsidP="00220896">
      <w:r w:rsidRPr="004F1ED3">
        <w:rPr>
          <w:noProof/>
        </w:rPr>
        <w:drawing>
          <wp:inline distT="0" distB="0" distL="0" distR="0" wp14:anchorId="40F4FB6A" wp14:editId="115DD94B">
            <wp:extent cx="5478780" cy="69418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4F1ED3" w:rsidRDefault="00C45011" w:rsidP="00220896"/>
    <w:p w:rsidR="00C45011" w:rsidRPr="004F1ED3" w:rsidRDefault="00C45011" w:rsidP="008F227A">
      <w:pPr>
        <w:pStyle w:val="PPH"/>
        <w:sectPr w:rsidR="00C45011" w:rsidRPr="004F1ED3" w:rsidSect="003C1756">
          <w:headerReference w:type="default" r:id="rId32"/>
          <w:footerReference w:type="default" r:id="rId33"/>
          <w:pgSz w:w="12240" w:h="15840"/>
          <w:pgMar w:top="1440" w:right="1440" w:bottom="1440" w:left="2160" w:header="720" w:footer="1440" w:gutter="0"/>
          <w:cols w:space="720"/>
          <w:docGrid w:linePitch="360"/>
        </w:sectPr>
      </w:pPr>
    </w:p>
    <w:p w:rsidR="003E1BEE" w:rsidRPr="004F1ED3" w:rsidRDefault="00693E4E" w:rsidP="008F227A">
      <w:pPr>
        <w:pStyle w:val="PPH"/>
      </w:pPr>
      <w:bookmarkStart w:id="38" w:name="_Toc12869063"/>
      <w:r w:rsidRPr="004F1ED3">
        <w:t>REFERENCES</w:t>
      </w:r>
      <w:bookmarkEnd w:id="38"/>
    </w:p>
    <w:p w:rsidR="000E1E15" w:rsidRPr="00277DF4" w:rsidRDefault="000E1E15" w:rsidP="000E1E15">
      <w:r w:rsidRPr="00277DF4">
        <w:t xml:space="preserve">Example reference. Change heading to Bibliography or Works Cited, depending </w:t>
      </w:r>
    </w:p>
    <w:p w:rsidR="000E1E15" w:rsidRPr="00277DF4" w:rsidRDefault="000E1E15" w:rsidP="000E1E15">
      <w:pPr>
        <w:ind w:left="720"/>
      </w:pPr>
      <w:r w:rsidRPr="00277DF4">
        <w:t xml:space="preserve">on your chosen style manual. </w:t>
      </w:r>
    </w:p>
    <w:p w:rsidR="000E1E15" w:rsidRPr="00277DF4" w:rsidRDefault="000E1E15" w:rsidP="000E1E15">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0E1E15" w:rsidRPr="00277DF4" w:rsidRDefault="000E1E15" w:rsidP="000E1E15">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F61093" w:rsidRPr="008D26FE" w:rsidRDefault="00F76FF7" w:rsidP="008D26FE">
      <w:pPr>
        <w:pStyle w:val="Paragraphs"/>
        <w:ind w:left="720" w:hanging="720"/>
      </w:pPr>
      <w:r w:rsidRPr="008D26FE">
        <w:t>.</w:t>
      </w:r>
    </w:p>
    <w:p w:rsidR="003E1BEE" w:rsidRPr="008D26FE" w:rsidRDefault="003E1BEE" w:rsidP="008D26FE">
      <w:pPr>
        <w:pStyle w:val="Paragraphs"/>
        <w:ind w:left="720" w:hanging="720"/>
      </w:pPr>
    </w:p>
    <w:p w:rsidR="003C1756" w:rsidRPr="004F1ED3" w:rsidRDefault="003C1756" w:rsidP="00FB5DB6"/>
    <w:sectPr w:rsidR="003C1756" w:rsidRPr="004F1ED3"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F0E" w:rsidRDefault="00E04F0E" w:rsidP="003C1756">
      <w:pPr>
        <w:spacing w:line="240" w:lineRule="auto"/>
      </w:pPr>
      <w:r>
        <w:separator/>
      </w:r>
    </w:p>
  </w:endnote>
  <w:endnote w:type="continuationSeparator" w:id="0">
    <w:p w:rsidR="00E04F0E" w:rsidRDefault="00E04F0E"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888983"/>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014B9">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174984"/>
      <w:docPartObj>
        <w:docPartGallery w:val="Page Numbers (Bottom of Page)"/>
        <w:docPartUnique/>
      </w:docPartObj>
    </w:sdtPr>
    <w:sdtEndPr>
      <w:rPr>
        <w:noProof/>
      </w:rPr>
    </w:sdtEndPr>
    <w:sdtContent>
      <w:p w:rsidR="00363F19" w:rsidRDefault="00363F19" w:rsidP="003C1756">
        <w:pPr>
          <w:pStyle w:val="Footer"/>
          <w:tabs>
            <w:tab w:val="clear" w:pos="4680"/>
          </w:tabs>
          <w:jc w:val="center"/>
        </w:pPr>
        <w:r>
          <w:fldChar w:fldCharType="begin"/>
        </w:r>
        <w:r>
          <w:instrText xml:space="preserve"> PAGE   \* MERGEFORMAT </w:instrText>
        </w:r>
        <w:r>
          <w:fldChar w:fldCharType="separate"/>
        </w:r>
        <w:r w:rsidR="002014B9" w:rsidRPr="002014B9">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7180"/>
      <w:docPartObj>
        <w:docPartGallery w:val="Page Numbers (Bottom of Page)"/>
        <w:docPartUnique/>
      </w:docPartObj>
    </w:sdtPr>
    <w:sdtEndPr>
      <w:rPr>
        <w:rFonts w:cs="Arial"/>
        <w:noProof/>
      </w:rPr>
    </w:sdtEndPr>
    <w:sdtContent>
      <w:p w:rsidR="00363F19" w:rsidRPr="00AA6B49" w:rsidRDefault="00363F19">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2014B9">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83724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014B9" w:rsidRPr="002014B9">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408688"/>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014B9">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364536"/>
      <w:docPartObj>
        <w:docPartGallery w:val="Page Numbers (Bottom of Page)"/>
        <w:docPartUnique/>
      </w:docPartObj>
    </w:sdtPr>
    <w:sdtEndPr>
      <w:rPr>
        <w:noProof/>
      </w:rPr>
    </w:sdtEndPr>
    <w:sdtContent>
      <w:p w:rsidR="00ED7FCA" w:rsidRDefault="00ED7FCA">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2014B9">
          <w:rPr>
            <w:rFonts w:cs="Arial"/>
            <w:noProof/>
          </w:rPr>
          <w:t>ix</w:t>
        </w:r>
        <w:r w:rsidRPr="00CB5815">
          <w:rPr>
            <w:rFonts w:cs="Arial"/>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710851"/>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014B9">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04826"/>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014B9">
          <w:rPr>
            <w:noProof/>
          </w:rPr>
          <w:t>7</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01740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2014B9">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F0E" w:rsidRDefault="00E04F0E" w:rsidP="003C1756">
      <w:pPr>
        <w:spacing w:line="240" w:lineRule="auto"/>
      </w:pPr>
      <w:r>
        <w:separator/>
      </w:r>
    </w:p>
  </w:footnote>
  <w:footnote w:type="continuationSeparator" w:id="0">
    <w:p w:rsidR="00E04F0E" w:rsidRDefault="00E04F0E"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1F70576A"/>
    <w:name w:val="AppendixList1b3"/>
    <w:numStyleLink w:val="Appendixletteringnumbering"/>
  </w:abstractNum>
  <w:abstractNum w:abstractNumId="3" w15:restartNumberingAfterBreak="0">
    <w:nsid w:val="0E3001E3"/>
    <w:multiLevelType w:val="multilevel"/>
    <w:tmpl w:val="1F70576A"/>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1F70576A"/>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1F70576A"/>
    <w:name w:val="AppendixList1b7"/>
    <w:numStyleLink w:val="Appendixletteringnumbering"/>
  </w:abstractNum>
  <w:abstractNum w:abstractNumId="13" w15:restartNumberingAfterBreak="0">
    <w:nsid w:val="2CE75856"/>
    <w:multiLevelType w:val="multilevel"/>
    <w:tmpl w:val="1F70576A"/>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1F70576A"/>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1F70576A"/>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1F70576A"/>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1F70576A"/>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1F70576A"/>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1F70576A"/>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1F70576A"/>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1F70576A"/>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1F70576A"/>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abstractNumId w:val="22"/>
  </w:num>
  <w:num w:numId="2">
    <w:abstractNumId w:val="37"/>
  </w:num>
  <w:num w:numId="3">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abstractNumId w:val="5"/>
    <w:lvlOverride w:ilvl="7">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Override>
  </w:num>
  <w:num w:numId="5">
    <w:abstractNumId w:val="47"/>
  </w:num>
  <w:num w:numId="6">
    <w:abstractNumId w:val="9"/>
  </w:num>
  <w:num w:numId="7">
    <w:abstractNumId w:val="38"/>
  </w:num>
  <w:num w:numId="8">
    <w:abstractNumId w:val="6"/>
  </w:num>
  <w:num w:numId="9">
    <w:abstractNumId w:val="24"/>
  </w:num>
  <w:num w:numId="10">
    <w:abstractNumId w:val="35"/>
  </w:num>
  <w:num w:numId="11">
    <w:abstractNumId w:val="11"/>
  </w:num>
  <w:num w:numId="12">
    <w:abstractNumId w:val="45"/>
  </w:num>
  <w:num w:numId="13">
    <w:abstractNumId w:val="1"/>
  </w:num>
  <w:num w:numId="14">
    <w:abstractNumId w:val="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abstractNumId w:val="43"/>
  </w:num>
  <w:num w:numId="21">
    <w:abstractNumId w:val="12"/>
  </w:num>
  <w:num w:numId="22">
    <w:abstractNumId w:val="13"/>
  </w:num>
  <w:num w:numId="23">
    <w:abstractNumId w:val="18"/>
  </w:num>
  <w:num w:numId="24">
    <w:abstractNumId w:val="15"/>
  </w:num>
  <w:num w:numId="25">
    <w:abstractNumId w:val="22"/>
  </w:num>
  <w:num w:numId="26">
    <w:abstractNumId w:val="32"/>
    <w:lvlOverride w:ilvl="1">
      <w:lvl w:ilvl="1">
        <w:start w:val="1"/>
        <w:numFmt w:val="decimal"/>
        <w:pStyle w:val="C1"/>
        <w:isLgl/>
        <w:suff w:val="space"/>
        <w:lvlText w:val="%1.%2"/>
        <w:lvlJc w:val="left"/>
        <w:pPr>
          <w:ind w:left="0" w:firstLine="0"/>
        </w:pPr>
        <w:rPr>
          <w:rFonts w:ascii="Times New Roman" w:hAnsi="Times New Roman" w:hint="default"/>
          <w:b/>
          <w:i w:val="0"/>
          <w:sz w:val="24"/>
        </w:rPr>
      </w:lvl>
    </w:lvlOverride>
  </w:num>
  <w:num w:numId="27">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10"/>
  </w:num>
  <w:num w:numId="29">
    <w:abstractNumId w:val="8"/>
  </w:num>
  <w:num w:numId="30">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abstractNumId w:val="27"/>
  </w:num>
  <w:num w:numId="33">
    <w:abstractNumId w:val="26"/>
  </w:num>
  <w:num w:numId="3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51F23"/>
    <w:rsid w:val="00055129"/>
    <w:rsid w:val="00056609"/>
    <w:rsid w:val="00057A42"/>
    <w:rsid w:val="00064250"/>
    <w:rsid w:val="00066775"/>
    <w:rsid w:val="00071A33"/>
    <w:rsid w:val="00083285"/>
    <w:rsid w:val="0009080A"/>
    <w:rsid w:val="0009713B"/>
    <w:rsid w:val="000A0262"/>
    <w:rsid w:val="000A08EC"/>
    <w:rsid w:val="000A0C77"/>
    <w:rsid w:val="000A14F3"/>
    <w:rsid w:val="000D132A"/>
    <w:rsid w:val="000D26DB"/>
    <w:rsid w:val="000E1E15"/>
    <w:rsid w:val="000F1478"/>
    <w:rsid w:val="000F1A44"/>
    <w:rsid w:val="00100339"/>
    <w:rsid w:val="00100612"/>
    <w:rsid w:val="00105025"/>
    <w:rsid w:val="001425D1"/>
    <w:rsid w:val="00144540"/>
    <w:rsid w:val="001760CD"/>
    <w:rsid w:val="001768F8"/>
    <w:rsid w:val="0018021E"/>
    <w:rsid w:val="00185D34"/>
    <w:rsid w:val="00195FBE"/>
    <w:rsid w:val="001A79C2"/>
    <w:rsid w:val="001B17AB"/>
    <w:rsid w:val="001B4E32"/>
    <w:rsid w:val="001B6A38"/>
    <w:rsid w:val="001C00A7"/>
    <w:rsid w:val="001C3FC4"/>
    <w:rsid w:val="001C7721"/>
    <w:rsid w:val="001D098F"/>
    <w:rsid w:val="001D5FDC"/>
    <w:rsid w:val="001E47B0"/>
    <w:rsid w:val="001E7B0F"/>
    <w:rsid w:val="001F48A6"/>
    <w:rsid w:val="001F57FA"/>
    <w:rsid w:val="00200922"/>
    <w:rsid w:val="0020109D"/>
    <w:rsid w:val="002014B9"/>
    <w:rsid w:val="0020730B"/>
    <w:rsid w:val="0021173E"/>
    <w:rsid w:val="00215853"/>
    <w:rsid w:val="0022047A"/>
    <w:rsid w:val="00220896"/>
    <w:rsid w:val="00220BB0"/>
    <w:rsid w:val="00232765"/>
    <w:rsid w:val="002350D2"/>
    <w:rsid w:val="0023540A"/>
    <w:rsid w:val="0023686B"/>
    <w:rsid w:val="00241503"/>
    <w:rsid w:val="002421CC"/>
    <w:rsid w:val="00244D11"/>
    <w:rsid w:val="00251E5F"/>
    <w:rsid w:val="00253958"/>
    <w:rsid w:val="00254FD3"/>
    <w:rsid w:val="00260081"/>
    <w:rsid w:val="00260B77"/>
    <w:rsid w:val="00262AA0"/>
    <w:rsid w:val="00270769"/>
    <w:rsid w:val="00273B6B"/>
    <w:rsid w:val="002834DE"/>
    <w:rsid w:val="002875D2"/>
    <w:rsid w:val="0029307F"/>
    <w:rsid w:val="002A0D44"/>
    <w:rsid w:val="002A668E"/>
    <w:rsid w:val="002B0444"/>
    <w:rsid w:val="002E6806"/>
    <w:rsid w:val="002E726C"/>
    <w:rsid w:val="002F1183"/>
    <w:rsid w:val="002F23B1"/>
    <w:rsid w:val="002F292C"/>
    <w:rsid w:val="002F6B06"/>
    <w:rsid w:val="003025E3"/>
    <w:rsid w:val="00304058"/>
    <w:rsid w:val="0030473B"/>
    <w:rsid w:val="00304C2D"/>
    <w:rsid w:val="00305F56"/>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82A"/>
    <w:rsid w:val="00375F8F"/>
    <w:rsid w:val="00376A2A"/>
    <w:rsid w:val="00377546"/>
    <w:rsid w:val="00391E2F"/>
    <w:rsid w:val="00392DA3"/>
    <w:rsid w:val="00395FC3"/>
    <w:rsid w:val="00397D1C"/>
    <w:rsid w:val="003A31A5"/>
    <w:rsid w:val="003A7C9C"/>
    <w:rsid w:val="003A7D91"/>
    <w:rsid w:val="003B2A7E"/>
    <w:rsid w:val="003B42E4"/>
    <w:rsid w:val="003B6058"/>
    <w:rsid w:val="003B6D2D"/>
    <w:rsid w:val="003C1756"/>
    <w:rsid w:val="003C2FFA"/>
    <w:rsid w:val="003D5F4B"/>
    <w:rsid w:val="003E1762"/>
    <w:rsid w:val="003E1BEE"/>
    <w:rsid w:val="003E2176"/>
    <w:rsid w:val="003E35D3"/>
    <w:rsid w:val="003E48DB"/>
    <w:rsid w:val="003E5380"/>
    <w:rsid w:val="003F7D0A"/>
    <w:rsid w:val="004012B5"/>
    <w:rsid w:val="00401C06"/>
    <w:rsid w:val="00402C8A"/>
    <w:rsid w:val="00406C86"/>
    <w:rsid w:val="00410027"/>
    <w:rsid w:val="0042166C"/>
    <w:rsid w:val="00423F9D"/>
    <w:rsid w:val="00434CA6"/>
    <w:rsid w:val="00441E66"/>
    <w:rsid w:val="0045097C"/>
    <w:rsid w:val="00460072"/>
    <w:rsid w:val="00475CEC"/>
    <w:rsid w:val="00484F0B"/>
    <w:rsid w:val="004867DE"/>
    <w:rsid w:val="0049069D"/>
    <w:rsid w:val="00497CA0"/>
    <w:rsid w:val="004A412D"/>
    <w:rsid w:val="004A6E8B"/>
    <w:rsid w:val="004B167E"/>
    <w:rsid w:val="004B1C85"/>
    <w:rsid w:val="004B4F59"/>
    <w:rsid w:val="004B5006"/>
    <w:rsid w:val="004B6350"/>
    <w:rsid w:val="004C1FF4"/>
    <w:rsid w:val="004C6D70"/>
    <w:rsid w:val="004D0DB0"/>
    <w:rsid w:val="004D2EC7"/>
    <w:rsid w:val="004D330E"/>
    <w:rsid w:val="004D3632"/>
    <w:rsid w:val="004D51E9"/>
    <w:rsid w:val="004E5CE3"/>
    <w:rsid w:val="004E78BA"/>
    <w:rsid w:val="004F077C"/>
    <w:rsid w:val="004F1ED3"/>
    <w:rsid w:val="004F3C11"/>
    <w:rsid w:val="004F4142"/>
    <w:rsid w:val="004F46CC"/>
    <w:rsid w:val="004F65BA"/>
    <w:rsid w:val="004F6D78"/>
    <w:rsid w:val="00503B2E"/>
    <w:rsid w:val="00505C67"/>
    <w:rsid w:val="00507E7E"/>
    <w:rsid w:val="005102CB"/>
    <w:rsid w:val="00510645"/>
    <w:rsid w:val="00524EE6"/>
    <w:rsid w:val="00525BD7"/>
    <w:rsid w:val="005264B1"/>
    <w:rsid w:val="00545944"/>
    <w:rsid w:val="00545E56"/>
    <w:rsid w:val="005475A5"/>
    <w:rsid w:val="00552F12"/>
    <w:rsid w:val="0055603A"/>
    <w:rsid w:val="0056175B"/>
    <w:rsid w:val="00564A2E"/>
    <w:rsid w:val="005724FA"/>
    <w:rsid w:val="0057744B"/>
    <w:rsid w:val="00586577"/>
    <w:rsid w:val="00590102"/>
    <w:rsid w:val="005926A6"/>
    <w:rsid w:val="005A1A53"/>
    <w:rsid w:val="005B55FF"/>
    <w:rsid w:val="005C15E0"/>
    <w:rsid w:val="005C1D22"/>
    <w:rsid w:val="005C559B"/>
    <w:rsid w:val="005C5A5B"/>
    <w:rsid w:val="005D63CA"/>
    <w:rsid w:val="005D7E35"/>
    <w:rsid w:val="005E02FB"/>
    <w:rsid w:val="005E190E"/>
    <w:rsid w:val="005E5F61"/>
    <w:rsid w:val="005E7D34"/>
    <w:rsid w:val="005F1D67"/>
    <w:rsid w:val="005F5BFF"/>
    <w:rsid w:val="006100D5"/>
    <w:rsid w:val="00610F5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A33B2"/>
    <w:rsid w:val="006B6480"/>
    <w:rsid w:val="006C5CD0"/>
    <w:rsid w:val="006C6B32"/>
    <w:rsid w:val="006C6B92"/>
    <w:rsid w:val="006D0B4C"/>
    <w:rsid w:val="006E5D65"/>
    <w:rsid w:val="006F22E5"/>
    <w:rsid w:val="006F47B9"/>
    <w:rsid w:val="00701BBC"/>
    <w:rsid w:val="0070233E"/>
    <w:rsid w:val="007025CE"/>
    <w:rsid w:val="00707A09"/>
    <w:rsid w:val="00710F65"/>
    <w:rsid w:val="007135A9"/>
    <w:rsid w:val="00715640"/>
    <w:rsid w:val="00715AB2"/>
    <w:rsid w:val="00716AC0"/>
    <w:rsid w:val="007206AF"/>
    <w:rsid w:val="007227A7"/>
    <w:rsid w:val="00723646"/>
    <w:rsid w:val="00740ADB"/>
    <w:rsid w:val="00743031"/>
    <w:rsid w:val="0074459B"/>
    <w:rsid w:val="00746F67"/>
    <w:rsid w:val="00747E22"/>
    <w:rsid w:val="00750652"/>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C2621"/>
    <w:rsid w:val="007C3D05"/>
    <w:rsid w:val="007D7045"/>
    <w:rsid w:val="007E28B4"/>
    <w:rsid w:val="007E304B"/>
    <w:rsid w:val="007E784C"/>
    <w:rsid w:val="007F01A9"/>
    <w:rsid w:val="007F1541"/>
    <w:rsid w:val="007F4EE5"/>
    <w:rsid w:val="0080162E"/>
    <w:rsid w:val="0081420C"/>
    <w:rsid w:val="008230DF"/>
    <w:rsid w:val="00831B87"/>
    <w:rsid w:val="00832C6E"/>
    <w:rsid w:val="00836641"/>
    <w:rsid w:val="00851815"/>
    <w:rsid w:val="00851B91"/>
    <w:rsid w:val="00852444"/>
    <w:rsid w:val="008628B4"/>
    <w:rsid w:val="00866EA2"/>
    <w:rsid w:val="008819A7"/>
    <w:rsid w:val="008830A9"/>
    <w:rsid w:val="00883CB4"/>
    <w:rsid w:val="00884F58"/>
    <w:rsid w:val="008903BB"/>
    <w:rsid w:val="00892BF5"/>
    <w:rsid w:val="008946C9"/>
    <w:rsid w:val="008A304F"/>
    <w:rsid w:val="008A4B28"/>
    <w:rsid w:val="008A63DB"/>
    <w:rsid w:val="008B004B"/>
    <w:rsid w:val="008B0868"/>
    <w:rsid w:val="008B3495"/>
    <w:rsid w:val="008C1A2C"/>
    <w:rsid w:val="008C4CF6"/>
    <w:rsid w:val="008D26FE"/>
    <w:rsid w:val="008D2C0B"/>
    <w:rsid w:val="008D56EA"/>
    <w:rsid w:val="008D722F"/>
    <w:rsid w:val="008E3FB0"/>
    <w:rsid w:val="008F0F08"/>
    <w:rsid w:val="008F0F1C"/>
    <w:rsid w:val="008F227A"/>
    <w:rsid w:val="008F33F3"/>
    <w:rsid w:val="008F54C0"/>
    <w:rsid w:val="00903997"/>
    <w:rsid w:val="00904425"/>
    <w:rsid w:val="00907540"/>
    <w:rsid w:val="00910173"/>
    <w:rsid w:val="00912F54"/>
    <w:rsid w:val="00916E27"/>
    <w:rsid w:val="00925223"/>
    <w:rsid w:val="00934162"/>
    <w:rsid w:val="00941BC1"/>
    <w:rsid w:val="00943391"/>
    <w:rsid w:val="009454E8"/>
    <w:rsid w:val="009515C1"/>
    <w:rsid w:val="0095417E"/>
    <w:rsid w:val="00961B37"/>
    <w:rsid w:val="00971FA8"/>
    <w:rsid w:val="00984761"/>
    <w:rsid w:val="00987B08"/>
    <w:rsid w:val="00994ACE"/>
    <w:rsid w:val="009A1265"/>
    <w:rsid w:val="009A266C"/>
    <w:rsid w:val="009A2BD8"/>
    <w:rsid w:val="009A3FAA"/>
    <w:rsid w:val="009A402C"/>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839"/>
    <w:rsid w:val="009F4A29"/>
    <w:rsid w:val="009F71B6"/>
    <w:rsid w:val="00A02B68"/>
    <w:rsid w:val="00A0684C"/>
    <w:rsid w:val="00A11BF1"/>
    <w:rsid w:val="00A147B1"/>
    <w:rsid w:val="00A21B81"/>
    <w:rsid w:val="00A271A0"/>
    <w:rsid w:val="00A3259E"/>
    <w:rsid w:val="00A357B6"/>
    <w:rsid w:val="00A401C3"/>
    <w:rsid w:val="00A40EDF"/>
    <w:rsid w:val="00A43958"/>
    <w:rsid w:val="00A47864"/>
    <w:rsid w:val="00A50EC4"/>
    <w:rsid w:val="00A62BCE"/>
    <w:rsid w:val="00A653A8"/>
    <w:rsid w:val="00A74422"/>
    <w:rsid w:val="00A773C6"/>
    <w:rsid w:val="00A77EE3"/>
    <w:rsid w:val="00A8001D"/>
    <w:rsid w:val="00A8316C"/>
    <w:rsid w:val="00A94054"/>
    <w:rsid w:val="00AA0B4C"/>
    <w:rsid w:val="00AA695A"/>
    <w:rsid w:val="00AA6B49"/>
    <w:rsid w:val="00AB026E"/>
    <w:rsid w:val="00AC62DB"/>
    <w:rsid w:val="00AC74A8"/>
    <w:rsid w:val="00AD38C0"/>
    <w:rsid w:val="00AE548F"/>
    <w:rsid w:val="00AF3785"/>
    <w:rsid w:val="00B071C9"/>
    <w:rsid w:val="00B07EA0"/>
    <w:rsid w:val="00B238E1"/>
    <w:rsid w:val="00B24B17"/>
    <w:rsid w:val="00B31E34"/>
    <w:rsid w:val="00B338C0"/>
    <w:rsid w:val="00B3629F"/>
    <w:rsid w:val="00B41773"/>
    <w:rsid w:val="00B7284B"/>
    <w:rsid w:val="00B7332B"/>
    <w:rsid w:val="00B77D8E"/>
    <w:rsid w:val="00B842C9"/>
    <w:rsid w:val="00B8462C"/>
    <w:rsid w:val="00BB36F8"/>
    <w:rsid w:val="00BB4AE7"/>
    <w:rsid w:val="00BB4BB1"/>
    <w:rsid w:val="00BC16E2"/>
    <w:rsid w:val="00BC4D37"/>
    <w:rsid w:val="00BC559F"/>
    <w:rsid w:val="00BD0744"/>
    <w:rsid w:val="00BD65B5"/>
    <w:rsid w:val="00BD671C"/>
    <w:rsid w:val="00BE377B"/>
    <w:rsid w:val="00BF094A"/>
    <w:rsid w:val="00BF2D4E"/>
    <w:rsid w:val="00BF44E7"/>
    <w:rsid w:val="00C00E85"/>
    <w:rsid w:val="00C02FB2"/>
    <w:rsid w:val="00C12A38"/>
    <w:rsid w:val="00C13CB5"/>
    <w:rsid w:val="00C146CF"/>
    <w:rsid w:val="00C23668"/>
    <w:rsid w:val="00C25AD6"/>
    <w:rsid w:val="00C316D6"/>
    <w:rsid w:val="00C4103B"/>
    <w:rsid w:val="00C45011"/>
    <w:rsid w:val="00C45226"/>
    <w:rsid w:val="00C50D52"/>
    <w:rsid w:val="00C53015"/>
    <w:rsid w:val="00C6200A"/>
    <w:rsid w:val="00C6257D"/>
    <w:rsid w:val="00C63F8C"/>
    <w:rsid w:val="00C64715"/>
    <w:rsid w:val="00C654F5"/>
    <w:rsid w:val="00C7242D"/>
    <w:rsid w:val="00C72C65"/>
    <w:rsid w:val="00C73C85"/>
    <w:rsid w:val="00C757E4"/>
    <w:rsid w:val="00C84EFE"/>
    <w:rsid w:val="00C86905"/>
    <w:rsid w:val="00C91ACB"/>
    <w:rsid w:val="00C942DF"/>
    <w:rsid w:val="00CA09F9"/>
    <w:rsid w:val="00CA279C"/>
    <w:rsid w:val="00CA2B98"/>
    <w:rsid w:val="00CA3783"/>
    <w:rsid w:val="00CB1CBA"/>
    <w:rsid w:val="00CB5815"/>
    <w:rsid w:val="00CC199C"/>
    <w:rsid w:val="00CC1CC3"/>
    <w:rsid w:val="00CC22EA"/>
    <w:rsid w:val="00CC71F4"/>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6434"/>
    <w:rsid w:val="00D26554"/>
    <w:rsid w:val="00D308C7"/>
    <w:rsid w:val="00D30C57"/>
    <w:rsid w:val="00D34398"/>
    <w:rsid w:val="00D44C18"/>
    <w:rsid w:val="00D52D36"/>
    <w:rsid w:val="00D55216"/>
    <w:rsid w:val="00D6500A"/>
    <w:rsid w:val="00D75DF9"/>
    <w:rsid w:val="00D76BB8"/>
    <w:rsid w:val="00D80C92"/>
    <w:rsid w:val="00D83E95"/>
    <w:rsid w:val="00D858F6"/>
    <w:rsid w:val="00D85AA2"/>
    <w:rsid w:val="00D906E4"/>
    <w:rsid w:val="00D919E5"/>
    <w:rsid w:val="00D949C0"/>
    <w:rsid w:val="00D97F16"/>
    <w:rsid w:val="00DA1CFF"/>
    <w:rsid w:val="00DA349D"/>
    <w:rsid w:val="00DA3D9E"/>
    <w:rsid w:val="00DB37DB"/>
    <w:rsid w:val="00DB5703"/>
    <w:rsid w:val="00DC22C3"/>
    <w:rsid w:val="00DC2F22"/>
    <w:rsid w:val="00DD01DA"/>
    <w:rsid w:val="00DD030D"/>
    <w:rsid w:val="00DD345D"/>
    <w:rsid w:val="00DE0AF0"/>
    <w:rsid w:val="00DE654E"/>
    <w:rsid w:val="00DE724E"/>
    <w:rsid w:val="00DF314B"/>
    <w:rsid w:val="00DF32D6"/>
    <w:rsid w:val="00E04F0E"/>
    <w:rsid w:val="00E10BE2"/>
    <w:rsid w:val="00E1427C"/>
    <w:rsid w:val="00E22ACE"/>
    <w:rsid w:val="00E23E2E"/>
    <w:rsid w:val="00E27B1D"/>
    <w:rsid w:val="00E45A7D"/>
    <w:rsid w:val="00E47454"/>
    <w:rsid w:val="00E52FD8"/>
    <w:rsid w:val="00E64DD3"/>
    <w:rsid w:val="00E663D0"/>
    <w:rsid w:val="00E666C5"/>
    <w:rsid w:val="00E728AB"/>
    <w:rsid w:val="00E739F3"/>
    <w:rsid w:val="00E82AD8"/>
    <w:rsid w:val="00E859E6"/>
    <w:rsid w:val="00E873AC"/>
    <w:rsid w:val="00E9079B"/>
    <w:rsid w:val="00E9079C"/>
    <w:rsid w:val="00E94696"/>
    <w:rsid w:val="00E95B52"/>
    <w:rsid w:val="00EA01E2"/>
    <w:rsid w:val="00EA5ABF"/>
    <w:rsid w:val="00EB605F"/>
    <w:rsid w:val="00EC243C"/>
    <w:rsid w:val="00EC6448"/>
    <w:rsid w:val="00ED0788"/>
    <w:rsid w:val="00ED5902"/>
    <w:rsid w:val="00ED7FCA"/>
    <w:rsid w:val="00EE5F55"/>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47FA7"/>
    <w:rsid w:val="00F509BD"/>
    <w:rsid w:val="00F51C60"/>
    <w:rsid w:val="00F539B4"/>
    <w:rsid w:val="00F56253"/>
    <w:rsid w:val="00F605C2"/>
    <w:rsid w:val="00F61093"/>
    <w:rsid w:val="00F63B21"/>
    <w:rsid w:val="00F64983"/>
    <w:rsid w:val="00F660CB"/>
    <w:rsid w:val="00F7503B"/>
    <w:rsid w:val="00F76E0A"/>
    <w:rsid w:val="00F76FF7"/>
    <w:rsid w:val="00F82DAF"/>
    <w:rsid w:val="00F830F2"/>
    <w:rsid w:val="00F8415F"/>
    <w:rsid w:val="00F87B67"/>
    <w:rsid w:val="00F91CBF"/>
    <w:rsid w:val="00F92AF2"/>
    <w:rsid w:val="00FA248F"/>
    <w:rsid w:val="00FA6316"/>
    <w:rsid w:val="00FA6B44"/>
    <w:rsid w:val="00FB03B7"/>
    <w:rsid w:val="00FB1081"/>
    <w:rsid w:val="00FB16F9"/>
    <w:rsid w:val="00FB39C7"/>
    <w:rsid w:val="00FB5DB6"/>
    <w:rsid w:val="00FB7EA5"/>
    <w:rsid w:val="00FD035C"/>
    <w:rsid w:val="00FD547D"/>
    <w:rsid w:val="00FD5B28"/>
    <w:rsid w:val="00FD7F17"/>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9F4839"/>
    <w:pPr>
      <w:numPr>
        <w:ilvl w:val="6"/>
        <w:numId w:val="26"/>
      </w:numPr>
    </w:pPr>
    <w:rPr>
      <w:i/>
    </w:rPr>
  </w:style>
  <w:style w:type="character" w:customStyle="1" w:styleId="TableTitleChar">
    <w:name w:val="Table Title Char"/>
    <w:basedOn w:val="ParagraphsChar"/>
    <w:link w:val="TableTitle"/>
    <w:rsid w:val="009F4839"/>
    <w:rPr>
      <w:rFonts w:cstheme="minorBidi"/>
      <w:i/>
    </w:rPr>
  </w:style>
  <w:style w:type="paragraph" w:customStyle="1" w:styleId="FigureTitle">
    <w:name w:val="Figure Title"/>
    <w:basedOn w:val="Paragraphs"/>
    <w:next w:val="FigureNotes"/>
    <w:link w:val="FigureTitleChar"/>
    <w:qFormat/>
    <w:rsid w:val="00564A2E"/>
    <w:pPr>
      <w:numPr>
        <w:ilvl w:val="7"/>
        <w:numId w:val="26"/>
      </w:numPr>
      <w:spacing w:afterLines="100" w:after="240" w:line="240" w:lineRule="auto"/>
    </w:pPr>
    <w:rPr>
      <w:rFonts w:cs="Times New Roman"/>
      <w:i/>
    </w:rPr>
  </w:style>
  <w:style w:type="character" w:customStyle="1" w:styleId="FigureTitleChar">
    <w:name w:val="Figure Title Char"/>
    <w:basedOn w:val="ParagraphsChar"/>
    <w:link w:val="FigureTitle"/>
    <w:rsid w:val="00564A2E"/>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851815"/>
    <w:pPr>
      <w:numPr>
        <w:ilvl w:val="6"/>
        <w:numId w:val="30"/>
      </w:numPr>
    </w:pPr>
    <w:rPr>
      <w:i/>
    </w:rPr>
  </w:style>
  <w:style w:type="paragraph" w:customStyle="1" w:styleId="AFAppendixFigure">
    <w:name w:val="AF Appendix Figure"/>
    <w:link w:val="AFAppendixFigureChar"/>
    <w:qFormat/>
    <w:rsid w:val="000A0262"/>
    <w:pPr>
      <w:numPr>
        <w:ilvl w:val="7"/>
        <w:numId w:val="30"/>
      </w:numPr>
    </w:pPr>
    <w:rPr>
      <w:rFonts w:cstheme="minorBidi"/>
      <w:i/>
    </w:rPr>
  </w:style>
  <w:style w:type="character" w:customStyle="1" w:styleId="AT-AppendixTableChar">
    <w:name w:val="AT - Appendix Table Char"/>
    <w:basedOn w:val="TableTitleChar"/>
    <w:link w:val="AT-AppendixTable"/>
    <w:rsid w:val="00851815"/>
    <w:rPr>
      <w:rFonts w:cstheme="minorBidi"/>
      <w:i/>
    </w:rPr>
  </w:style>
  <w:style w:type="character" w:customStyle="1" w:styleId="AFAppendixFigureChar">
    <w:name w:val="AF Appendix Figure Char"/>
    <w:basedOn w:val="DefaultParagraphFont"/>
    <w:link w:val="AFAppendixFigure"/>
    <w:rsid w:val="000A0262"/>
    <w:rPr>
      <w:rFonts w:cstheme="minorBidi"/>
      <w: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8D2C0B"/>
    <w:pPr>
      <w:numPr>
        <w:ilvl w:val="8"/>
        <w:numId w:val="26"/>
      </w:numPr>
      <w:spacing w:afterLines="100" w:after="240" w:line="240" w:lineRule="auto"/>
      <w:ind w:left="0"/>
      <w:contextualSpacing/>
    </w:pPr>
    <w:rPr>
      <w:i/>
    </w:r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8D2C0B"/>
    <w:rPr>
      <w:rFonts w:cstheme="minorBidi"/>
      <w:i/>
    </w:rPr>
  </w:style>
  <w:style w:type="character" w:customStyle="1" w:styleId="SchemenotesChar">
    <w:name w:val="Scheme notes Char"/>
    <w:basedOn w:val="SchemeTitleChar"/>
    <w:link w:val="Schemenotes"/>
    <w:rsid w:val="005D7E35"/>
    <w:rPr>
      <w:rFonts w:cstheme="minorBidi"/>
      <w: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37C"/>
    <w:rsid w:val="000318BC"/>
    <w:rsid w:val="00305732"/>
    <w:rsid w:val="004949FA"/>
    <w:rsid w:val="00557CAF"/>
    <w:rsid w:val="00600B17"/>
    <w:rsid w:val="006260C4"/>
    <w:rsid w:val="006E537C"/>
    <w:rsid w:val="0092298E"/>
    <w:rsid w:val="00AD73DD"/>
    <w:rsid w:val="00BD5C2C"/>
    <w:rsid w:val="00C311B6"/>
    <w:rsid w:val="00E54AD9"/>
    <w:rsid w:val="00E64E16"/>
    <w:rsid w:val="00E873E3"/>
    <w:rsid w:val="00E91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D03FAE98BA414EA3B2E3FBDC56298D2B">
    <w:name w:val="D03FAE98BA414EA3B2E3FBDC56298D2B"/>
  </w:style>
  <w:style w:type="paragraph" w:customStyle="1" w:styleId="CD3732445E6445B5B4075302D17B3716">
    <w:name w:val="CD3732445E6445B5B4075302D17B3716"/>
  </w:style>
  <w:style w:type="paragraph" w:customStyle="1" w:styleId="BD9B3E7145C34174953DBD90F070DC10">
    <w:name w:val="BD9B3E7145C34174953DBD90F070DC10"/>
  </w:style>
  <w:style w:type="paragraph" w:customStyle="1" w:styleId="C0733713AB404DC7938E27A048546939">
    <w:name w:val="C0733713AB404DC7938E27A048546939"/>
  </w:style>
  <w:style w:type="paragraph" w:customStyle="1" w:styleId="E6AD7790780D41FF9B8D073D01259B2B">
    <w:name w:val="E6AD7790780D41FF9B8D073D01259B2B"/>
  </w:style>
  <w:style w:type="paragraph" w:customStyle="1" w:styleId="CC8D77FC66B84CFAAA373E3FED8DA3D6">
    <w:name w:val="CC8D77FC66B84CFAAA373E3FED8DA3D6"/>
  </w:style>
  <w:style w:type="paragraph" w:customStyle="1" w:styleId="4911C7C469034764BE6ADF4C4BBF6019">
    <w:name w:val="4911C7C469034764BE6ADF4C4BBF6019"/>
  </w:style>
  <w:style w:type="paragraph" w:customStyle="1" w:styleId="D6D12965E6B54022B05C0A0FC3619FE3">
    <w:name w:val="D6D12965E6B54022B05C0A0FC3619FE3"/>
  </w:style>
  <w:style w:type="paragraph" w:customStyle="1" w:styleId="B0CCA5854FCC4E21A6F28518061C2B36">
    <w:name w:val="B0CCA5854FCC4E21A6F28518061C2B36"/>
  </w:style>
  <w:style w:type="paragraph" w:customStyle="1" w:styleId="4BAF89C46B264D8EB22CB4A417DE8C24">
    <w:name w:val="4BAF89C46B264D8EB22CB4A417DE8C24"/>
  </w:style>
  <w:style w:type="paragraph" w:customStyle="1" w:styleId="6630395530AE430881F8797B18CAE143">
    <w:name w:val="6630395530AE430881F8797B18CAE143"/>
  </w:style>
  <w:style w:type="paragraph" w:customStyle="1" w:styleId="7FF68ED8E79A4323B8B0243EC217AC37">
    <w:name w:val="7FF68ED8E79A4323B8B0243EC217AC37"/>
  </w:style>
  <w:style w:type="paragraph" w:customStyle="1" w:styleId="51A759F3CBDC412886638B2850E0ACE9">
    <w:name w:val="51A759F3CBDC412886638B2850E0ACE9"/>
  </w:style>
  <w:style w:type="paragraph" w:customStyle="1" w:styleId="E30A2FAB83A046558827B80220F0FB0F">
    <w:name w:val="E30A2FAB83A046558827B80220F0FB0F"/>
  </w:style>
  <w:style w:type="paragraph" w:customStyle="1" w:styleId="8ECFC8206BCB43F393B48661494949D0">
    <w:name w:val="8ECFC8206BCB43F393B48661494949D0"/>
  </w:style>
  <w:style w:type="paragraph" w:customStyle="1" w:styleId="68C4414C82364F71A24AC4635CD7E90B">
    <w:name w:val="68C4414C82364F71A24AC4635CD7E90B"/>
  </w:style>
  <w:style w:type="paragraph" w:customStyle="1" w:styleId="616640A810614AB8BF062D22DE5A359D">
    <w:name w:val="616640A810614AB8BF062D22DE5A359D"/>
  </w:style>
  <w:style w:type="paragraph" w:customStyle="1" w:styleId="6D2536B3D6524F1A856337E45B40C77B">
    <w:name w:val="6D2536B3D6524F1A856337E45B40C77B"/>
  </w:style>
  <w:style w:type="paragraph" w:customStyle="1" w:styleId="F65E729C5DD4478AAACA782A63F85D41">
    <w:name w:val="F65E729C5DD4478AAACA782A63F85D41"/>
  </w:style>
  <w:style w:type="paragraph" w:customStyle="1" w:styleId="C222B82AD4D64EF288707FFE7CEEC3DB">
    <w:name w:val="C222B82AD4D64EF288707FFE7CEEC3DB"/>
  </w:style>
  <w:style w:type="paragraph" w:customStyle="1" w:styleId="385051B570034B03BA2918E7E9B9F5F0">
    <w:name w:val="385051B570034B03BA2918E7E9B9F5F0"/>
  </w:style>
  <w:style w:type="paragraph" w:customStyle="1" w:styleId="9767C4E1C3E344DB9DBDEC518DEA4767">
    <w:name w:val="9767C4E1C3E344DB9DBDEC518DEA4767"/>
  </w:style>
  <w:style w:type="paragraph" w:customStyle="1" w:styleId="41A182109ACE4F38949FB630826D5022">
    <w:name w:val="41A182109ACE4F38949FB630826D5022"/>
  </w:style>
  <w:style w:type="paragraph" w:customStyle="1" w:styleId="FE7FBC5BFC4A4384BC164BCDFD26F567">
    <w:name w:val="FE7FBC5BFC4A4384BC164BCDFD26F567"/>
  </w:style>
  <w:style w:type="paragraph" w:customStyle="1" w:styleId="9015021C45344298B2005A970046B34A">
    <w:name w:val="9015021C45344298B2005A970046B34A"/>
  </w:style>
  <w:style w:type="paragraph" w:customStyle="1" w:styleId="E18888FF8DB54FE696F320A0D600572F">
    <w:name w:val="E18888FF8DB54FE696F320A0D600572F"/>
  </w:style>
  <w:style w:type="paragraph" w:customStyle="1" w:styleId="1557F4713D9B4381BE4A368D10C1FDF7">
    <w:name w:val="1557F4713D9B4381BE4A368D10C1FDF7"/>
  </w:style>
  <w:style w:type="paragraph" w:customStyle="1" w:styleId="95C64430818C431B9C4DA822B4E6272A">
    <w:name w:val="95C64430818C431B9C4DA822B4E6272A"/>
  </w:style>
  <w:style w:type="paragraph" w:customStyle="1" w:styleId="63AFF0A664D74463865366724729754A">
    <w:name w:val="63AFF0A664D74463865366724729754A"/>
  </w:style>
  <w:style w:type="paragraph" w:customStyle="1" w:styleId="FEF3C10036A746D198F5B5E5C1C91C28">
    <w:name w:val="FEF3C10036A746D198F5B5E5C1C91C28"/>
  </w:style>
  <w:style w:type="paragraph" w:customStyle="1" w:styleId="FFB50D9ECD8B40BFA29F7C7FF7B4478D">
    <w:name w:val="FFB50D9ECD8B40BFA29F7C7FF7B4478D"/>
  </w:style>
  <w:style w:type="paragraph" w:customStyle="1" w:styleId="655ABEE357C341D4BAEE17365C043A18">
    <w:name w:val="655ABEE357C341D4BAEE17365C043A18"/>
  </w:style>
  <w:style w:type="paragraph" w:customStyle="1" w:styleId="3FFB0CA161EA40C389794EC0C15691AC">
    <w:name w:val="3FFB0CA161EA40C389794EC0C15691AC"/>
  </w:style>
  <w:style w:type="paragraph" w:customStyle="1" w:styleId="8EA4BADEEE994CFF98D9C22CB3C537BE">
    <w:name w:val="8EA4BADEEE994CFF98D9C22CB3C537BE"/>
  </w:style>
  <w:style w:type="paragraph" w:customStyle="1" w:styleId="5127221B908E4779835912756748E983">
    <w:name w:val="5127221B908E4779835912756748E983"/>
  </w:style>
  <w:style w:type="paragraph" w:customStyle="1" w:styleId="69E452580E9E4AC9A1F62F656AE1C491">
    <w:name w:val="69E452580E9E4AC9A1F62F656AE1C491"/>
  </w:style>
  <w:style w:type="paragraph" w:customStyle="1" w:styleId="8D0767346125415CAA327807E2EA8402">
    <w:name w:val="8D0767346125415CAA327807E2EA8402"/>
  </w:style>
  <w:style w:type="paragraph" w:customStyle="1" w:styleId="3A14564480874046922928733AA77B75">
    <w:name w:val="3A14564480874046922928733AA77B75"/>
  </w:style>
  <w:style w:type="paragraph" w:customStyle="1" w:styleId="C631464901FE4FB2B0C8D868B4601B74">
    <w:name w:val="C631464901FE4FB2B0C8D868B4601B74"/>
    <w:rsid w:val="006E537C"/>
  </w:style>
  <w:style w:type="paragraph" w:customStyle="1" w:styleId="CCE154B6201647E4933FA8B430B91F70">
    <w:name w:val="CCE154B6201647E4933FA8B430B91F70"/>
    <w:rsid w:val="006E537C"/>
  </w:style>
  <w:style w:type="paragraph" w:customStyle="1" w:styleId="B48044604DAA4DBEA243BA11786B7047">
    <w:name w:val="B48044604DAA4DBEA243BA11786B7047"/>
    <w:rsid w:val="006E537C"/>
  </w:style>
  <w:style w:type="paragraph" w:customStyle="1" w:styleId="D725C0E7B91C4CEF80C073D03A8E04C0">
    <w:name w:val="D725C0E7B91C4CEF80C073D03A8E04C0"/>
    <w:rsid w:val="006E537C"/>
  </w:style>
  <w:style w:type="paragraph" w:customStyle="1" w:styleId="49B0EB3DA8E8479096DBA2F7E21C6113">
    <w:name w:val="49B0EB3DA8E8479096DBA2F7E21C6113"/>
    <w:rsid w:val="006E537C"/>
  </w:style>
  <w:style w:type="paragraph" w:customStyle="1" w:styleId="0A0F520B1D74454F9BCD02983165C898">
    <w:name w:val="0A0F520B1D74454F9BCD02983165C898"/>
    <w:rsid w:val="006E537C"/>
  </w:style>
  <w:style w:type="paragraph" w:customStyle="1" w:styleId="AD9C94BF2533486E8DC94265125EF803">
    <w:name w:val="AD9C94BF2533486E8DC94265125EF803"/>
    <w:rsid w:val="006E537C"/>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4BD2D0B07DDC43D1AA5A354B172C2EFF">
    <w:name w:val="4BD2D0B07DDC43D1AA5A354B172C2EFF"/>
    <w:rsid w:val="00305732"/>
  </w:style>
  <w:style w:type="paragraph" w:customStyle="1" w:styleId="5A53EA4DC5DA4100BEFEAB1788C7DD1D">
    <w:name w:val="5A53EA4DC5DA4100BEFEAB1788C7DD1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589CCDB32DF84ACDA3A2D1E925BDA9A5">
    <w:name w:val="589CCDB32DF84ACDA3A2D1E925BDA9A5"/>
    <w:rsid w:val="00AD73DD"/>
  </w:style>
  <w:style w:type="paragraph" w:customStyle="1" w:styleId="AD37791B8D474182855C25B27EEC3B34">
    <w:name w:val="AD37791B8D474182855C25B27EEC3B34"/>
    <w:rsid w:val="00AD73DD"/>
  </w:style>
  <w:style w:type="paragraph" w:customStyle="1" w:styleId="8C1B74830F3145C6AF0064A8D86E8398">
    <w:name w:val="8C1B74830F3145C6AF0064A8D86E8398"/>
    <w:rsid w:val="00AD73DD"/>
  </w:style>
  <w:style w:type="paragraph" w:customStyle="1" w:styleId="87B38E51FD114B6D90E9C682B8C406A0">
    <w:name w:val="87B38E51FD114B6D90E9C682B8C406A0"/>
    <w:rsid w:val="00AD73DD"/>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2019</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EECAE20E-D29E-4458-B585-F73258F35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0</TotalTime>
  <Pages>21</Pages>
  <Words>1666</Words>
  <Characters>9501</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REFER TO THE DOCUMENT GUIDELINES FOR ADDITIOMAL FORMATTING INSTRUCTIONS</vt:lpstr>
    </vt:vector>
  </TitlesOfParts>
  <Company>Mississippi State University</Company>
  <LinksUpToDate>false</LinksUpToDate>
  <CharactersWithSpaces>11145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ADDITIOMAL FORMATTING INSTRUCTIONS</dc:title>
  <dc:subject/>
  <dc:creator>User</dc:creator>
  <cp:keywords/>
  <dc:description/>
  <cp:lastModifiedBy>Elisabeth McBride</cp:lastModifiedBy>
  <cp:revision>2</cp:revision>
  <cp:lastPrinted>2016-08-02T15:53:00Z</cp:lastPrinted>
  <dcterms:created xsi:type="dcterms:W3CDTF">2019-07-01T19:12:00Z</dcterms:created>
  <dcterms:modified xsi:type="dcterms:W3CDTF">2019-07-01T19:12:00Z</dcterms:modified>
  <cp:category>[Choose an item.]</cp:category>
</cp:coreProperties>
</file>